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76754" w14:textId="51EE963D" w:rsidR="00B41621" w:rsidRPr="00B62932" w:rsidRDefault="00E36F64" w:rsidP="00B41621">
      <w:pPr>
        <w:ind w:right="1170"/>
        <w:jc w:val="center"/>
        <w:rPr>
          <w:rFonts w:cstheme="minorHAnsi"/>
          <w:b/>
          <w:noProof/>
          <w:color w:val="808080" w:themeColor="background1" w:themeShade="80"/>
          <w:sz w:val="32"/>
          <w:szCs w:val="36"/>
          <w:lang w:val="az-Latn-AZ"/>
        </w:rPr>
      </w:pPr>
      <w:r w:rsidRPr="00B62932">
        <w:rPr>
          <w:rFonts w:cstheme="minorHAnsi"/>
          <w:b/>
          <w:noProof/>
          <w:color w:val="808080" w:themeColor="background1" w:themeShade="80"/>
          <w:sz w:val="32"/>
          <w:szCs w:val="36"/>
          <w:lang w:val="az-Latn-AZ"/>
        </w:rPr>
        <w:t>RİTM START</w:t>
      </w:r>
      <w:r w:rsidR="003E4140">
        <w:rPr>
          <w:rFonts w:cstheme="minorHAnsi"/>
          <w:b/>
          <w:noProof/>
          <w:color w:val="808080" w:themeColor="background1" w:themeShade="80"/>
          <w:sz w:val="32"/>
          <w:szCs w:val="36"/>
          <w:lang w:val="az-Latn-AZ"/>
        </w:rPr>
        <w:t>-</w:t>
      </w:r>
      <w:r w:rsidRPr="00B62932">
        <w:rPr>
          <w:rFonts w:cstheme="minorHAnsi"/>
          <w:b/>
          <w:noProof/>
          <w:color w:val="808080" w:themeColor="background1" w:themeShade="80"/>
          <w:sz w:val="32"/>
          <w:szCs w:val="36"/>
          <w:lang w:val="az-Latn-AZ"/>
        </w:rPr>
        <w:t>AP PROQRAMINA QEYDİYYATDAN KEÇMƏK ÜÇÜN BİZNES PLANIN FORMASI</w:t>
      </w:r>
    </w:p>
    <w:p w14:paraId="50946A98" w14:textId="77777777" w:rsidR="00E36F64" w:rsidRPr="00B62932" w:rsidRDefault="00E36F64" w:rsidP="00B41621">
      <w:pPr>
        <w:ind w:right="1170"/>
        <w:jc w:val="center"/>
        <w:rPr>
          <w:rFonts w:ascii="Times New Roman" w:hAnsi="Times New Roman" w:cs="Times New Roman"/>
          <w:b/>
          <w:noProof/>
          <w:color w:val="808080" w:themeColor="background1" w:themeShade="80"/>
          <w:sz w:val="32"/>
          <w:szCs w:val="36"/>
          <w:lang w:val="az-Latn-AZ"/>
        </w:rPr>
      </w:pPr>
    </w:p>
    <w:p w14:paraId="674D74D6" w14:textId="029128B3" w:rsidR="00E36F64" w:rsidRPr="00B62932" w:rsidRDefault="00E36F64" w:rsidP="00484562">
      <w:pPr>
        <w:pStyle w:val="ListParagraph"/>
        <w:tabs>
          <w:tab w:val="left" w:pos="10080"/>
        </w:tabs>
        <w:ind w:right="1170"/>
        <w:rPr>
          <w:rFonts w:cstheme="minorHAnsi"/>
          <w:bCs/>
          <w:noProof/>
          <w:color w:val="808080" w:themeColor="background1" w:themeShade="80"/>
          <w:lang w:val="az-Latn-AZ"/>
        </w:rPr>
      </w:pPr>
      <w:r w:rsidRPr="00B62932">
        <w:rPr>
          <w:rFonts w:cstheme="minorHAnsi"/>
          <w:bCs/>
          <w:noProof/>
          <w:color w:val="808080" w:themeColor="background1" w:themeShade="80"/>
          <w:lang w:val="az-Latn-AZ"/>
        </w:rPr>
        <w:t>Zəhmət olmasa</w:t>
      </w:r>
      <w:r w:rsidR="003E4140">
        <w:rPr>
          <w:rFonts w:cstheme="minorHAnsi"/>
          <w:bCs/>
          <w:noProof/>
          <w:color w:val="808080" w:themeColor="background1" w:themeShade="80"/>
          <w:lang w:val="az-Latn-AZ"/>
        </w:rPr>
        <w:t>,</w:t>
      </w:r>
      <w:r w:rsidRPr="00B62932">
        <w:rPr>
          <w:rFonts w:cstheme="minorHAnsi"/>
          <w:bCs/>
          <w:noProof/>
          <w:color w:val="808080" w:themeColor="background1" w:themeShade="80"/>
          <w:lang w:val="az-Latn-AZ"/>
        </w:rPr>
        <w:t xml:space="preserve"> veb-səhifədə yerləş</w:t>
      </w:r>
      <w:r w:rsidR="003E4140">
        <w:rPr>
          <w:rFonts w:cstheme="minorHAnsi"/>
          <w:bCs/>
          <w:noProof/>
          <w:color w:val="808080" w:themeColor="background1" w:themeShade="80"/>
          <w:lang w:val="az-Latn-AZ"/>
        </w:rPr>
        <w:t>dirilmiş</w:t>
      </w:r>
      <w:r w:rsidRPr="00B62932">
        <w:rPr>
          <w:rFonts w:cstheme="minorHAnsi"/>
          <w:bCs/>
          <w:noProof/>
          <w:color w:val="808080" w:themeColor="background1" w:themeShade="80"/>
          <w:lang w:val="az-Latn-AZ"/>
        </w:rPr>
        <w:t xml:space="preserve"> ərizə formasına bütün lazımi şəxsi məlumatları daxil edin (nümunə: ad, soyad, telefon nömrəsi və s.)</w:t>
      </w:r>
      <w:r w:rsidR="003E4140">
        <w:rPr>
          <w:rFonts w:cstheme="minorHAnsi"/>
          <w:bCs/>
          <w:noProof/>
          <w:color w:val="808080" w:themeColor="background1" w:themeShade="80"/>
          <w:lang w:val="az-Latn-AZ"/>
        </w:rPr>
        <w:t>.</w:t>
      </w:r>
    </w:p>
    <w:p w14:paraId="3344436B" w14:textId="77777777" w:rsidR="00484562" w:rsidRPr="00B62932" w:rsidRDefault="00484562" w:rsidP="00484562">
      <w:pPr>
        <w:pStyle w:val="ListParagraph"/>
        <w:tabs>
          <w:tab w:val="left" w:pos="10080"/>
        </w:tabs>
        <w:ind w:right="1170"/>
        <w:rPr>
          <w:rFonts w:cstheme="minorHAnsi"/>
          <w:bCs/>
          <w:noProof/>
          <w:color w:val="808080" w:themeColor="background1" w:themeShade="80"/>
          <w:lang w:val="az-Latn-AZ"/>
        </w:rPr>
      </w:pPr>
    </w:p>
    <w:p w14:paraId="6EE3CC26" w14:textId="1EB6F946" w:rsidR="00E36F64" w:rsidRPr="00B62932" w:rsidRDefault="00E36F64" w:rsidP="00E36F64">
      <w:pPr>
        <w:pStyle w:val="ListParagraph"/>
        <w:rPr>
          <w:rFonts w:cstheme="minorHAnsi"/>
          <w:bCs/>
          <w:noProof/>
          <w:color w:val="808080" w:themeColor="background1" w:themeShade="80"/>
          <w:lang w:val="az-Latn-AZ"/>
        </w:rPr>
      </w:pPr>
      <w:r w:rsidRPr="00B62932">
        <w:rPr>
          <w:rFonts w:cstheme="minorHAnsi"/>
          <w:bCs/>
          <w:noProof/>
          <w:color w:val="808080" w:themeColor="background1" w:themeShade="80"/>
          <w:lang w:val="az-Latn-AZ"/>
        </w:rPr>
        <w:t>Xahiş edir</w:t>
      </w:r>
      <w:r w:rsidR="003E4140">
        <w:rPr>
          <w:rFonts w:cstheme="minorHAnsi"/>
          <w:bCs/>
          <w:noProof/>
          <w:color w:val="808080" w:themeColor="background1" w:themeShade="80"/>
          <w:lang w:val="az-Latn-AZ"/>
        </w:rPr>
        <w:t>ik ki,</w:t>
      </w:r>
      <w:r w:rsidRPr="00B62932">
        <w:rPr>
          <w:rFonts w:cstheme="minorHAnsi"/>
          <w:bCs/>
          <w:noProof/>
          <w:color w:val="808080" w:themeColor="background1" w:themeShade="80"/>
          <w:lang w:val="az-Latn-AZ"/>
        </w:rPr>
        <w:t xml:space="preserve"> bütün suallara mümkün qədər ətraflı cavab ver</w:t>
      </w:r>
      <w:r w:rsidR="003E4140">
        <w:rPr>
          <w:rFonts w:cstheme="minorHAnsi"/>
          <w:bCs/>
          <w:noProof/>
          <w:color w:val="808080" w:themeColor="background1" w:themeShade="80"/>
          <w:lang w:val="az-Latn-AZ"/>
        </w:rPr>
        <w:t>əsiniz.</w:t>
      </w:r>
    </w:p>
    <w:p w14:paraId="58F9C730" w14:textId="28CD2AAC" w:rsidR="00B62932" w:rsidRPr="00B62932" w:rsidRDefault="00B62932" w:rsidP="00E36F64">
      <w:pPr>
        <w:pStyle w:val="ListParagraph"/>
        <w:rPr>
          <w:rFonts w:ascii="Century Gothic" w:hAnsi="Century Gothic" w:cs="Arial"/>
          <w:bCs/>
          <w:noProof/>
          <w:color w:val="808080" w:themeColor="background1" w:themeShade="80"/>
          <w:sz w:val="22"/>
          <w:lang w:val="az-Latn-AZ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3325"/>
        <w:gridCol w:w="7200"/>
      </w:tblGrid>
      <w:tr w:rsidR="007B40B9" w:rsidRPr="00B62932" w14:paraId="10AFFFE5" w14:textId="77777777" w:rsidTr="00B41621">
        <w:trPr>
          <w:trHeight w:val="370"/>
        </w:trPr>
        <w:tc>
          <w:tcPr>
            <w:tcW w:w="1052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5F4F035" w14:textId="6D83B1AE" w:rsidR="007B40B9" w:rsidRPr="00B62932" w:rsidRDefault="00E25476" w:rsidP="007B40B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az-Latn-AZ"/>
              </w:rPr>
              <w:t>ÜMUMİ MƏLUMAT</w:t>
            </w:r>
          </w:p>
        </w:tc>
      </w:tr>
      <w:tr w:rsidR="007B40B9" w:rsidRPr="00B62932" w14:paraId="75B93950" w14:textId="77777777" w:rsidTr="00B41621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F89C94" w14:textId="46C8E831" w:rsidR="007B40B9" w:rsidRPr="00B62932" w:rsidRDefault="00E36F64" w:rsidP="007B40B9">
            <w:pPr>
              <w:ind w:firstLineChars="100" w:firstLine="20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az-Latn-AZ"/>
              </w:rPr>
              <w:t>LAYİHƏNİN ADI</w:t>
            </w:r>
          </w:p>
        </w:tc>
        <w:tc>
          <w:tcPr>
            <w:tcW w:w="7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E9BAFEF" w14:textId="6986719B" w:rsidR="007B40B9" w:rsidRPr="00B62932" w:rsidRDefault="007B40B9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</w:t>
            </w:r>
            <w:r w:rsidR="00C14F2E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484562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“İnteraktiv Muzey”</w:t>
            </w:r>
          </w:p>
        </w:tc>
      </w:tr>
      <w:tr w:rsidR="007B40B9" w:rsidRPr="003E4140" w14:paraId="66CC1428" w14:textId="77777777" w:rsidTr="00B41621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DD8BBEE" w14:textId="4DEDF594" w:rsidR="007B40B9" w:rsidRPr="00B62932" w:rsidRDefault="00E36F64" w:rsidP="003E4140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Ə</w:t>
            </w:r>
            <w:r w:rsidR="00E25476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HATƏ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</w:t>
            </w:r>
            <w:r w:rsidR="00E25476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OLUN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AN BÖLGƏ (BÖLGƏLƏR), yaxud </w:t>
            </w:r>
            <w:r w:rsidR="003E4140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TURİZM DƏHLİZ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İ (</w:t>
            </w:r>
            <w:r w:rsidR="003E4140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TURİZM DƏHLİZ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LƏRİ)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EAE7BB1" w14:textId="341C646A" w:rsidR="007B40B9" w:rsidRPr="00B62932" w:rsidRDefault="007B40B9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...Məs. </w:t>
            </w:r>
            <w:r w:rsidR="00484562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Şimal-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q</w:t>
            </w:r>
            <w:r w:rsidR="00484562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ərb dəhlizi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, Şəki, Qax şəhərləri</w:t>
            </w:r>
          </w:p>
        </w:tc>
      </w:tr>
      <w:tr w:rsidR="007B40B9" w:rsidRPr="00B62932" w14:paraId="4BA2A4E3" w14:textId="77777777" w:rsidTr="00B41621">
        <w:trPr>
          <w:trHeight w:val="440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2E4116" w14:textId="2EF374F1" w:rsidR="007B40B9" w:rsidRPr="00B62932" w:rsidRDefault="007B40B9" w:rsidP="007B40B9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2848" behindDoc="0" locked="0" layoutInCell="1" allowOverlap="1" wp14:anchorId="6E4AE888" wp14:editId="4AC79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C48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AE888" id="Rectangle 48" o:spid="_x0000_s1026" style="position:absolute;left:0;text-align:left;margin-left:154pt;margin-top:52pt;width:79pt;height:135pt;z-index:259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" filled="f" stroked="f">
                      <v:textbox inset="2.16pt,1.44pt,0,1.44pt">
                        <w:txbxContent>
                          <w:p w14:paraId="6A4C48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3872" behindDoc="0" locked="0" layoutInCell="1" allowOverlap="1" wp14:anchorId="674A0849" wp14:editId="1E2CB4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391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A0849" id="Rectangle 49" o:spid="_x0000_s1027" style="position:absolute;left:0;text-align:left;margin-left:154pt;margin-top:52pt;width:79pt;height:135pt;z-index:259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D4BsVEtAEAAEY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7DB391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4896" behindDoc="0" locked="0" layoutInCell="1" allowOverlap="1" wp14:anchorId="341C6116" wp14:editId="3FC555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674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6116" id="Rectangle 53" o:spid="_x0000_s1028" style="position:absolute;left:0;text-align:left;margin-left:154pt;margin-top:52pt;width:79pt;height:135pt;z-index:259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Bxqr9DtAEAAEY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1D8674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5920" behindDoc="0" locked="0" layoutInCell="1" allowOverlap="1" wp14:anchorId="10764DB0" wp14:editId="258F04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F69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4DB0" id="Rectangle 54" o:spid="_x0000_s1029" style="position:absolute;left:0;text-align:left;margin-left:154pt;margin-top:52pt;width:79pt;height:135pt;z-index:259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W4GlH7UBAABG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0C3F69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6944" behindDoc="0" locked="0" layoutInCell="1" allowOverlap="1" wp14:anchorId="7AA2BE46" wp14:editId="506A7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11D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2BE46" id="Rectangle 55" o:spid="_x0000_s1030" style="position:absolute;left:0;text-align:left;margin-left:154pt;margin-top:52pt;width:79pt;height:135pt;z-index:259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MmlrKrUBAABG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5C711D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7968" behindDoc="0" locked="0" layoutInCell="1" allowOverlap="1" wp14:anchorId="1F8B2392" wp14:editId="37E06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A6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392" id="Rectangle 59" o:spid="_x0000_s1031" style="position:absolute;left:0;text-align:left;margin-left:154pt;margin-top:52pt;width:79pt;height:135pt;z-index:259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BhtUMWtAEAAEY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3B7FA6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48992" behindDoc="0" locked="0" layoutInCell="1" allowOverlap="1" wp14:anchorId="3669CE56" wp14:editId="141D8D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7E68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9CE56" id="Rectangle 60" o:spid="_x0000_s1032" style="position:absolute;left:0;text-align:left;margin-left:154pt;margin-top:52pt;width:79pt;height:135pt;z-index:259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" filled="f" stroked="f">
                      <v:textbox inset="2.16pt,1.44pt,0,1.44pt">
                        <w:txbxContent>
                          <w:p w14:paraId="35C7E68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0016" behindDoc="0" locked="0" layoutInCell="1" allowOverlap="1" wp14:anchorId="4CD4477C" wp14:editId="06C72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E5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4477C" id="Rectangle 61" o:spid="_x0000_s1033" style="position:absolute;left:0;text-align:left;margin-left:154pt;margin-top:52pt;width:79pt;height:135pt;z-index:259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DnLim3tAEAAEY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2431E5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1040" behindDoc="0" locked="0" layoutInCell="1" allowOverlap="1" wp14:anchorId="21CE449E" wp14:editId="012B1A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914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E449E" id="Rectangle 65" o:spid="_x0000_s1034" style="position:absolute;left:0;text-align:left;margin-left:154pt;margin-top:52pt;width:79pt;height:135pt;z-index:259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Jm94N22AQAARg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1B9914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2064" behindDoc="0" locked="0" layoutInCell="1" allowOverlap="1" wp14:anchorId="6DA9FD16" wp14:editId="2D5F2A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017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9FD16" id="Rectangle 66" o:spid="_x0000_s1035" style="position:absolute;left:0;text-align:left;margin-left:154pt;margin-top:52pt;width:79pt;height:135pt;z-index:259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6jKyL7UBAABG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1C4017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3088" behindDoc="0" locked="0" layoutInCell="1" allowOverlap="1" wp14:anchorId="36E7CF21" wp14:editId="7601ED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8E6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7CF21" id="Rectangle 67" o:spid="_x0000_s1036" style="position:absolute;left:0;text-align:left;margin-left:154pt;margin-top:52pt;width:79pt;height:135pt;z-index:259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EPP/UbUBAABH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6208E6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4112" behindDoc="0" locked="0" layoutInCell="1" allowOverlap="1" wp14:anchorId="42F09B56" wp14:editId="23841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97C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09B56" id="Rectangle 71" o:spid="_x0000_s1037" style="position:absolute;left:0;text-align:left;margin-left:154pt;margin-top:52pt;width:79pt;height:135pt;z-index:259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AOP9pxtAEAAEc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1B297C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5136" behindDoc="0" locked="0" layoutInCell="1" allowOverlap="1" wp14:anchorId="1E65758F" wp14:editId="355BA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9C4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5758F" id="Rectangle 72" o:spid="_x0000_s1038" style="position:absolute;left:0;text-align:left;margin-left:154pt;margin-top:52pt;width:79pt;height:135pt;z-index:259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" filled="f" stroked="f">
                      <v:textbox inset="2.16pt,1.44pt,0,1.44pt">
                        <w:txbxContent>
                          <w:p w14:paraId="5E69C4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6160" behindDoc="0" locked="0" layoutInCell="1" allowOverlap="1" wp14:anchorId="1910EEA6" wp14:editId="39A01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1A5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0EEA6" id="Rectangle 73" o:spid="_x0000_s1039" style="position:absolute;left:0;text-align:left;margin-left:154pt;margin-top:52pt;width:79pt;height:135pt;z-index:259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AaC1lO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78C81A5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7184" behindDoc="0" locked="0" layoutInCell="1" allowOverlap="1" wp14:anchorId="4EA0ACED" wp14:editId="0516E9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" name="Rectangle 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F4E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0ACED" id="Rectangle 77" o:spid="_x0000_s1040" style="position:absolute;left:0;text-align:left;margin-left:154pt;margin-top:52pt;width:79pt;height:135pt;z-index:259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HaNPKbUBAABH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624F4E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8208" behindDoc="0" locked="0" layoutInCell="1" allowOverlap="1" wp14:anchorId="5B150271" wp14:editId="500B8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8" name="Rectangle 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230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0271" id="Rectangle 78" o:spid="_x0000_s1041" style="position:absolute;left:0;text-align:left;margin-left:154pt;margin-top:52pt;width:79pt;height:135pt;z-index:259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f89vB7UBAABH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50E230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59232" behindDoc="0" locked="0" layoutInCell="1" allowOverlap="1" wp14:anchorId="65E56846" wp14:editId="2CDE2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9" name="Rectangle 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DC5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56846" id="Rectangle 79" o:spid="_x0000_s1042" style="position:absolute;left:0;text-align:left;margin-left:154pt;margin-top:52pt;width:79pt;height:135pt;z-index:259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An8aT2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388DC5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0256" behindDoc="0" locked="0" layoutInCell="1" allowOverlap="1" wp14:anchorId="615F605B" wp14:editId="230071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83" name="Rectangle 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85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F605B" id="Rectangle 83" o:spid="_x0000_s1043" style="position:absolute;left:0;text-align:left;margin-left:154pt;margin-top:52pt;width:79pt;height:135pt;z-index:259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HSzMGK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06E985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1280" behindDoc="0" locked="0" layoutInCell="1" allowOverlap="1" wp14:anchorId="630C51CA" wp14:editId="6AAAA1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84" name="Rectangle 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5EF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51CA" id="Rectangle 84" o:spid="_x0000_s1044" style="position:absolute;left:0;text-align:left;margin-left:154pt;margin-top:52pt;width:79pt;height:135pt;z-index:259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CCdIrm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0C65EF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2304" behindDoc="0" locked="0" layoutInCell="1" allowOverlap="1" wp14:anchorId="2F0293A7" wp14:editId="10E733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85" name="Rectangle 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362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293A7" id="Rectangle 85" o:spid="_x0000_s1045" style="position:absolute;left:0;text-align:left;margin-left:154pt;margin-top:52pt;width:79pt;height:135pt;z-index:259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KTDJKi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146362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3328" behindDoc="0" locked="0" layoutInCell="1" allowOverlap="1" wp14:anchorId="10B27A4D" wp14:editId="2A0AA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89" name="Rectangle 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6AB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27A4D" id="Rectangle 89" o:spid="_x0000_s1046" style="position:absolute;left:0;text-align:left;margin-left:154pt;margin-top:52pt;width:79pt;height:135pt;z-index:259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Fr5Y7C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50B6AB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4352" behindDoc="0" locked="0" layoutInCell="1" allowOverlap="1" wp14:anchorId="7569DB33" wp14:editId="790B3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90" name="Rectangle 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9F5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9DB33" id="Rectangle 90" o:spid="_x0000_s1047" style="position:absolute;left:0;text-align:left;margin-left:154pt;margin-top:52pt;width:79pt;height:135pt;z-index:259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" filled="f" stroked="f">
                      <v:textbox inset="2.16pt,1.44pt,0,1.44pt">
                        <w:txbxContent>
                          <w:p w14:paraId="6F09F5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5376" behindDoc="0" locked="0" layoutInCell="1" allowOverlap="1" wp14:anchorId="3E171B51" wp14:editId="177FDA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91" name="Rectangle 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CD22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71B51" id="Rectangle 91" o:spid="_x0000_s1048" style="position:absolute;left:0;text-align:left;margin-left:154pt;margin-top:52pt;width:79pt;height:135pt;z-index:259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" filled="f" stroked="f">
                      <v:textbox inset="2.16pt,1.44pt,0,1.44pt">
                        <w:txbxContent>
                          <w:p w14:paraId="400CD22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6400" behindDoc="0" locked="0" layoutInCell="1" allowOverlap="1" wp14:anchorId="1EF9C54A" wp14:editId="6F1261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95" name="Rectangle 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62D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C54A" id="Rectangle 95" o:spid="_x0000_s1049" style="position:absolute;left:0;text-align:left;margin-left:154pt;margin-top:52pt;width:79pt;height:135pt;z-index:259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KTLeZa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04C62D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7424" behindDoc="0" locked="0" layoutInCell="1" allowOverlap="1" wp14:anchorId="2F222044" wp14:editId="4B3CA3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96" name="Rectangle 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E58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22044" id="Rectangle 96" o:spid="_x0000_s1050" style="position:absolute;left:0;text-align:left;margin-left:154pt;margin-top:52pt;width:79pt;height:135pt;z-index:259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Mzzc/O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6F4E58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8448" behindDoc="0" locked="0" layoutInCell="1" allowOverlap="1" wp14:anchorId="706A738C" wp14:editId="3EDFAC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97" name="Rectangle 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2C2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A738C" id="Rectangle 97" o:spid="_x0000_s1051" style="position:absolute;left:0;text-align:left;margin-left:154pt;margin-top:52pt;width:79pt;height:135pt;z-index:259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EitdeK2AQAARw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4272C2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69472" behindDoc="0" locked="0" layoutInCell="1" allowOverlap="1" wp14:anchorId="25EE968C" wp14:editId="4D124E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1" name="Rectangle 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8D7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E968C" id="Rectangle 101" o:spid="_x0000_s1052" style="position:absolute;left:0;text-align:left;margin-left:154pt;margin-top:52pt;width:79pt;height:135pt;z-index:259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CoqKO+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6CB8D7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0496" behindDoc="0" locked="0" layoutInCell="1" allowOverlap="1" wp14:anchorId="525D55D0" wp14:editId="61B1E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2" name="Rectangle 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9A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D55D0" id="Rectangle 102" o:spid="_x0000_s1053" style="position:absolute;left:0;text-align:left;margin-left:154pt;margin-top:52pt;width:79pt;height:135pt;z-index:259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Baz3V1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27D99A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1520" behindDoc="0" locked="0" layoutInCell="1" allowOverlap="1" wp14:anchorId="004875F3" wp14:editId="76E192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3" name="Rectangle 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7A0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875F3" id="Rectangle 103" o:spid="_x0000_s1054" style="position:absolute;left:0;text-align:left;margin-left:154pt;margin-top:52pt;width:79pt;height:135pt;z-index:259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CEyMb7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16B7A0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2544" behindDoc="0" locked="0" layoutInCell="1" allowOverlap="1" wp14:anchorId="46BF98DE" wp14:editId="3F585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7" name="Rectangle 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C75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F98DE" id="Rectangle 107" o:spid="_x0000_s1055" style="position:absolute;left:0;text-align:left;margin-left:154pt;margin-top:52pt;width:79pt;height:135pt;z-index:259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DYO/8d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264C75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3568" behindDoc="0" locked="0" layoutInCell="1" allowOverlap="1" wp14:anchorId="3A42D35C" wp14:editId="30B34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8" name="Rectangle 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A20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D35C" id="Rectangle 108" o:spid="_x0000_s1056" style="position:absolute;left:0;text-align:left;margin-left:154pt;margin-top:52pt;width:79pt;height:135pt;z-index:259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DCaedx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403A20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4592" behindDoc="0" locked="0" layoutInCell="1" allowOverlap="1" wp14:anchorId="686B8710" wp14:editId="00295E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09" name="Rectangle 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EF6A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B8710" id="Rectangle 109" o:spid="_x0000_s1057" style="position:absolute;left:0;text-align:left;margin-left:154pt;margin-top:52pt;width:79pt;height:135pt;z-index:259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MJvVS62AQAASQ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25DEF6A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5616" behindDoc="0" locked="0" layoutInCell="1" allowOverlap="1" wp14:anchorId="4E0D18B7" wp14:editId="677A00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10" name="Rectangle 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920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D18B7" id="Rectangle 110" o:spid="_x0000_s1058" style="position:absolute;left:0;text-align:left;margin-left:154pt;margin-top:52pt;width:79pt;height:135pt;z-index:259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" filled="f" stroked="f">
                      <v:textbox inset="2.16pt,1.44pt,0,1.44pt">
                        <w:txbxContent>
                          <w:p w14:paraId="5EA920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6640" behindDoc="0" locked="0" layoutInCell="1" allowOverlap="1" wp14:anchorId="4E74ABF8" wp14:editId="6CF61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11" name="Rectangle 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43B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4ABF8" id="Rectangle 111" o:spid="_x0000_s1059" style="position:absolute;left:0;text-align:left;margin-left:154pt;margin-top:52pt;width:79pt;height:135pt;z-index:259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Cz93z9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77343B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7664" behindDoc="0" locked="0" layoutInCell="1" allowOverlap="1" wp14:anchorId="3796144B" wp14:editId="139551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15" name="Rectangle 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3EA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6144B" id="Rectangle 115" o:spid="_x0000_s1060" style="position:absolute;left:0;text-align:left;margin-left:154pt;margin-top:52pt;width:79pt;height:135pt;z-index:259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D5skVm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6C43EA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8688" behindDoc="0" locked="0" layoutInCell="1" allowOverlap="1" wp14:anchorId="626FBCB3" wp14:editId="73A704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16" name="Rectangle 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CE7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FBCB3" id="Rectangle 116" o:spid="_x0000_s1061" style="position:absolute;left:0;text-align:left;margin-left:154pt;margin-top:52pt;width:79pt;height:135pt;z-index:259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AL1ZOt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232CE7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79712" behindDoc="0" locked="0" layoutInCell="1" allowOverlap="1" wp14:anchorId="696C59E2" wp14:editId="7CC133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117" name="Rectangle 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B22F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C59E2" id="Rectangle 117" o:spid="_x0000_s1062" style="position:absolute;left:0;text-align:left;margin-left:154pt;margin-top:145pt;width:77pt;height:232pt;z-index:259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" filled="f" stroked="f">
                      <v:textbox inset="2.16pt,1.44pt,0,1.44pt">
                        <w:txbxContent>
                          <w:p w14:paraId="158B22F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0736" behindDoc="0" locked="0" layoutInCell="1" allowOverlap="1" wp14:anchorId="1AF107FA" wp14:editId="2BCBB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118" name="Rectangle 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391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07FA" id="Rectangle 118" o:spid="_x0000_s1063" style="position:absolute;left:0;text-align:left;margin-left:154pt;margin-top:145pt;width:79pt;height:183pt;z-index:259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ANCU9r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0F8391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1760" behindDoc="0" locked="0" layoutInCell="1" allowOverlap="1" wp14:anchorId="41BA6D7D" wp14:editId="280722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119" name="Rectangle 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4E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A6D7D" id="Rectangle 119" o:spid="_x0000_s1064" style="position:absolute;left:0;text-align:left;margin-left:154pt;margin-top:145pt;width:77pt;height:209pt;z-index:259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" filled="f" stroked="f">
                      <v:textbox inset="2.16pt,1.44pt,0,1.44pt">
                        <w:txbxContent>
                          <w:p w14:paraId="3A164E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2784" behindDoc="0" locked="0" layoutInCell="1" allowOverlap="1" wp14:anchorId="34B473E0" wp14:editId="09CE1A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120" name="Rectangle 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87A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473E0" id="Rectangle 120" o:spid="_x0000_s1065" style="position:absolute;left:0;text-align:left;margin-left:154pt;margin-top:145pt;width:77pt;height:232pt;z-index:259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" filled="f" stroked="f">
                      <v:textbox inset="2.16pt,1.44pt,0,1.44pt">
                        <w:txbxContent>
                          <w:p w14:paraId="4E287A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3808" behindDoc="0" locked="0" layoutInCell="1" allowOverlap="1" wp14:anchorId="42E86201" wp14:editId="680487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121" name="Rectangle 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CC14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86201" id="Rectangle 121" o:spid="_x0000_s1066" style="position:absolute;left:0;text-align:left;margin-left:154pt;margin-top:145pt;width:79pt;height:183pt;z-index:259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gxC7S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6A2CC14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4832" behindDoc="0" locked="0" layoutInCell="1" allowOverlap="1" wp14:anchorId="10C26F6A" wp14:editId="0E38F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148" name="Rectangle 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875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26F6A" id="Rectangle 148" o:spid="_x0000_s1067" style="position:absolute;left:0;text-align:left;margin-left:154pt;margin-top:145pt;width:77pt;height:232pt;z-index:259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" filled="f" stroked="f">
                      <v:textbox inset="2.16pt,1.44pt,0,1.44pt">
                        <w:txbxContent>
                          <w:p w14:paraId="358875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5856" behindDoc="0" locked="0" layoutInCell="1" allowOverlap="1" wp14:anchorId="39E14B1D" wp14:editId="130B6F6E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149" name="Rectangle 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6D56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14B1D" id="Rectangle 149" o:spid="_x0000_s1068" style="position:absolute;left:0;text-align:left;margin-left:155pt;margin-top:145pt;width:77pt;height:232pt;z-index:259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" filled="f" stroked="f">
                      <v:textbox inset="2.16pt,1.44pt,0,1.44pt">
                        <w:txbxContent>
                          <w:p w14:paraId="53B6D56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6880" behindDoc="0" locked="0" layoutInCell="1" allowOverlap="1" wp14:anchorId="38BE84E9" wp14:editId="7FFDB0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150" name="Rectangle 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EB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84E9" id="Rectangle 150" o:spid="_x0000_s1069" style="position:absolute;left:0;text-align:left;margin-left:154pt;margin-top:145pt;width:79pt;height:183pt;z-index:259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Apzt+X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7580EB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7904" behindDoc="0" locked="0" layoutInCell="1" allowOverlap="1" wp14:anchorId="42594D34" wp14:editId="76F39E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154" name="Rectangle 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94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4D34" id="Rectangle 154" o:spid="_x0000_s1070" style="position:absolute;left:0;text-align:left;margin-left:154pt;margin-top:145pt;width:77pt;height:232pt;z-index:259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" filled="f" stroked="f">
                      <v:textbox inset="2.16pt,1.44pt,0,1.44pt">
                        <w:txbxContent>
                          <w:p w14:paraId="2C3894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8928" behindDoc="0" locked="0" layoutInCell="1" allowOverlap="1" wp14:anchorId="7B195F0D" wp14:editId="17606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155" name="Rectangle 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356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5F0D" id="Rectangle 155" o:spid="_x0000_s1071" style="position:absolute;left:0;text-align:left;margin-left:154pt;margin-top:145pt;width:77pt;height:230pt;z-index:259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" filled="f" stroked="f">
                      <v:textbox inset="2.16pt,1.44pt,0,1.44pt">
                        <w:txbxContent>
                          <w:p w14:paraId="0D0356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89952" behindDoc="0" locked="0" layoutInCell="1" allowOverlap="1" wp14:anchorId="68E3EA80" wp14:editId="0AA81D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BB6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3EA80" id="Rectangle 218" o:spid="_x0000_s1072" style="position:absolute;left:0;text-align:left;margin-left:154pt;margin-top:145pt;width:79pt;height:183pt;z-index:259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BiJoqx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159BB6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0976" behindDoc="0" locked="0" layoutInCell="1" allowOverlap="1" wp14:anchorId="6E7E7C4C" wp14:editId="057360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65" name="Rectangle 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B20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E7C4C" id="Rectangle 365" o:spid="_x0000_s1073" style="position:absolute;left:0;text-align:left;margin-left:154pt;margin-top:145pt;width:79pt;height:183pt;z-index:259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3Sln87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306B20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2000" behindDoc="0" locked="0" layoutInCell="1" allowOverlap="1" wp14:anchorId="36424B01" wp14:editId="28444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66" name="Rectangle 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BE12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24B01" id="Rectangle 366" o:spid="_x0000_s1074" style="position:absolute;left:0;text-align:left;margin-left:154pt;margin-top:145pt;width:79pt;height:183pt;z-index:259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xT7Dp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323BE12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3024" behindDoc="0" locked="0" layoutInCell="1" allowOverlap="1" wp14:anchorId="5E8410B0" wp14:editId="0B8122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67" name="Rectangle 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4B8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10B0" id="Rectangle 367" o:spid="_x0000_s1075" style="position:absolute;left:0;text-align:left;margin-left:154pt;margin-top:145pt;width:79pt;height:183pt;z-index:259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xSQK2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6834B8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4048" behindDoc="0" locked="0" layoutInCell="1" allowOverlap="1" wp14:anchorId="74071EEE" wp14:editId="503A9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68" name="Rectangle 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A6D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1EEE" id="Rectangle 368" o:spid="_x0000_s1076" style="position:absolute;left:0;text-align:left;margin-left:154pt;margin-top:145pt;width:79pt;height:183pt;z-index:259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rGxra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47DA6D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5072" behindDoc="0" locked="0" layoutInCell="1" allowOverlap="1" wp14:anchorId="723CB688" wp14:editId="1E338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69" name="Rectangle 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FEC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CB688" id="Rectangle 369" o:spid="_x0000_s1077" style="position:absolute;left:0;text-align:left;margin-left:154pt;margin-top:145pt;width:79pt;height:183pt;z-index:259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rHaiF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2218FEC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6096" behindDoc="0" locked="0" layoutInCell="1" allowOverlap="1" wp14:anchorId="39A1EAC3" wp14:editId="13B7FF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0" name="Rectangle 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5A0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EAC3" id="Rectangle 370" o:spid="_x0000_s1078" style="position:absolute;left:0;text-align:left;margin-left:154pt;margin-top:145pt;width:79pt;height:183pt;z-index:259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agzMJ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19D5A0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7120" behindDoc="0" locked="0" layoutInCell="1" allowOverlap="1" wp14:anchorId="14BF6E43" wp14:editId="0EF5B5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1" name="Rectangle 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F5F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6E43" id="Rectangle 371" o:spid="_x0000_s1079" style="position:absolute;left:0;text-align:left;margin-left:154pt;margin-top:145pt;width:79pt;height:183pt;z-index:259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ahYFW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32DF5F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8144" behindDoc="0" locked="0" layoutInCell="1" allowOverlap="1" wp14:anchorId="03310867" wp14:editId="0B1C11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2" name="Rectangle 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5D8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10867" id="Rectangle 372" o:spid="_x0000_s1080" style="position:absolute;left:0;text-align:left;margin-left:154pt;margin-top:145pt;width:79pt;height:183pt;z-index:259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B+VFfg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1EA5D8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399168" behindDoc="0" locked="0" layoutInCell="1" allowOverlap="1" wp14:anchorId="4EC95A22" wp14:editId="1D939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3" name="Rectangle 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419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95A22" id="Rectangle 373" o:spid="_x0000_s1081" style="position:absolute;left:0;text-align:left;margin-left:154pt;margin-top:145pt;width:79pt;height:183pt;z-index:259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B+UuW/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119419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0192" behindDoc="0" locked="0" layoutInCell="1" allowOverlap="1" wp14:anchorId="422B7730" wp14:editId="188845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4" name="Rectangle 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63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B7730" id="Rectangle 374" o:spid="_x0000_s1082" style="position:absolute;left:0;text-align:left;margin-left:154pt;margin-top:145pt;width:79pt;height:183pt;z-index:259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252KrL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4A3163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1216" behindDoc="0" locked="0" layoutInCell="1" allowOverlap="1" wp14:anchorId="3EE024C2" wp14:editId="37EF02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5" name="Rectangle 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7DC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024C2" id="Rectangle 375" o:spid="_x0000_s1083" style="position:absolute;left:0;text-align:left;margin-left:154pt;margin-top:145pt;width:79pt;height:183pt;z-index:259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25s487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4367DC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2240" behindDoc="0" locked="0" layoutInCell="1" allowOverlap="1" wp14:anchorId="6747F0F5" wp14:editId="4DF3D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6" name="Rectangle 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18D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7F0F5" id="Rectangle 376" o:spid="_x0000_s1084" style="position:absolute;left:0;text-align:left;margin-left:154pt;margin-top:145pt;width:79pt;height:183pt;z-index:259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e/puQEAAEkDAAAOAAAAZHJzL2Uyb0RvYy54bWysU8tu2zAQvBfoPxC8x3o4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Pr2hhLPHTbpB9rG&#10;/WAVKcXRSKmW7i5uTTH1eOk5PsE5S7hcpM8a3PJFUWQuDh8vDqs5E4HFu/VdV2MfBG6166a5xgRh&#10;qtfbEVL+ooIjy4JRQCrFWH74lvLp6MsRvLewOb2/rPK8m4uWT90L1V2QRxSIE5ofMWgbJkaFNZGS&#10;CbvOaPq956AosV892treXq9bHJOSNF3b4fhCSZD07m2VezEGHCSRgZJ9BDOMSLdYVFhhv4qu82wt&#10;A/E2L9xf/4DtH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9/3v6b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3C518D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3264" behindDoc="0" locked="0" layoutInCell="1" allowOverlap="1" wp14:anchorId="1E648BAC" wp14:editId="124F1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7" name="Rectangle 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F2B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48BAC" id="Rectangle 377" o:spid="_x0000_s1085" style="position:absolute;left:0;text-align:left;margin-left:154pt;margin-top:145pt;width:79pt;height:183pt;z-index:259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122uQEAAEk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eVqRYnnDpv0C23j&#10;vreKlOJgpFRzd2e3xpg6vPQYH+CSJVzO0icNbv6iKDIVh09Xh9WUicDiZrlZ19gHgVvtsmluMEGY&#10;6uV2hJS/qeDIvGAUkEoxlh9/pHw++nwE781szu/Pqzztp6Ll8+aZ6j7IEwrECc33GLQNI6PCmkjJ&#10;iF1nNP05cFCU2O8ebW1XN8sWx6Qkzbpd4/hCSZD0/nWVezEEHCSRgZJDBNMPSLdYVFhhv4quy2zN&#10;A/E6L9xf/oDdX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9/tdtr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632F2B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4288" behindDoc="0" locked="0" layoutInCell="1" allowOverlap="1" wp14:anchorId="7EB118FF" wp14:editId="6B18E5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8" name="Rectangle 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EE9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118FF" id="Rectangle 378" o:spid="_x0000_s1086" style="position:absolute;left:0;text-align:left;margin-left:154pt;margin-top:145pt;width:79pt;height:183pt;z-index:259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wOt2J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6E4EE9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5312" behindDoc="0" locked="0" layoutInCell="1" allowOverlap="1" wp14:anchorId="3519D0AA" wp14:editId="3A66E8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79" name="Rectangle 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CA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9D0AA" id="Rectangle 379" o:spid="_x0000_s1087" style="position:absolute;left:0;text-align:left;margin-left:154pt;margin-top:145pt;width:79pt;height:183pt;z-index:259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" filled="f" stroked="f">
                      <v:textbox inset="2.16pt,1.44pt,0,1.44pt">
                        <w:txbxContent>
                          <w:p w14:paraId="44EDCA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6336" behindDoc="0" locked="0" layoutInCell="1" allowOverlap="1" wp14:anchorId="18FF6D34" wp14:editId="1A0D29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0" name="Rectangle 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3FF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F6D34" id="Rectangle 380" o:spid="_x0000_s1088" style="position:absolute;left:0;text-align:left;margin-left:154pt;margin-top:145pt;width:79pt;height:183pt;z-index:259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A3YHI4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3C13FF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7360" behindDoc="0" locked="0" layoutInCell="1" allowOverlap="1" wp14:anchorId="05F823C9" wp14:editId="1B8191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1" name="Rectangle 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E56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823C9" id="Rectangle 381" o:spid="_x0000_s1089" style="position:absolute;left:0;text-align:left;margin-left:154pt;margin-top:145pt;width:79pt;height:183pt;z-index:259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A3ZsBn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3D5E56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8384" behindDoc="0" locked="0" layoutInCell="1" allowOverlap="1" wp14:anchorId="54B55119" wp14:editId="4AF51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2" name="Rectangle 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86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55119" id="Rectangle 382" o:spid="_x0000_s1090" style="position:absolute;left:0;text-align:left;margin-left:154pt;margin-top:145pt;width:79pt;height:183pt;z-index:259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TtxbR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09E786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09408" behindDoc="0" locked="0" layoutInCell="1" allowOverlap="1" wp14:anchorId="38665893" wp14:editId="4960D5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3" name="Rectangle 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A69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5893" id="Rectangle 383" o:spid="_x0000_s1091" style="position:absolute;left:0;text-align:left;margin-left:154pt;margin-top:145pt;width:79pt;height:183pt;z-index:259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07Gkjr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0F0A69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0432" behindDoc="0" locked="0" layoutInCell="1" allowOverlap="1" wp14:anchorId="22EB37AA" wp14:editId="34C336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4" name="Rectangle 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BA24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B37AA" id="Rectangle 384" o:spid="_x0000_s1092" style="position:absolute;left:0;text-align:left;margin-left:154pt;margin-top:145pt;width:79pt;height:183pt;z-index:259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B2fsud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28FBA24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1456" behindDoc="0" locked="0" layoutInCell="1" allowOverlap="1" wp14:anchorId="3FFC3FAC" wp14:editId="4B238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5" name="Rectangle 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D7B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3FAC" id="Rectangle 385" o:spid="_x0000_s1093" style="position:absolute;left:0;text-align:left;margin-left:154pt;margin-top:145pt;width:79pt;height:183pt;z-index:259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nCuQEAAEkDAAAOAAAAZHJzL2Uyb0RvYy54bWysU8tu2zAQvBfoPxC8x3o4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" filled="f" stroked="f">
                      <v:textbox inset="2.16pt,1.44pt,0,1.44pt">
                        <w:txbxContent>
                          <w:p w14:paraId="4BCD7B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2480" behindDoc="0" locked="0" layoutInCell="1" allowOverlap="1" wp14:anchorId="2DB98A15" wp14:editId="41F317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386" name="Rectangle 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69D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98A15" id="Rectangle 386" o:spid="_x0000_s1094" style="position:absolute;left:0;text-align:left;margin-left:154pt;margin-top:145pt;width:79pt;height:183pt;z-index:259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BaHq7Y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3DF69D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3504" behindDoc="0" locked="0" layoutInCell="1" allowOverlap="1" wp14:anchorId="25DC5B57" wp14:editId="11A8D2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387" name="Rectangle 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311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5B57" id="Rectangle 387" o:spid="_x0000_s1095" style="position:absolute;left:0;text-align:left;margin-left:154pt;margin-top:145pt;width:79pt;height:135pt;z-index:259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8xuAEAAEk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1t6HEcYtN+o62&#10;cTdMipTiaKRUubvZrTnEHi89hye4ZhGXWfqiweYviiJLcfh8c1gtiQgsbtfbrsY+CNxqNnWTE4Sp&#10;Xm8HiOmz8pbkBaOAVIqx/PQ1psvRlyN4L7O5vJ9XaTksRcvd9oXqwcszCsQJTY8Y9ORnRsVkAiUz&#10;dp3R+OvIQVEyfXFoa7v5uG5xTErSdG2H4wslQdKHt1XuxOhxkEQCSo4BzDAi3WJRYYX9Krqus5UH&#10;4m1euL/+Afvf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8oAfM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389311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4528" behindDoc="0" locked="0" layoutInCell="1" allowOverlap="1" wp14:anchorId="14A1482F" wp14:editId="0A5ADC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388" name="Rectangle 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DA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1482F" id="Rectangle 388" o:spid="_x0000_s1096" style="position:absolute;left:0;text-align:left;margin-left:154pt;margin-top:145pt;width:79pt;height:135pt;z-index:259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" filled="f" stroked="f">
                      <v:textbox inset="2.16pt,1.44pt,0,1.44pt">
                        <w:txbxContent>
                          <w:p w14:paraId="0146DA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5552" behindDoc="0" locked="0" layoutInCell="1" allowOverlap="1" wp14:anchorId="5ADB9172" wp14:editId="3467B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389" name="Rectangle 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3AE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9172" id="Rectangle 389" o:spid="_x0000_s1097" style="position:absolute;left:0;text-align:left;margin-left:154pt;margin-top:145pt;width:79pt;height:135pt;z-index:259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UCtwEAAEk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" filled="f" stroked="f">
                      <v:textbox inset="2.16pt,1.44pt,0,1.44pt">
                        <w:txbxContent>
                          <w:p w14:paraId="1BB3AE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6576" behindDoc="0" locked="0" layoutInCell="1" allowOverlap="1" wp14:anchorId="0A20CA67" wp14:editId="270193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8E4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CA67" id="Rectangle 390" o:spid="_x0000_s1098" style="position:absolute;left:0;text-align:left;margin-left:154pt;margin-top:145pt;width:79pt;height:135pt;z-index:259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6OtwEAAEk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" filled="f" stroked="f">
                      <v:textbox inset="2.16pt,1.44pt,0,1.44pt">
                        <w:txbxContent>
                          <w:p w14:paraId="6058E4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7600" behindDoc="0" locked="0" layoutInCell="1" allowOverlap="1" wp14:anchorId="02877D85" wp14:editId="22E708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86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77D85" id="Rectangle 391" o:spid="_x0000_s1099" style="position:absolute;left:0;text-align:left;margin-left:154pt;margin-top:145pt;width:79pt;height:135pt;z-index:259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zRuAEAAEk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5aShx3GKTfqFt&#10;3PWjIqU4GClV7m52awqxw0tP4REuWcRllj5rsPmLoshcHD5dHVZzIgKLm+VmXWMfBG41q7rJCcJU&#10;b7cDxPRDeUvyglFAKsVYfryL6Xz09Qjey2zO7+dVmvdz0bJavlLde3lCgTih6QGDHv3EqBhNoGTC&#10;rjMafx84KErGnw5tbVdfly2OSUmadbvG8YWSIOn9+yp3YvA4SCIBJYcAph+QbrGosMJ+FV2X2coD&#10;8T4v3N/+gN0f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mUyc0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59FA86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8624" behindDoc="0" locked="0" layoutInCell="1" allowOverlap="1" wp14:anchorId="143423D2" wp14:editId="2F4EEB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13" name="Rectangle 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340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423D2" id="Rectangle 413" o:spid="_x0000_s1100" style="position:absolute;left:0;text-align:left;margin-left:154pt;margin-top:145pt;width:79pt;height:135pt;z-index:259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VJ1wf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43340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19648" behindDoc="0" locked="0" layoutInCell="1" allowOverlap="1" wp14:anchorId="01BFDAF9" wp14:editId="38402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3802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FDAF9" id="Rectangle 414" o:spid="_x0000_s1101" style="position:absolute;left:0;text-align:left;margin-left:154pt;margin-top:145pt;width:79pt;height:135pt;z-index:259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9FuAEAAEk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TZLClx3GKTfqNt&#10;3PWjIqU4GClV7m52awqxw0uP4QHOWcRllj5rsPmLoshcHD5eHFZzIgKL11fX6xr7IHCrWdVNThCm&#10;ersdIKbvyluSF4wCUinG8sPPmE5HX4/gvczm9H5epXk3Fy2rr69Ud14eUSBOaLrHoEc/MSpGEyiZ&#10;sOuMxpc9B0XJ+MOhre1qedXimJSkWbdrHF8oCZLeva9yJwaPgyQSULIPYPoB6RaLCivsV9F1nq08&#10;EO/zwv3tD9j+A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Az8fR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35F3802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0672" behindDoc="0" locked="0" layoutInCell="1" allowOverlap="1" wp14:anchorId="11175260" wp14:editId="46BFD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CF2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75260" id="Rectangle 415" o:spid="_x0000_s1102" style="position:absolute;left:0;text-align:left;margin-left:154pt;margin-top:145pt;width:79pt;height:135pt;z-index:259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8VStM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397CF2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1696" behindDoc="0" locked="0" layoutInCell="1" allowOverlap="1" wp14:anchorId="49B8723F" wp14:editId="4403B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19" name="Rectangle 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7ED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8723F" id="Rectangle 419" o:spid="_x0000_s1103" style="position:absolute;left:0;text-align:left;margin-left:154pt;margin-top:145pt;width:79pt;height:135pt;z-index:259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piqW67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3347ED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2720" behindDoc="0" locked="0" layoutInCell="1" allowOverlap="1" wp14:anchorId="5E6F8746" wp14:editId="77A571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0" name="Rectangle 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F69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F8746" id="Rectangle 420" o:spid="_x0000_s1104" style="position:absolute;left:0;text-align:left;margin-left:154pt;margin-top:145pt;width:79pt;height:135pt;z-index:259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vOtwEAAEk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" filled="f" stroked="f">
                      <v:textbox inset="2.16pt,1.44pt,0,1.44pt">
                        <w:txbxContent>
                          <w:p w14:paraId="553F69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3744" behindDoc="0" locked="0" layoutInCell="1" allowOverlap="1" wp14:anchorId="20F0E922" wp14:editId="552C8C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1" name="Rectangle 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833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0E922" id="Rectangle 421" o:spid="_x0000_s1105" style="position:absolute;left:0;text-align:left;margin-left:154pt;margin-top:145pt;width:79pt;height:135pt;z-index:259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qimZk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AF833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4768" behindDoc="0" locked="0" layoutInCell="1" allowOverlap="1" wp14:anchorId="29131719" wp14:editId="5C69D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2" name="Rectangle 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7A3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31719" id="Rectangle 422" o:spid="_x0000_s1106" style="position:absolute;left:0;text-align:left;margin-left:154pt;margin-top:145pt;width:79pt;height:135pt;z-index:259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" filled="f" stroked="f">
                      <v:textbox inset="2.16pt,1.44pt,0,1.44pt">
                        <w:txbxContent>
                          <w:p w14:paraId="6127A3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5792" behindDoc="0" locked="0" layoutInCell="1" allowOverlap="1" wp14:anchorId="64A05A5B" wp14:editId="76B74F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3" name="Rectangle 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292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05A5B" id="Rectangle 423" o:spid="_x0000_s1107" style="position:absolute;left:0;text-align:left;margin-left:154pt;margin-top:145pt;width:79pt;height:135pt;z-index:259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" filled="f" stroked="f">
                      <v:textbox inset="2.16pt,1.44pt,0,1.44pt">
                        <w:txbxContent>
                          <w:p w14:paraId="1DE292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6816" behindDoc="0" locked="0" layoutInCell="1" allowOverlap="1" wp14:anchorId="717446D6" wp14:editId="14CE85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4" name="Rectangle 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47A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446D6" id="Rectangle 424" o:spid="_x0000_s1108" style="position:absolute;left:0;text-align:left;margin-left:154pt;margin-top:145pt;width:79pt;height:135pt;z-index:259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0fuAEAAEkDAAAOAAAAZHJzL2Uyb0RvYy54bWysU8tu2zAQvBfoPxC813rE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ei6XVPiuMUm/UDb&#10;uBsmRUpxNFKq3N3s1hxij5dewjOcs4jLLH3RYPMXRZGlOHy8OKyWRAQWb69uuxr7IHCruambnCBM&#10;9X47QEzflLckLxgFpFKM5YeHmE5H347gvczm9H5epWW3FC1d+0Z15+URBeKEpicMevIzo2IygZIZ&#10;u85o/L3noCiZvju0tb1ZX7U4JiVpurbD8YWSIOndxyp3YvQ4SCIBJfsAZhiRbrGosMJ+FV3n2coD&#10;8TEv3N//gO0r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aQRdH7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7D47A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7840" behindDoc="0" locked="0" layoutInCell="1" allowOverlap="1" wp14:anchorId="51F52E50" wp14:editId="45FEA3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25" name="Rectangle 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696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52E50" id="Rectangle 425" o:spid="_x0000_s1109" style="position:absolute;left:0;text-align:left;margin-left:154pt;margin-top:145pt;width:79pt;height:135pt;z-index:259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9AuAEAAEkDAAAOAAAAZHJzL2Uyb0RvYy54bWysU8tu2zAQvBfIPxC8x3o4bRT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PSm/UiJ4xab9ANt&#10;426YFCnF0UipcnezW3OIPV56Dk9wziIus/RFg81fFEWW4vDx4rBaEhFYvFvfdTX2QeBWc1s3OUGY&#10;6u12gJi+KG9JXjAKSKUYyw/fYjodfT2C9zKb0/t5lZbdUrR061eqOy+PKBAnND1i0JOfGRWTCZTM&#10;2HVG4689B0XJ9NWhre3tzbrFMSlJ07Udji+UBEnv3le5E6PHQRIJKNkHMMOIdItFhRX2q+g6z1Ye&#10;iPd54f72B2x/Aw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aQLvQL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6B696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8864" behindDoc="0" locked="0" layoutInCell="1" allowOverlap="1" wp14:anchorId="54C04570" wp14:editId="6F34B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26" name="Rectangle 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E7C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04570" id="Rectangle 426" o:spid="_x0000_s1110" style="position:absolute;left:0;text-align:left;margin-left:154pt;margin-top:145pt;width:79pt;height:159pt;z-index:259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L7twEAAEkDAAAOAAAAZHJzL2Uyb0RvYy54bWysU8tu2zAQvBfIPxC8x5IVw1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" filled="f" stroked="f">
                      <v:textbox inset="2.16pt,1.44pt,0,1.44pt">
                        <w:txbxContent>
                          <w:p w14:paraId="496E7C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29888" behindDoc="0" locked="0" layoutInCell="1" allowOverlap="1" wp14:anchorId="558FDFED" wp14:editId="0B8E76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27" name="Rectangle 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CDF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FDFED" id="Rectangle 427" o:spid="_x0000_s1111" style="position:absolute;left:0;text-align:left;margin-left:154pt;margin-top:145pt;width:79pt;height:159pt;z-index:259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" filled="f" stroked="f">
                      <v:textbox inset="2.16pt,1.44pt,0,1.44pt">
                        <w:txbxContent>
                          <w:p w14:paraId="396CDF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0912" behindDoc="0" locked="0" layoutInCell="1" allowOverlap="1" wp14:anchorId="735A0421" wp14:editId="5F5D52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28" name="Rectangle 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FF2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A0421" id="Rectangle 428" o:spid="_x0000_s1112" style="position:absolute;left:0;text-align:left;margin-left:154pt;margin-top:145pt;width:79pt;height:159pt;z-index:259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" filled="f" stroked="f">
                      <v:textbox inset="2.16pt,1.44pt,0,1.44pt">
                        <w:txbxContent>
                          <w:p w14:paraId="039FF2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1936" behindDoc="0" locked="0" layoutInCell="1" allowOverlap="1" wp14:anchorId="1A2999F3" wp14:editId="4903CF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29" name="Rectangle 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FD3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99F3" id="Rectangle 429" o:spid="_x0000_s1113" style="position:absolute;left:0;text-align:left;margin-left:154pt;margin-top:145pt;width:79pt;height:159pt;z-index:259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/UuAEAAEkDAAAOAAAAZHJzL2Uyb0RvYy54bWysU8tu2zAQvBfoPxC815KVIJEF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" filled="f" stroked="f">
                      <v:textbox inset="2.16pt,1.44pt,0,1.44pt">
                        <w:txbxContent>
                          <w:p w14:paraId="1E7FD3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2960" behindDoc="0" locked="0" layoutInCell="1" allowOverlap="1" wp14:anchorId="32349683" wp14:editId="267EF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30" name="Rectangle 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C2A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9683" id="Rectangle 430" o:spid="_x0000_s1114" style="position:absolute;left:0;text-align:left;margin-left:154pt;margin-top:145pt;width:79pt;height:159pt;z-index:259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" filled="f" stroked="f">
                      <v:textbox inset="2.16pt,1.44pt,0,1.44pt">
                        <w:txbxContent>
                          <w:p w14:paraId="302C2A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3984" behindDoc="0" locked="0" layoutInCell="1" allowOverlap="1" wp14:anchorId="708CDE9F" wp14:editId="67456C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431" name="Rectangle 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D0C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DE9F" id="Rectangle 431" o:spid="_x0000_s1115" style="position:absolute;left:0;text-align:left;margin-left:154pt;margin-top:145pt;width:79pt;height:159pt;z-index:259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" filled="f" stroked="f">
                      <v:textbox inset="2.16pt,1.44pt,0,1.44pt">
                        <w:txbxContent>
                          <w:p w14:paraId="241D0C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5008" behindDoc="0" locked="0" layoutInCell="1" allowOverlap="1" wp14:anchorId="6D6DC108" wp14:editId="269347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432" name="Rectangle 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058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C108" id="Rectangle 432" o:spid="_x0000_s1116" style="position:absolute;left:0;text-align:left;margin-left:154pt;margin-top:145pt;width:79pt;height:183pt;z-index:259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" filled="f" stroked="f">
                      <v:textbox inset="2.16pt,1.44pt,0,1.44pt">
                        <w:txbxContent>
                          <w:p w14:paraId="22B058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6032" behindDoc="0" locked="0" layoutInCell="1" allowOverlap="1" wp14:anchorId="7B3BC216" wp14:editId="3E91C8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9D9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C216" id="Rectangle 433" o:spid="_x0000_s1117" style="position:absolute;left:0;text-align:left;margin-left:154pt;margin-top:145pt;width:79pt;height:183pt;z-index:259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" filled="f" stroked="f">
                      <v:textbox inset="2.16pt,1.44pt,0,1.44pt">
                        <w:txbxContent>
                          <w:p w14:paraId="0D59D9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7056" behindDoc="0" locked="0" layoutInCell="1" allowOverlap="1" wp14:anchorId="79C659F9" wp14:editId="4976A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ED5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59F9" id="Rectangle 434" o:spid="_x0000_s1118" style="position:absolute;left:0;text-align:left;margin-left:154pt;margin-top:145pt;width:79pt;height:183pt;z-index:259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DHLgGp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610ED5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8080" behindDoc="0" locked="0" layoutInCell="1" allowOverlap="1" wp14:anchorId="67DDB4CB" wp14:editId="3F6DB0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085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DB4CB" id="Rectangle 435" o:spid="_x0000_s1119" style="position:absolute;left:0;text-align:left;margin-left:154pt;margin-top:145pt;width:79pt;height:135pt;z-index:259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b7CwQL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352085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39104" behindDoc="0" locked="0" layoutInCell="1" allowOverlap="1" wp14:anchorId="6E09C5E9" wp14:editId="07FA6E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55A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9C5E9" id="Rectangle 436" o:spid="_x0000_s1120" style="position:absolute;left:0;text-align:left;margin-left:154pt;margin-top:145pt;width:79pt;height:135pt;z-index:259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b2uAEAAEk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HS1vKHEcYtN+om2&#10;cdePipTiYKRUubvZrSnEDi89hye4ZBGXWfqsweYviiJzcfh0dVjNiQgsbpabdY19ELjV3NZNThCm&#10;ersdIKavyluSF4wCUinG8uP3mM5HX4/gvczm/H5epXk/Fy2b1SvVvZcnFIgTmh4x6NFPjIrRBEom&#10;7Dqj8feBg6Jk/ObQ1vZ2tWxxTErSrNs1ji+UBEnv31e5E4PHQRIJKDkEMP2AdItFhRX2q+i6zFYe&#10;iPd54f72B+z+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i2Fm9r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61255A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0128" behindDoc="0" locked="0" layoutInCell="1" allowOverlap="1" wp14:anchorId="2D5FFD2C" wp14:editId="56804D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5E1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FD2C" id="Rectangle 437" o:spid="_x0000_s1121" style="position:absolute;left:0;text-align:left;margin-left:154pt;margin-top:145pt;width:79pt;height:135pt;z-index:259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SpuAEAAEk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ckWJ4xab9Att&#10;464fFSnFwUipcnezW1OIHV56DA9wySIus/RZg81fFEXm4vDp6rCaExFY3Cw36xr7IHCrWdVNThCm&#10;erkdIKZvyluSF4wCUinG8uOPmM5Hn4/gvczm/H5epXk/Fy2bz89U916eUCBOaLrHoEc/MSpGEyiZ&#10;sOuMxj8HDoqS8btDW9vVzbLFMSlJs27XOL5QEiS9f13lTgweB0kkoOQQwPQD0i0WFVbYr6LrMlt5&#10;IF7nhfvLH7D7Cw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i2fUqbgBAABJ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5115E1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1152" behindDoc="0" locked="0" layoutInCell="1" allowOverlap="1" wp14:anchorId="1320D9BC" wp14:editId="6E4DC5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B34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0D9BC" id="Rectangle 438" o:spid="_x0000_s1122" style="position:absolute;left:0;text-align:left;margin-left:154pt;margin-top:145pt;width:79pt;height:183pt;z-index:259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Nvbow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7BEB34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2176" behindDoc="0" locked="0" layoutInCell="1" allowOverlap="1" wp14:anchorId="38982505" wp14:editId="3FD114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142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82505" id="Rectangle 439" o:spid="_x0000_s1123" style="position:absolute;left:0;text-align:left;margin-left:154pt;margin-top:145pt;width:79pt;height:183pt;z-index:259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" filled="f" stroked="f">
                      <v:textbox inset="2.16pt,1.44pt,0,1.44pt">
                        <w:txbxContent>
                          <w:p w14:paraId="2CD142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3200" behindDoc="0" locked="0" layoutInCell="1" allowOverlap="1" wp14:anchorId="53029026" wp14:editId="2460E4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A13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9026" id="Rectangle 440" o:spid="_x0000_s1124" style="position:absolute;left:0;text-align:left;margin-left:154pt;margin-top:52pt;width:79pt;height:135pt;z-index:259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latwEAAEkDAAAOAAAAZHJzL2Uyb0RvYy54bWysU8tu2zAQvBfoPxC8x3rE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h6jf44brFJ39E2&#10;7oZJkVIcjZQqdze7NYfY46WX8AyXLOIyS1802PxFUWQpDp+uDqslEYHFze2mq/EdgVvNXd3kBGGq&#10;t9sBYvqsvCV5wSgglWIsP36N6Xz09Qjey2zO7+dVWvZL0bLpXqnuvTyhQJzQ9IRBT35mVEwmUDJj&#10;1xmNvw4cFCXTF4e2tnfr2xbHpCRN13Y4vlASJL1/X+VOjB4HSSSg5BDADCPSLRYVVtivousyW3kg&#10;3ueF+9sfsPsN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CLyPlatwEAAEk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5E9A13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4224" behindDoc="0" locked="0" layoutInCell="1" allowOverlap="1" wp14:anchorId="3435CAD6" wp14:editId="0EB34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E17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5CAD6" id="Rectangle 441" o:spid="_x0000_s1125" style="position:absolute;left:0;text-align:left;margin-left:154pt;margin-top:52pt;width:79pt;height:135pt;z-index:259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i85LBbgBAABJ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23DE17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5248" behindDoc="0" locked="0" layoutInCell="1" allowOverlap="1" wp14:anchorId="0F07A690" wp14:editId="338DA6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BDAE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7A690" id="Rectangle 442" o:spid="_x0000_s1126" style="position:absolute;left:0;text-align:left;margin-left:154pt;margin-top:52pt;width:79pt;height:135pt;z-index:259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BgobhqtwEAAEo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5DCBDAE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6272" behindDoc="0" locked="0" layoutInCell="1" allowOverlap="1" wp14:anchorId="5C365B58" wp14:editId="2C5B1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C47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65B58" id="Rectangle 443" o:spid="_x0000_s1127" style="position:absolute;left:0;text-align:left;margin-left:154pt;margin-top:52pt;width:79pt;height:135pt;z-index:259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Ee8Tu7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047CC47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7296" behindDoc="0" locked="0" layoutInCell="1" allowOverlap="1" wp14:anchorId="3EA2858F" wp14:editId="7BEAA2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CA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2858F" id="Rectangle 444" o:spid="_x0000_s1128" style="position:absolute;left:0;text-align:left;margin-left:154pt;margin-top:52pt;width:79pt;height:135pt;z-index:259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YdXQtL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7129CA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8320" behindDoc="0" locked="0" layoutInCell="1" allowOverlap="1" wp14:anchorId="7369FE3D" wp14:editId="444B6B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60F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FE3D" id="Rectangle 445" o:spid="_x0000_s1129" style="position:absolute;left:0;text-align:left;margin-left:154pt;margin-top:52pt;width:79pt;height:135pt;z-index:259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tluQEAAEoDAAAOAAAAZHJzL2Uyb0RvYy54bWysU8tu2zAQvBfoPxC813rYbRz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+kqJ4xab9Btt&#10;464fFSnFwUipcnezW1OIHV56DA9wziIus/RZg81fFEXm4vDx4rCaExFYvF5er2vsg8Ct5qpucoIw&#10;1dvtADF9V96SvGAUkEoxlh9+xnQ6+noE72U2p/fzKs27uWhp6uUr152XR1SII5ruMejRT4yK0QRK&#10;Jmw7o/Flz0FRMv5w6Gt7tVq2OCcladbtGucXSoKsd++r3InB4ySJBJTsA5h+QL7Fo0ILG1aEnYcr&#10;T8T7vJB/+wW2f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BCbe2W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69B60F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49344" behindDoc="0" locked="0" layoutInCell="1" allowOverlap="1" wp14:anchorId="1C5EC1FC" wp14:editId="7A448F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62A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C1FC" id="Rectangle 446" o:spid="_x0000_s1130" style="position:absolute;left:0;text-align:left;margin-left:154pt;margin-top:52pt;width:79pt;height:135pt;z-index:259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CaU95q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64262A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0368" behindDoc="0" locked="0" layoutInCell="1" allowOverlap="1" wp14:anchorId="334023BE" wp14:editId="3EA7F8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4DE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023BE" id="Rectangle 447" o:spid="_x0000_s1131" style="position:absolute;left:0;text-align:left;margin-left:154pt;margin-top:52pt;width:79pt;height:135pt;z-index:259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xLuQEAAEo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5XFHiuMUm/Ubb&#10;uOtHRUpxMFKq3N3s1hRih5cewwOcs4jLLH3WYPMXRZG5OHy8OKzmRAQWr6+u1zX2QeBWs6qbnCBM&#10;9XY7QEzflbckLxgFpFKM5YefMZ2Ovh7Be5nN6f28SvNuLlqa+usr152XR1SII5ruMejRT4yK0QRK&#10;Jmw7o/Flz0FRMv5w6Gu7Wl61OCcladbtGucXSoKsd++r3InB4ySJBJTsA5h+QL7Fo0ILG1aEnYcr&#10;T8T7vJB/+wW2f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FfaXEu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2BC4DE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1392" behindDoc="0" locked="0" layoutInCell="1" allowOverlap="1" wp14:anchorId="4CEE9338" wp14:editId="7792A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69" name="Rectangle 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5F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9338" id="Rectangle 469" o:spid="_x0000_s1132" style="position:absolute;left:0;text-align:left;margin-left:154pt;margin-top:52pt;width:79pt;height:135pt;z-index:259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ULuQEAAEo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PR6uabEcYtN+oW2&#10;cdePipTiYKRUubvZrSnEDi89hyc4ZxGXWfqsweYviiJzcfh4cVjNiQgsrq/Wqxr7IHCruambnCBM&#10;9XE7QEz3yluSF4wCUinG8sPPmE5H34/gvczm9H5epXk3Fy1NvXznuvPyiApxRNMjBj36iVExmkDJ&#10;hG1nNL7uOShKxh8OfW1vrq9anJOSNKt2hfMLJUHWu89V7sTgcZJEAkr2AUw/IN/iUaGFDSvCzsOV&#10;J+JzXsh//ALbN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D8FZQu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71235F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2416" behindDoc="0" locked="0" layoutInCell="1" allowOverlap="1" wp14:anchorId="508FC578" wp14:editId="36976A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70" name="Rectangle 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CB2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C578" id="Rectangle 470" o:spid="_x0000_s1133" style="position:absolute;left:0;text-align:left;margin-left:154pt;margin-top:52pt;width:79pt;height:135pt;z-index:259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AhsIeutwEAAEo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548CB2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3440" behindDoc="0" locked="0" layoutInCell="1" allowOverlap="1" wp14:anchorId="69EDFA3C" wp14:editId="69A5B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71" name="Rectangle 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EE0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DFA3C" id="Rectangle 471" o:spid="_x0000_s1134" style="position:absolute;left:0;text-align:left;margin-left:154pt;margin-top:52pt;width:79pt;height:135pt;z-index:259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2uuAEAAEo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1uqHEcYtN+oG2&#10;cTdMipTiaKRUubvZrTnEHi+9hGc4ZxGXWfqiweYviiJLcfh4cVgtiQgs3l7ddjX2QeBWs66bnCBM&#10;9X47QEzflLckLxgFpFKM5YeHmE5H347gvczm9H5epWW3FC1N3b1x3Xl5RIU4oukJg578zKiYTKBk&#10;xrYzGn/vOShKpu8OfW3X11ctzklJmq7tcH6hJMh697HKnRg9TpJIQMk+gBlG5Fs8KrSwYUXYebjy&#10;RHzMC/n3X2D7Cg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jv8trr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49FEE0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4464" behindDoc="0" locked="0" layoutInCell="1" allowOverlap="1" wp14:anchorId="1688BFF0" wp14:editId="173812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75" name="Rectangle 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A8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8BFF0" id="Rectangle 475" o:spid="_x0000_s1135" style="position:absolute;left:0;text-align:left;margin-left:154pt;margin-top:52pt;width:79pt;height:135pt;z-index:259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IduQEAAEo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PR6+ZUSxy026Tfa&#10;xl0/KlKKg5FS5e5mt6YQO7z0GB7gnEVcZumzBpu/KIrMxeHjxWE1JyKwuL5ar2rsg8CtZlk3OUGY&#10;6u12gJi+K29JXjAKSKUYyw8/YzodfT2C9zKb0/t5lebdXLQ09fqV687LIyrEEU33GPToJ0bFaAIl&#10;E7ad0fiy56AoGX849LVdXl+1OCclaVbtCucXSoKsd++r3InB4ySJBJTsA5h+QL7Fo0ILG1aEnYcr&#10;T8T7vJB/+wW2f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NUn4h2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632AA8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5488" behindDoc="0" locked="0" layoutInCell="1" allowOverlap="1" wp14:anchorId="5D28FC27" wp14:editId="085E42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476" name="Rectangle 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52CF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8FC27" id="Rectangle 476" o:spid="_x0000_s1136" style="position:absolute;left:0;text-align:left;margin-left:154pt;margin-top:52pt;width:79pt;height:135pt;z-index:259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s+Mb97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20152CF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6512" behindDoc="0" locked="0" layoutInCell="1" allowOverlap="1" wp14:anchorId="23245CE6" wp14:editId="450CB4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5" name="Rectangle 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93D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5CE6" id="Rectangle 675" o:spid="_x0000_s1137" style="position:absolute;left:0;text-align:left;margin-left:154pt;margin-top:52pt;width:79pt;height:135pt;z-index:259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" filled="f" stroked="f">
                      <v:textbox inset="2.16pt,1.44pt,0,1.44pt">
                        <w:txbxContent>
                          <w:p w14:paraId="1AB93D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7536" behindDoc="0" locked="0" layoutInCell="1" allowOverlap="1" wp14:anchorId="13662D67" wp14:editId="51E887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6" name="Rectangle 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88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62D67" id="Rectangle 676" o:spid="_x0000_s1138" style="position:absolute;left:0;text-align:left;margin-left:154pt;margin-top:52pt;width:79pt;height:135pt;z-index:259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zNZiXL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26CD88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8560" behindDoc="0" locked="0" layoutInCell="1" allowOverlap="1" wp14:anchorId="60ABFD6E" wp14:editId="41263F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7" name="Rectangle 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5A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FD6E" id="Rectangle 677" o:spid="_x0000_s1139" style="position:absolute;left:0;text-align:left;margin-left:154pt;margin-top:52pt;width:79pt;height:135pt;z-index:259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L2YyY2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570B5A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59584" behindDoc="0" locked="0" layoutInCell="1" allowOverlap="1" wp14:anchorId="735B0F1B" wp14:editId="075F8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8" name="Rectangle 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C88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0F1B" id="Rectangle 678" o:spid="_x0000_s1140" style="position:absolute;left:0;text-align:left;margin-left:154pt;margin-top:52pt;width:79pt;height:135pt;z-index:259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" filled="f" stroked="f">
                      <v:textbox inset="2.16pt,1.44pt,0,1.44pt">
                        <w:txbxContent>
                          <w:p w14:paraId="0D9C88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0608" behindDoc="0" locked="0" layoutInCell="1" allowOverlap="1" wp14:anchorId="76561F4C" wp14:editId="60FBA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9" name="Rectangle 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4788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61F4C" id="Rectangle 679" o:spid="_x0000_s1141" style="position:absolute;left:0;text-align:left;margin-left:154pt;margin-top:52pt;width:79pt;height:135pt;z-index:259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+SuQEAAEo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nq9XFPiuMUm/Ubb&#10;uOtHRUpxMFKq3N3s1hRih5cewwOcs4jLLH3WYPMXRZG5OHy8OKzmRAQW11frVY19ELjVLOsmJwhT&#10;vd0OENN35S3JC0YBqRRj+eFnTKejr0fwXmZzej+v0rybi5am+fbKdeflERXiiKZ7DHr0E6NiNIGS&#10;CdvOaHzZc1CUjD8c+touv161OCclaVbtCucXSoKsd++r3InB4ySJBJTsA5h+QL7Fo0ILG1aEnYcr&#10;T8T7vJB/+wW2fwA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F3sT5K5AQAASg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3A14788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1632" behindDoc="0" locked="0" layoutInCell="1" allowOverlap="1" wp14:anchorId="31B125EF" wp14:editId="74090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0" name="Rectangle 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0C7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125EF" id="Rectangle 680" o:spid="_x0000_s1142" style="position:absolute;left:0;text-align:left;margin-left:154pt;margin-top:344pt;width:79pt;height:135pt;z-index:259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FIuAEAAEo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HTdoT+OW2zSD7SN&#10;u2FSpBRHI6XK3c1uzSH2eOklPMM5i7jM0hcNNn9RFFmKw8eLw2pJRGDx9uq2q/EdgVvNTd3kBGGq&#10;99sBYvqmvCV5wSgglWIsPzzEdDr6dgTvZTan9/MqLbulaGma9RvXnZdHVIgjmp4w6MnPjIrJBEpm&#10;bDuj8feeg6Jk+u7Q1/bm+qrFOSlJ07Udzi+UBFnvPla5E6PHSRIJKNkHMMOIfItHhRY2rAg7D1ee&#10;iI95If/+C2xfAQ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WuURSL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7FA0C7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2656" behindDoc="0" locked="0" layoutInCell="1" allowOverlap="1" wp14:anchorId="1A12D5FB" wp14:editId="5FA7A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1" name="Rectangle 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46A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2D5FB" id="Rectangle 681" o:spid="_x0000_s1143" style="position:absolute;left:0;text-align:left;margin-left:154pt;margin-top:344pt;width:79pt;height:135pt;z-index:259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qZuAEAAEo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hN11DiuMUm/UDb&#10;uBsmRUpxNFKq3N3s1hxij5dewjOcs4jLLH3RYPMXRZGlOHy8OKyWRAQWb69uuxr7IHCrWddNThCm&#10;er8dIKZvyluSF4wCUinG8sNDTKejb0fwXmZzej+v0rJbipamWb9x3Xl5RIU4oukJg578zKiYTKBk&#10;xrYzGn/vOShKpu8OfW3X11ctzklJmq7tcH6hJMh697HKnRg9TpJIQMk+gBlG5Fs8KrSwYUXYebjy&#10;RHzMC/n3X2D7Cg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K6u6mb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03846A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3680" behindDoc="0" locked="0" layoutInCell="1" allowOverlap="1" wp14:anchorId="3E99BA9A" wp14:editId="2A9882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2" name="Rectangle 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959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9BA9A" id="Rectangle 682" o:spid="_x0000_s1144" style="position:absolute;left:0;text-align:left;margin-left:154pt;margin-top:344pt;width:79pt;height:135pt;z-index:259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fKuAEAAEo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b3uWkoct9ikn2gb&#10;d8OkSCmORkqVu5vdmkPs8dJLeIZTFnGZpS8abP6iKLIUhw9nh9WSiMDi7dVtV2MfBG41N3WTE4Sp&#10;Pm4HiOmb8pbkBaOAVIqxfP8jpuPR9yN4L7M5vp9XadkuRUvTdO9ct14eUCGOaHrCoCc/MyomEyiZ&#10;se2MxtcdB0XJ9N2hr+3N1yv0IZWk6doO5xdKgqy3n6vcidHjJIkElOwCmGFEvsWjQgsbVoSdhitP&#10;xOe8kP/4BTZvAA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1RM3yr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2B2959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4704" behindDoc="0" locked="0" layoutInCell="1" allowOverlap="1" wp14:anchorId="37DE0E85" wp14:editId="5CDFD2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3" name="Rectangle 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E6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E0E85" id="Rectangle 683" o:spid="_x0000_s1145" style="position:absolute;left:0;text-align:left;margin-left:154pt;margin-top:344pt;width:79pt;height:135pt;z-index:259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wbuAEAAEo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S2W1PiuMUmfUfb&#10;uBsmRUpxNFKq3N3s1hxij5dewjNcsojLLH3RYPMXRZGlOHy6OqyWRAQWN+tNV2MfBG41d3WTE4Sp&#10;3m4HiOmz8pbkBaOAVIqx/Pg1pvPR1yN4L7M5v59XadkvRUvTbF657r08oUIc0fSEQU9+ZlRMJlAy&#10;Y9sZjb8OHBQl0xeHvrZ3n9YtzklJmq7tcH6hJMh6/77KnRg9TpJIQMkhgBlG5Fs8KrSwYUXYZbjy&#10;RLzPC/m3X2D3Gw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pF2cG7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3C21E6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5728" behindDoc="0" locked="0" layoutInCell="1" allowOverlap="1" wp14:anchorId="11944AA4" wp14:editId="010027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4" name="Rectangle 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BF8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4AA4" id="Rectangle 684" o:spid="_x0000_s1146" style="position:absolute;left:0;text-align:left;margin-left:154pt;margin-top:344pt;width:79pt;height:135pt;z-index:259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D3ksgS5AQAASg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22ABF8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6752" behindDoc="0" locked="0" layoutInCell="1" allowOverlap="1" wp14:anchorId="7DFA5257" wp14:editId="0735D9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5" name="Rectangle 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C74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5257" id="Rectangle 685" o:spid="_x0000_s1147" style="position:absolute;left:0;text-align:left;margin-left:154pt;margin-top:344pt;width:79pt;height:135pt;z-index:259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TKoZ1b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321C74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7776" behindDoc="0" locked="0" layoutInCell="1" allowOverlap="1" wp14:anchorId="37D4C06F" wp14:editId="77E72D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6" name="Rectangle 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184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4C06F" id="Rectangle 686" o:spid="_x0000_s1148" style="position:absolute;left:0;text-align:left;margin-left:154pt;margin-top:344pt;width:79pt;height:135pt;z-index:259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V8uAEAAEo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HTdrSlx3GKTfqBt&#10;3A2TIqU4GilV7m52aw6xx0sv4RnOWcRllr5osPmLoshSHD5eHFZLIgKLt1e3XY19ELjV3NRNThCm&#10;er8dIKZvyluSF4wCUinG8sNDTKejb0fwXmZzej+v0rJbipambd+47rw8okIc0fSEQU9+ZlRMJlAy&#10;Y9sZjb/3HBQl03eHvrY311ctzklJmq7tcH6hJMh697HKnRg9TpJIQMk+gBlG5Fs8KrSwYUXYebjy&#10;RHzMC/n3X2D7Cg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nn6VfL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7D9184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8800" behindDoc="0" locked="0" layoutInCell="1" allowOverlap="1" wp14:anchorId="7AD121E3" wp14:editId="440DF7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7" name="Rectangle 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3EC9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21E3" id="Rectangle 687" o:spid="_x0000_s1149" style="position:absolute;left:0;text-align:left;margin-left:154pt;margin-top:344pt;width:79pt;height:135pt;z-index:259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6tuAEAAEo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S221DiuMUmfUfb&#10;uBsmRUpxNFKq3N3s1hxij5dewjNcsojLLH3RYPMXRZGlOHy6OqyWRAQW79Z3XY19ELjVbOomJwhT&#10;vd0OENNn5S3JC0YBqRRj+fFrTOejr0fwXmZzfj+v0rJfipamXb9y3Xt5QoU4oukJg578zKiYTKBk&#10;xrYzGn8dOChKpi8OfW03n9YtzklJmq7tcH6hJMh6/77KnRg9TpJIQMkhgBlG5Fs8KrSwYUXYZbjy&#10;RLzPC/m3X2D3Gw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7zA+rb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0593EC9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69824" behindDoc="0" locked="0" layoutInCell="1" allowOverlap="1" wp14:anchorId="66CAA13B" wp14:editId="06983E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8" name="Rectangle 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47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AA13B" id="Rectangle 688" o:spid="_x0000_s1150" style="position:absolute;left:0;text-align:left;margin-left:154pt;margin-top:344pt;width:79pt;height:135pt;z-index:259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" filled="f" stroked="f">
                      <v:textbox inset="2.16pt,1.44pt,0,1.44pt">
                        <w:txbxContent>
                          <w:p w14:paraId="596F47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0848" behindDoc="0" locked="0" layoutInCell="1" allowOverlap="1" wp14:anchorId="19A3C90A" wp14:editId="3B6452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89" name="Rectangle 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9F2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3C90A" id="Rectangle 689" o:spid="_x0000_s1151" style="position:absolute;left:0;text-align:left;margin-left:154pt;margin-top:344pt;width:79pt;height:135pt;z-index:259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iyuQEAAEo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rSlx3GKTfqFt&#10;3A2TIqU4GilV7m52aw6xx0uP4QHOWcRllr5osPmLoshSHD5eHFZLIgKL66t1V2MfBG41N3WTE4Sp&#10;Xm4HiOmb8pbkBaOAVIqx/PAjptPR5yN4L7M5vZ9XadktRUvTfnnmuvPyiApxRNM9Bj35mVExmUDJ&#10;jG1nNP7Zc1CUTN8d+trefL5qcU5K0nRth/MLJUHWu9dV7sTocZJEAkr2AcwwIt/iUaGFDSvCzsOV&#10;J+J1Xsi//ALbvwA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A9EuLK5AQAASg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4019F2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1872" behindDoc="0" locked="0" layoutInCell="1" allowOverlap="1" wp14:anchorId="12AECEF9" wp14:editId="5746CE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0" name="Rectangle 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5D5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CEF9" id="Rectangle 690" o:spid="_x0000_s1152" style="position:absolute;left:0;text-align:left;margin-left:154pt;margin-top:344pt;width:79pt;height:135pt;z-index:259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o8uAEAAEo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2u0R/HLTbpJ9rG&#10;XT8qUoqDkVLl7ma3phA7vPQSnuGcRVxm6bMGm78oiszF4ePFYTUnIrC4vlmvanxH4FZzWzc5QZjq&#10;43aAmL4pb0leMApIpRjLDz9iOh19P4L3MpvT+3mV5t1ctDTt8p3rzssjKsQRTU8Y9OgnRsVoAiUT&#10;tp3R+LrnoCgZvzv0tb39etPinJSkWbUrnF8oCbLefa5yJwaPkyQSULIPYPoB+RaPCi1sWBF2Hq48&#10;EZ/zQv7jF9i+AQ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45xaPL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6345D5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2896" behindDoc="0" locked="0" layoutInCell="1" allowOverlap="1" wp14:anchorId="527CEA82" wp14:editId="1D3D4E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1" name="Rectangle 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B19D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CEA82" id="Rectangle 691" o:spid="_x0000_s1153" style="position:absolute;left:0;text-align:left;margin-left:154pt;margin-top:344pt;width:79pt;height:135pt;z-index:259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ktLx7b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75EB19D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3920" behindDoc="0" locked="0" layoutInCell="1" allowOverlap="1" wp14:anchorId="53FD2776" wp14:editId="31DFB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2" name="Rectangle 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D7D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D2776" id="Rectangle 692" o:spid="_x0000_s1154" style="position:absolute;left:0;text-align:left;margin-left:154pt;margin-top:344pt;width:79pt;height:135pt;z-index:259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y+uAEAAEo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NuqXEcYtN+oG2&#10;cTdMipTiaKRUubvZrTnEHi+9hGc4ZxGXWfqiweYviiJLcfh4cVgtiQgsrq/WXY19ELjV3NZNThCm&#10;er8dIKZvyluSF4wCUinG8sNDTKejb0fwXmZzej+v0rJbipam7d647rw8okIc0fSEQU9+ZlRMJlAy&#10;Y9sZjb/3HBQl03eHvra311foQypJ07Udzi+UBFnvPla5E6PHSRIJKNkHMMOIfItHhRY2rAg7D1ee&#10;iI95If/+C2xfAQ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bGp8vr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636D7D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4944" behindDoc="0" locked="0" layoutInCell="1" allowOverlap="1" wp14:anchorId="6EB8D004" wp14:editId="431129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3" name="Rectangle 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B4A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D004" id="Rectangle 693" o:spid="_x0000_s1155" style="position:absolute;left:0;text-align:left;margin-left:154pt;margin-top:344pt;width:79pt;height:135pt;z-index:259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B0k12+5AQAASg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27DB4A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5968" behindDoc="0" locked="0" layoutInCell="1" allowOverlap="1" wp14:anchorId="04808378" wp14:editId="514047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4" name="Rectangle 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2178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08378" id="Rectangle 694" o:spid="_x0000_s1156" style="position:absolute;left:0;text-align:left;margin-left:154pt;margin-top:344pt;width:79pt;height:135pt;z-index:259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NkOYSO5AQAASg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2A22178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6992" behindDoc="0" locked="0" layoutInCell="1" allowOverlap="1" wp14:anchorId="29F81046" wp14:editId="2C950F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5" name="Rectangle 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829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81046" id="Rectangle 695" o:spid="_x0000_s1157" style="position:absolute;left:0;text-align:left;margin-left:154pt;margin-top:344pt;width:79pt;height:135pt;z-index:259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qEDK8r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233829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8016" behindDoc="0" locked="0" layoutInCell="1" allowOverlap="1" wp14:anchorId="6D7B5CFE" wp14:editId="30AB5F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6" name="Rectangle 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E4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B5CFE" id="Rectangle 696" o:spid="_x0000_s1158" style="position:absolute;left:0;text-align:left;margin-left:154pt;margin-top:344pt;width:79pt;height:135pt;z-index:259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" filled="f" stroked="f">
                      <v:textbox inset="2.16pt,1.44pt,0,1.44pt">
                        <w:txbxContent>
                          <w:p w14:paraId="6754E4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79040" behindDoc="0" locked="0" layoutInCell="1" allowOverlap="1" wp14:anchorId="398BF76A" wp14:editId="499F82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697" name="Rectangle 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D07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BF76A" id="Rectangle 697" o:spid="_x0000_s1159" style="position:absolute;left:0;text-align:left;margin-left:154pt;margin-top:344pt;width:79pt;height:135pt;z-index:259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2KuQEAAEo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YoSxy026Qfa&#10;xl0/KlKKg5FS5e5mt6YQO7z0Ep7hkkVcZumzBpu/KIrMxeHT1WE1JyKwuFlu1jX2QeBWs6qbnCBM&#10;9X47QEzflLckLxgFpFKM5ceHmM5H347gvczm/H5epXk/Fy3NcvnGde/lCRXiiKYnDHr0E6NiNIGS&#10;CdvOaPx94KAoGb879LVd3SxbnJOSNOt2jfMLJUHW+49V7sTgcZJEAkoOAUw/IN/iUaGFDSvCLsOV&#10;J+JjXsi//wK7VwA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Ava7Yq5AQAASg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6A1D07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0064" behindDoc="0" locked="0" layoutInCell="1" allowOverlap="1" wp14:anchorId="074D7084" wp14:editId="40E21D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698" name="Rectangle 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226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D7084" id="Rectangle 698" o:spid="_x0000_s1160" style="position:absolute;left:0;text-align:left;margin-left:154pt;margin-top:62pt;width:77pt;height:73pt;z-index:259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" filled="f" stroked="f">
                      <v:textbox inset="2.16pt,1.44pt,0,1.44pt">
                        <w:txbxContent>
                          <w:p w14:paraId="0AA226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1088" behindDoc="0" locked="0" layoutInCell="1" allowOverlap="1" wp14:anchorId="3D83E556" wp14:editId="0801D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699" name="Rectangle 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8FD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3E556" id="Rectangle 699" o:spid="_x0000_s1161" style="position:absolute;left:0;text-align:left;margin-left:154pt;margin-top:62pt;width:79pt;height:60pt;z-index:259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9h8Il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12F8FD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2112" behindDoc="0" locked="0" layoutInCell="1" allowOverlap="1" wp14:anchorId="4A402E05" wp14:editId="1B3256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700" name="Rectangle 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CCD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02E05" id="Rectangle 700" o:spid="_x0000_s1162" style="position:absolute;left:0;text-align:left;margin-left:154pt;margin-top:62pt;width:77pt;height:68pt;z-index:259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" filled="f" stroked="f">
                      <v:textbox inset="2.16pt,1.44pt,0,1.44pt">
                        <w:txbxContent>
                          <w:p w14:paraId="6B1CCD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3136" behindDoc="0" locked="0" layoutInCell="1" allowOverlap="1" wp14:anchorId="751B06B5" wp14:editId="28DD4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22" name="Rectangle 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4B3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06B5" id="Rectangle 722" o:spid="_x0000_s1163" style="position:absolute;left:0;text-align:left;margin-left:154pt;margin-top:62pt;width:77pt;height:73pt;z-index:259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" filled="f" stroked="f">
                      <v:textbox inset="2.16pt,1.44pt,0,1.44pt">
                        <w:txbxContent>
                          <w:p w14:paraId="3EE4B3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4160" behindDoc="0" locked="0" layoutInCell="1" allowOverlap="1" wp14:anchorId="4C32AB44" wp14:editId="4EE130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23" name="Rectangle 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5D7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2AB44" id="Rectangle 723" o:spid="_x0000_s1164" style="position:absolute;left:0;text-align:left;margin-left:154pt;margin-top:62pt;width:79pt;height:60pt;z-index:259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CBuQEAAEk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bpqWEsctDuk7&#10;ysbdMClSkqORUuXpZrXmEHsseg5PcI0iupn6osHmL5IiS1H4fFNYLYkITG7bbVfjHAQebe62LfrY&#10;pXotDhDTZ+UtyQ6jgEiKrvz0NabL1ZcrWJfBXJ7PXloOS6GybrsXqAcvz0gQNzQ9otGTnxkVkwmU&#10;zDh1RuOvIwdFyfTFoazN5q5tcE1KsO6aDtcXSoCgD2+z3InR4yKJBJQcA5hhRLxFogIL51WIXXcr&#10;L8TbuIB//QP2vw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nRWCB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3235D7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5184" behindDoc="0" locked="0" layoutInCell="1" allowOverlap="1" wp14:anchorId="30201E5E" wp14:editId="5B39BD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24" name="Rectangle 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60F3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01E5E" id="Rectangle 724" o:spid="_x0000_s1165" style="position:absolute;left:0;text-align:left;margin-left:154pt;margin-top:62pt;width:77pt;height:73pt;z-index:259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" filled="f" stroked="f">
                      <v:textbox inset="2.16pt,1.44pt,0,1.44pt">
                        <w:txbxContent>
                          <w:p w14:paraId="4EC60F3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6208" behindDoc="0" locked="0" layoutInCell="1" allowOverlap="1" wp14:anchorId="511BA763" wp14:editId="2CF16FB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28" name="Rectangle 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AF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BA763" id="Rectangle 728" o:spid="_x0000_s1166" style="position:absolute;left:0;text-align:left;margin-left:155pt;margin-top:62pt;width:77pt;height:73pt;z-index:259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" filled="f" stroked="f">
                      <v:textbox inset="2.16pt,1.44pt,0,1.44pt">
                        <w:txbxContent>
                          <w:p w14:paraId="003AAF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7232" behindDoc="0" locked="0" layoutInCell="1" allowOverlap="1" wp14:anchorId="45575E6D" wp14:editId="43CE56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29" name="Rectangle 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B1D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75E6D" id="Rectangle 729" o:spid="_x0000_s1167" style="position:absolute;left:0;text-align:left;margin-left:154pt;margin-top:62pt;width:79pt;height:60pt;z-index:259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" filled="f" stroked="f">
                      <v:textbox inset="2.16pt,1.44pt,0,1.44pt">
                        <w:txbxContent>
                          <w:p w14:paraId="321B1D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8256" behindDoc="0" locked="0" layoutInCell="1" allowOverlap="1" wp14:anchorId="5DCA5A32" wp14:editId="36F30A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803" name="Rectangle 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34A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A5A32" id="Rectangle 803" o:spid="_x0000_s1168" style="position:absolute;left:0;text-align:left;margin-left:154pt;margin-top:62pt;width:77pt;height:73pt;z-index:259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" filled="f" stroked="f">
                      <v:textbox inset="2.16pt,1.44pt,0,1.44pt">
                        <w:txbxContent>
                          <w:p w14:paraId="139A34A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89280" behindDoc="0" locked="0" layoutInCell="1" allowOverlap="1" wp14:anchorId="24F3389D" wp14:editId="21CFB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804" name="Rectangle 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C050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389D" id="Rectangle 804" o:spid="_x0000_s1169" style="position:absolute;left:0;text-align:left;margin-left:154pt;margin-top:62pt;width:77pt;height:71pt;z-index:259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" filled="f" stroked="f">
                      <v:textbox inset="2.16pt,1.44pt,0,1.44pt">
                        <w:txbxContent>
                          <w:p w14:paraId="063C050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0304" behindDoc="0" locked="0" layoutInCell="1" allowOverlap="1" wp14:anchorId="37D7A7DA" wp14:editId="674F21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5" name="Rectangle 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EE8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7A7DA" id="Rectangle 805" o:spid="_x0000_s1170" style="position:absolute;left:0;text-align:left;margin-left:154pt;margin-top:62pt;width:79pt;height:60pt;z-index:259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3IuQEAAEk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/ZkSzx0O6RfK&#10;xn1vFSnJwUip5unOao0xdVj0GB/gEiV0Z+qTBjd/kRSZisKnq8JqykRgcrPatDXOQeDRzXqzQh+7&#10;VC/FEVL+poIjs8MoIJKiKz/+SPl89fkK1s1gzs/PXp72U6GyXK+foe6DPCFB3NB8j0bbMDIqrImU&#10;jDh1RtOfAwdFif3uUdbmZr1qcE1KsGybFtcXSoCg96+z3Ish4CKJDJQcIph+QLxFogIL51WIXXZr&#10;XojXcQH/8gfs/gI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l9F3I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09DEE8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1328" behindDoc="0" locked="0" layoutInCell="1" allowOverlap="1" wp14:anchorId="61C7D3E6" wp14:editId="4A1914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6" name="Rectangle 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6F3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7D3E6" id="Rectangle 806" o:spid="_x0000_s1171" style="position:absolute;left:0;text-align:left;margin-left:154pt;margin-top:62pt;width:79pt;height:60pt;z-index:259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sDuQEAAEk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NtfUOJ5w6H9BNl&#10;4763ipTkYKRU83RntcaYOix6io9wiRK6M/VJg5u/SIpMReHTVWE1ZSIwuVlt2hrnIPDodr1ZoY9d&#10;qtfiCCl/VcGR2WEUEEnRlR+/p3y++nIF62Yw5+dnL0/7qVBZrj+/QN0HeUKCuKH5AY22YWRUWBMp&#10;GXHqjKbfBw6KEvvNo6zN7XrV4JqUYNk2La4vlABB799muRdDwEUSGSg5RDD9gHiLRAUWzqsQu+zW&#10;vBBv4wL+9Q/Y/Q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Xk4sD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4496F3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2352" behindDoc="0" locked="0" layoutInCell="1" allowOverlap="1" wp14:anchorId="3F22BCA4" wp14:editId="32ABC6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7" name="Rectangle 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B80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BCA4" id="Rectangle 807" o:spid="_x0000_s1172" style="position:absolute;left:0;text-align:left;margin-left:154pt;margin-top:62pt;width:79pt;height:60pt;z-index:259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l3uQEAAEk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bb2hxHGLQ/qB&#10;snHXj4qU5GCkVHm6Wa0pxA6LnsMTXKOIbqY+a7D5i6TIXBQ+3xRWcyICk9vVtq1xDgKPNuvtCn3s&#10;Ur0VB4jpi/KWZIdRQCRFV376FtPl6usVrMtgLs9nL82HuVBZru9eoR68PCNB3ND0iEaPfmJUjCZQ&#10;MuHUGY2/jhwUJeNXh7I2m/WqwTUpwbJtWlxfKAGCPrzPcicGj4skElByDGD6AfEWiQosnFchdt2t&#10;vBDv4wL+7Q/Y/wY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l+Dl3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FDB80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3376" behindDoc="0" locked="0" layoutInCell="1" allowOverlap="1" wp14:anchorId="02F79866" wp14:editId="6F9E2B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8" name="Rectangle 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1022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79866" id="Rectangle 808" o:spid="_x0000_s1173" style="position:absolute;left:0;text-align:left;margin-left:154pt;margin-top:62pt;width:79pt;height:60pt;z-index:259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RzuAEAAEk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" filled="f" stroked="f">
                      <v:textbox inset="2.16pt,1.44pt,0,1.44pt">
                        <w:txbxContent>
                          <w:p w14:paraId="4311022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4400" behindDoc="0" locked="0" layoutInCell="1" allowOverlap="1" wp14:anchorId="21F086FD" wp14:editId="23776A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9" name="Rectangle 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C2A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86FD" id="Rectangle 809" o:spid="_x0000_s1174" style="position:absolute;left:0;text-align:left;margin-left:154pt;margin-top:62pt;width:79pt;height:60pt;z-index:259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f9uQEAAEk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ekOJ5w6H9ANl&#10;4763ipTkYKRU83RntcaYOix6ic9wiRK6M/VJg5u/SIpMReHTVWE1ZSIwuVlt2hrnIPDodr1ZoY9d&#10;qvfiCCl/U8GR2WEUEEnRlR8fUj5ffbuCdTOY8/Ozl6f9VKgs1+0b1H2QJySIG5qf0GgbRkaFNZGS&#10;EafOaPp94KAosd89ytrcrlcNrkkJlm3T4vpCCRD0/mOWezEEXCSRgZJDBNMPiLdIVGDhvAqxy27N&#10;C/ExLuDf/4DdK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Bn0Of9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25C2A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5424" behindDoc="0" locked="0" layoutInCell="1" allowOverlap="1" wp14:anchorId="372E719D" wp14:editId="0BC96B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0" name="Rectangle 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27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E719D" id="Rectangle 810" o:spid="_x0000_s1175" style="position:absolute;left:0;text-align:left;margin-left:154pt;margin-top:62pt;width:79pt;height:60pt;z-index:259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xauAEAAEk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" filled="f" stroked="f">
                      <v:textbox inset="2.16pt,1.44pt,0,1.44pt">
                        <w:txbxContent>
                          <w:p w14:paraId="758227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6448" behindDoc="0" locked="0" layoutInCell="1" allowOverlap="1" wp14:anchorId="49387FAB" wp14:editId="17869C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1" name="Rectangle 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1234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87FAB" id="Rectangle 811" o:spid="_x0000_s1176" style="position:absolute;left:0;text-align:left;margin-left:154pt;margin-top:62pt;width:79pt;height:60pt;z-index:259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iWLtt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101234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7472" behindDoc="0" locked="0" layoutInCell="1" allowOverlap="1" wp14:anchorId="223A9B4D" wp14:editId="3D6494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2" name="Rectangle 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FB0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A9B4D" id="Rectangle 812" o:spid="_x0000_s1177" style="position:absolute;left:0;text-align:left;margin-left:154pt;margin-top:62pt;width:79pt;height:60pt;z-index:259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" filled="f" stroked="f">
                      <v:textbox inset="2.16pt,1.44pt,0,1.44pt">
                        <w:txbxContent>
                          <w:p w14:paraId="645FB0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8496" behindDoc="0" locked="0" layoutInCell="1" allowOverlap="1" wp14:anchorId="5697DC00" wp14:editId="1ADFBE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3" name="Rectangle 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145C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DC00" id="Rectangle 813" o:spid="_x0000_s1178" style="position:absolute;left:0;text-align:left;margin-left:154pt;margin-top:62pt;width:79pt;height:60pt;z-index:259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iVN/S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50B145C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499520" behindDoc="0" locked="0" layoutInCell="1" allowOverlap="1" wp14:anchorId="14A766F0" wp14:editId="7524BB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4" name="Rectangle 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BDC3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66F0" id="Rectangle 814" o:spid="_x0000_s1179" style="position:absolute;left:0;text-align:left;margin-left:154pt;margin-top:62pt;width:79pt;height:60pt;z-index:259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DquQEAAEkDAAAOAAAAZHJzL2Uyb0RvYy54bWysU9tu2zAMfR+wfxD0vviSdHW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0osczgkP6g&#10;bMwOWpCcHFXfizTdpNbkQ4tFj/4BzlFAN1GfJZj0RVJkzgofLwqLORKOyfVy3ZQ4B45H16v1En3s&#10;UrwWewjxp3CGJKejgEiyruzwO8TT1ZcrWJfAnJ5PXpx3c6ZSXS1foO5cf0SCuKHxHo3Ubuoo18pT&#10;MuHUOxr+7hkISvQvi7LW16tljWuSg6qpG1xfyAGC3r3NMstHh4vEI1Cy96CGEfFmiTIsnFcmdt6t&#10;tBBv4wz+9Q/Y/g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19rDq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0FBDC3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0544" behindDoc="0" locked="0" layoutInCell="1" allowOverlap="1" wp14:anchorId="1D4B9DBE" wp14:editId="78EF3F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5" name="Rectangle 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69F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B9DBE" id="Rectangle 815" o:spid="_x0000_s1180" style="position:absolute;left:0;text-align:left;margin-left:154pt;margin-top:62pt;width:79pt;height:60pt;z-index:259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LIuQEAAEkDAAAOAAAAZHJzL2Uyb0RvYy54bWysU9tu2zAMfR+wfxD0vviSdHW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tqitKHLc4pF8o&#10;G3fdoEhO9kZKNU93VmsMscWi5/AE5yiiO1OfNNj5i6TIlBU+XhRWUyICk+vluilxDgKPrlfrJfrY&#10;pXgrDhDTT+UtmR1GAZFkXfnhPqbT1dcrWDeDOT0/e2naTZlKdbV6hbrz8ogEcUPTIxo9+JFRMZhA&#10;yYhTZzT+2XNQlAx3DmWtr1fLGtckB1VTN7i+kAMEvXuf5U70HhdJJKBkH8B0PeLNEmVYOK9M7Lxb&#10;80K8jzP4tz9g+xc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jRgLI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45869F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1568" behindDoc="0" locked="0" layoutInCell="1" allowOverlap="1" wp14:anchorId="0D6B2F96" wp14:editId="640D4F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6" name="Rectangle 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5A0F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2F96" id="Rectangle 816" o:spid="_x0000_s1181" style="position:absolute;left:0;text-align:left;margin-left:154pt;margin-top:62pt;width:79pt;height:60pt;z-index:259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RIdQD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3215A0F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2592" behindDoc="0" locked="0" layoutInCell="1" allowOverlap="1" wp14:anchorId="6DB5A26A" wp14:editId="6C24B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7" name="Rectangle 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DF9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A26A" id="Rectangle 817" o:spid="_x0000_s1182" style="position:absolute;left:0;text-align:left;margin-left:154pt;margin-top:62pt;width:79pt;height:60pt;z-index:259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Z3uQEAAEk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TbWixDKDQ/qF&#10;sjE7aEFyclR9L9J0k1qTDy0WPfsnOEcB3UR9lmDSF0mROSt8vCgs5kg4JtfLdVPiHDgera7WS/Sx&#10;S/FW7CHEH8IZkpyOAiLJurLDQ4inq69XsC6BOT2fvDjv5kylur55hbpz/REJ4obGRzRSu6mjXCtP&#10;yYRT72j4s2cgKNH3FmWtV1fLGtckB1VTN7i+kAMEvXufZZaPDheJR6Bk70ENI+LNEmVYOK9M7Lxb&#10;aSHexxn82x+w/Qs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jSmZ3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71DF9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3616" behindDoc="0" locked="0" layoutInCell="1" allowOverlap="1" wp14:anchorId="5806A843" wp14:editId="1271E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8" name="Rectangle 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358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6A843" id="Rectangle 818" o:spid="_x0000_s1183" style="position:absolute;left:0;text-align:left;margin-left:154pt;margin-top:62pt;width:79pt;height:60pt;z-index:259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tzuQEAAEk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abCkfluMUh/UHZ&#10;uOsGRXKyN1KqebqzWmOILRY9hgc4RxHdmfqkwc5fJEWmrPDxorCaEhGYXC/XTYlzEHi0ulov0ccu&#10;xWtxgJh+Km/J7DAKiCTryg+/YzpdfbmCdTOY0/Ozl6bdlKlU16sXqDsvj0gQNzTdo9GDHxkVgwmU&#10;jDh1RuPfPQdFyfDLoaz16mpZ45rkoGrqBjWBHCDo3dssd6L3uEgiASX7AKbrEW+WKMPCeWVi592a&#10;F+JtnMG//gHbf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/ZQtz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177358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4640" behindDoc="0" locked="0" layoutInCell="1" allowOverlap="1" wp14:anchorId="367BBE06" wp14:editId="4435B8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19" name="Rectangle 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A4A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BBE06" id="Rectangle 819" o:spid="_x0000_s1184" style="position:absolute;left:0;text-align:left;margin-left:154pt;margin-top:62pt;width:79pt;height:60pt;z-index:259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j9uQEAAEk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bCjx3OGQfqBs&#10;3A9WkZIcjZRqme6i1hRTj0VP8REuUUJ3oT5rcMsXSZG5KHy6KqzmTAQmN+tNV+McBB7d3mzW6GOX&#10;6rU4QspfVHBkcRgFRFJ05cdvKZ+vvlzBugXM+fnFy/N+LlSaj90L1H2QJySIG5of0GgbJkaFNZGS&#10;CafOaPp14KAosV89ytre3qxbXJMSNF3b4fpCCRD0/m2WezEGXCSRgZJDBDOMiLdIVGDhvAqxy24t&#10;C/E2LuBf/4Ddb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BhYrj9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F2A4A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5664" behindDoc="0" locked="0" layoutInCell="1" allowOverlap="1" wp14:anchorId="5C009640" wp14:editId="1D90EB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0" name="Rectangle 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12E2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09640" id="Rectangle 820" o:spid="_x0000_s1185" style="position:absolute;left:0;text-align:left;margin-left:154pt;margin-top:62pt;width:79pt;height:60pt;z-index:259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QJuQEAAEk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BvXx3OGQfqJs&#10;3PdWkZIcjJRqnu6s1hhTh0XP8QnOUUJ3pj5pcPMXSZGpKHy8KKymTAQm16t1W+M7Ao9urtYr9LFL&#10;9V4cIeV7FRyZHUYBkRRd+eF7yqerb1ewbgZzen728rSbCpXl1/Ub1F2QRySIG5of0WgbRkaFNZGS&#10;EafOaPq956AosQ8eZW1urlYNrkkJlm3T4vpCCRD07mOWezEEXCSRgZJ9BNMPiLdIVGDhvAqx827N&#10;C/ExLuDf/4DtK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zZgQJ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A512E2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6688" behindDoc="0" locked="0" layoutInCell="1" allowOverlap="1" wp14:anchorId="5B95DE02" wp14:editId="1F72EA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1" name="Rectangle 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5EF1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5DE02" id="Rectangle 821" o:spid="_x0000_s1186" style="position:absolute;left:0;text-align:left;margin-left:154pt;margin-top:62pt;width:79pt;height:60pt;z-index:259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ttuQEAAEkDAAAOAAAAZHJzL2Uyb0RvYy54bWysU8tu2zAQvBfoPxC8x3o4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RrG0oct9ikb2gb&#10;d8OkSCmORkqVu5vdmkPs8dJreIFLFnGZpS8abP6iKLIUh09Xh9WSiMDiZr3pauyDwK37280a14hS&#10;vV0OENMn5S3JC0YBmRRf+fFLTOejv4/gvUzm/HxepWW/FCnNXYHNtb2XJxSIE5qeMejJz4yKyQRK&#10;Zuw6o/HngYOiZPrs0Nb2/nbd4piUpOnaDscXSoKk9++r3InR4yCJBJQcAphhRL7FokIL+1WEXWYr&#10;D8T7vJB/+wN2v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ojltt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52A5EF1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7712" behindDoc="0" locked="0" layoutInCell="1" allowOverlap="1" wp14:anchorId="16A7F41A" wp14:editId="444C5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2" name="Rectangle 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50E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7F41A" id="Rectangle 822" o:spid="_x0000_s1187" style="position:absolute;left:0;text-align:left;margin-left:154pt;margin-top:62pt;width:79pt;height:60pt;z-index:259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" filled="f" stroked="f">
                      <v:textbox inset="2.16pt,1.44pt,0,1.44pt">
                        <w:txbxContent>
                          <w:p w14:paraId="0FA50E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8736" behindDoc="0" locked="0" layoutInCell="1" allowOverlap="1" wp14:anchorId="3F2E145A" wp14:editId="65CF89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3" name="Rectangle 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6CC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E145A" id="Rectangle 823" o:spid="_x0000_s1188" style="position:absolute;left:0;text-align:left;margin-left:154pt;margin-top:62pt;width:79pt;height:60pt;z-index:259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ogj/S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22F6CC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09760" behindDoc="0" locked="0" layoutInCell="1" allowOverlap="1" wp14:anchorId="65CD6971" wp14:editId="145310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4" name="Rectangle 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E69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6971" id="Rectangle 824" o:spid="_x0000_s1189" style="position:absolute;left:0;text-align:left;margin-left:154pt;margin-top:62pt;width:79pt;height:60pt;z-index:259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DquQEAAEk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WVPiucMh/UTZ&#10;uO+tIiU5GCnVPN1ZrTGmDoue4xNcooTuTH3S4OYvkiJTUfh0VVhNmQhMblabtsY5CDy6XW9W6GOX&#10;6q04QspfVXBkdhgFRFJ05cfvKZ+vvl7BuhnM+fnZy9N+KlSWN6tXqPsgT0gQNzQ/otE2jIwKayIl&#10;I06d0fT7wEFRYr95lLW5Xa8aXJMSLNumxfWFEiDo/fss92IIuEgiAyWHCKYfEG+RqMDCeRVil92a&#10;F+J9XMC//QG7P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/IFDq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427E69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0784" behindDoc="0" locked="0" layoutInCell="1" allowOverlap="1" wp14:anchorId="51B8993C" wp14:editId="31DB69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5" name="Rectangle 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83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8993C" id="Rectangle 825" o:spid="_x0000_s1190" style="position:absolute;left:0;text-align:left;margin-left:154pt;margin-top:62pt;width:79pt;height:60pt;z-index:259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LIuQEAAEk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23ymxHGLQ/qJ&#10;snE3GElKctR9L/N0s1pTiB0WPYVHuEQR3Ux9VmDzF0mRuSh8uios50QEJjerTVvjHAQe3a43K/Sx&#10;S/VaHCCmr9Jbkh1GAZEUXfnxe0znqy9XsC6DOT+fvTTv50JlebN+gbr3/QkJ4oamBzTK+IlRYXSg&#10;ZMKpMxp/HzhISsw3h7I2t+tVg2tSgmXbtLi+UAIEvX+b5U6MHhdJJKDkEEAPI+ItEhVYOK9C7LJb&#10;eSHexgX86x+w+w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pkOLI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9E483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1808" behindDoc="0" locked="0" layoutInCell="1" allowOverlap="1" wp14:anchorId="497BFF8B" wp14:editId="35074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6" name="Rectangle 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607F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BFF8B" id="Rectangle 826" o:spid="_x0000_s1191" style="position:absolute;left:0;text-align:left;margin-left:154pt;margin-top:62pt;width:79pt;height:60pt;z-index:259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QDuQEAAEk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raNmtKHLM4pJ8o&#10;G3ODkaQkRy2EzNPNak0hdlj0FB7hEkV0M/VZgc1fJEXmovDpqrCcE+GY3Kw2bY1z4Hh0e7NZoY9d&#10;qtfiADF9ld6S7PQUEEnRlR2/x3S++nIF6zKY8/PZS/N+LlSW688vUPdenJAgbmh6QKOMn3rKjQ6U&#10;TDj1nsbfBwaSEvPNoazN7c2qwTUpwbJtWlxfKAGC3r/NMsdHj4vEE1ByCKCHEfEWiQosnFchdtmt&#10;vBBv4wL+9Q/Y/Q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b9zQD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650607F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2832" behindDoc="0" locked="0" layoutInCell="1" allowOverlap="1" wp14:anchorId="73F36B7B" wp14:editId="5C6F4B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27" name="Rectangle 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268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6B7B" id="Rectangle 827" o:spid="_x0000_s1192" style="position:absolute;left:0;text-align:left;margin-left:154pt;margin-top:62pt;width:79pt;height:60pt;z-index:259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Z3uQEAAEk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Nts6HEc4dD+oGy&#10;cd9bRUpyMFKqebqzWmNMHRY9xye4Rgndmfqkwc1fJEWmovD5prCaMhGY3K62bY1zEHi0uduu0Mcu&#10;1VtxhJS/qODI7DAKiKToyk/fUr5cfb2CdTOYy/Ozl6fDVKgs1+tXqIcgz0gQNzQ/otE2jIwKayIl&#10;I06d0fTryEFRYr96lLXZ3K0aXJMSLNumxfWFEiDow/ss92IIuEgiAyXHCKYfEG+RqMDCeRVi192a&#10;F+J9XMC//QH73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pnIZ3uQEAAEk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8C268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3856" behindDoc="0" locked="0" layoutInCell="1" allowOverlap="1" wp14:anchorId="34AFD35A" wp14:editId="584BEE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28" name="Rectangle 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B84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D35A" id="Rectangle 828" o:spid="_x0000_s1193" style="position:absolute;left:0;text-align:left;margin-left:154pt;margin-top:62pt;width:79pt;height:48pt;z-index:259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" filled="f" stroked="f">
                      <v:textbox inset="2.16pt,1.44pt,0,1.44pt">
                        <w:txbxContent>
                          <w:p w14:paraId="614B84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4880" behindDoc="0" locked="0" layoutInCell="1" allowOverlap="1" wp14:anchorId="74087C6F" wp14:editId="049A9E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29" name="Rectangle 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077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87C6F" id="Rectangle 829" o:spid="_x0000_s1194" style="position:absolute;left:0;text-align:left;margin-left:154pt;margin-top:62pt;width:79pt;height:48pt;z-index:259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+qNuQEAAEk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6Sjx3OGQfqJs&#10;3A9WkZIcjZRqme6i1hRTj0WP8QEuUUJ3oT5rcMsXSZG5KHy6KqzmTAQmu5uurXEOAo8+dZsOfexS&#10;vRRHSPmrCo4sDqOASIqu/Pg95fPV5ytYt4A5P794ed7Phcp60z5D3Qd5QoK4ofkejbZhYlRYEymZ&#10;cOqMpt8HDooS+82jrM3njzcNrkkJ1m3T4vpCCRD0/nWWezEGXCSRgZJDBDOMiLdIVGDhvAqxy24t&#10;C/E6LuBf/oDdH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0h+qNuQEAAEk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37E077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5904" behindDoc="0" locked="0" layoutInCell="1" allowOverlap="1" wp14:anchorId="3ABC3E85" wp14:editId="62B751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30" name="Rectangle 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AAB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C3E85" id="Rectangle 830" o:spid="_x0000_s1195" style="position:absolute;left:0;text-align:left;margin-left:154pt;margin-top:62pt;width:79pt;height:48pt;z-index:259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EquAEAAEk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" filled="f" stroked="f">
                      <v:textbox inset="2.16pt,1.44pt,0,1.44pt">
                        <w:txbxContent>
                          <w:p w14:paraId="518AAB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6928" behindDoc="0" locked="0" layoutInCell="1" allowOverlap="1" wp14:anchorId="2DB9C0A5" wp14:editId="4A203B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31" name="Rectangle 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423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9C0A5" id="Rectangle 831" o:spid="_x0000_s1196" style="position:absolute;left:0;text-align:left;margin-left:154pt;margin-top:62pt;width:79pt;height:48pt;z-index:259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CxD7YduQEAAEk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053423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7952" behindDoc="0" locked="0" layoutInCell="1" allowOverlap="1" wp14:anchorId="519A7B19" wp14:editId="2E7162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BF4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7B19" id="Rectangle 4320" o:spid="_x0000_s1197" style="position:absolute;left:0;text-align:left;margin-left:154pt;margin-top:62pt;width:79pt;height:48pt;z-index:259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" filled="f" stroked="f">
                      <v:textbox inset="2.16pt,1.44pt,0,1.44pt">
                        <w:txbxContent>
                          <w:p w14:paraId="381BF4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18976" behindDoc="0" locked="0" layoutInCell="1" allowOverlap="1" wp14:anchorId="4ED1ED03" wp14:editId="667E70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71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1ED03" id="Rectangle 4321" o:spid="_x0000_s1198" style="position:absolute;left:0;text-align:left;margin-left:154pt;margin-top:62pt;width:79pt;height:48pt;z-index:259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AYz0Mq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046471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0000" behindDoc="0" locked="0" layoutInCell="1" allowOverlap="1" wp14:anchorId="1BB9FA62" wp14:editId="48C744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726E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FA62" id="Rectangle 4322" o:spid="_x0000_s1199" style="position:absolute;left:0;text-align:left;margin-left:154pt;margin-top:62pt;width:79pt;height:48pt;z-index:259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AIu0gF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24A726E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1024" behindDoc="0" locked="0" layoutInCell="1" allowOverlap="1" wp14:anchorId="1FAA96A7" wp14:editId="6E6244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0E5E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A96A7" id="Rectangle 4323" o:spid="_x0000_s1200" style="position:absolute;left:0;text-align:left;margin-left:154pt;margin-top:62pt;width:79pt;height:48pt;z-index:259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GHNuQEAAEsDAAAOAAAAZHJzL2Uyb0RvYy54bWysU9tu2zAMfR+wfxD0vthxu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rLoVJZ47nNJ3&#10;1I37wSpyzo5GSlXmW/SaYuqx7Dk+wSVK6BbyswZXvkiLzFXj01VjNWciMLlZbdYtTkLg0cfN7QZ9&#10;7NK8FkdI+bMKjhSHUUAoVVl+/Jry+erLFawrYM7PFy/P+7mSWd7dvEDdB3lCirij+RGNtmFiVFgT&#10;KZlw7oymXwcOihL7xaOw3R1SxkWpwXLdrXGBoQYIev82y70YA66SyEDJIYIZRsRbJaqwcGKV2GW7&#10;ykq8jSv4139g9xs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/+GHN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6C90E5E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2048" behindDoc="0" locked="0" layoutInCell="1" allowOverlap="1" wp14:anchorId="4AEAFFC6" wp14:editId="346332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144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AFFC6" id="Rectangle 4324" o:spid="_x0000_s1201" style="position:absolute;left:0;text-align:left;margin-left:154pt;margin-top:62pt;width:79pt;height:48pt;z-index:259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MiF4N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408144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3072" behindDoc="0" locked="0" layoutInCell="1" allowOverlap="1" wp14:anchorId="5CA6CDA6" wp14:editId="062C41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FE6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6CDA6" id="Rectangle 4325" o:spid="_x0000_s1202" style="position:absolute;left:0;text-align:left;margin-left:154pt;margin-top:62pt;width:79pt;height:48pt;z-index:259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eTuQ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Y/3nS3lHjucErf&#10;UTfuB6vIOTsaKVWZb9FriqnHsuf4BJcooVvIzxpc+SItMleNT1eN1ZyJwOTmZrNucRICj243qw36&#10;2KV5LY6Q8mcVHCkOo4BQqrL8+DXl89WXK1hXwJyfL16e93Mls7xbvUDdB3lCirij+RGNtmFiVFgT&#10;KZlw7oymXwcOihL7xaOw3R1SxkWpwXLdrXGBoQYIev82y70YA66SyEDJIYIZRsRbJaqwcGKV2GW7&#10;ykq8jSv4139g9xs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fEHeT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1BEFE6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4096" behindDoc="0" locked="0" layoutInCell="1" allowOverlap="1" wp14:anchorId="6AE08B06" wp14:editId="434244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8225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8B06" id="Rectangle 4326" o:spid="_x0000_s1203" style="position:absolute;left:0;text-align:left;margin-left:154pt;margin-top:62pt;width:79pt;height:48pt;z-index:259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PZHy8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5F78225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5120" behindDoc="0" locked="0" layoutInCell="1" allowOverlap="1" wp14:anchorId="6052EABC" wp14:editId="680408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2CF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2EABC" id="Rectangle 4327" o:spid="_x0000_s1204" style="position:absolute;left:0;text-align:left;margin-left:154pt;margin-top:62pt;width:79pt;height:48pt;z-index:259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TYuQEAAEsDAAAOAAAAZHJzL2Uyb0RvYy54bWysU9tu2zAMfR+wfxD0vthxt8Y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ejXq2ZFiecOp/Qb&#10;deO+t4qcsoORUs3znfUaY+qw7DE+wDlK6M7kJw1u/iItMhWNjxeN1ZSJwOT6at3WOAmBR9/W12v0&#10;sUv1Vhwh5e8qODI7jAJCKcryw8+UT1dfr2DdDOb0/OzlaTcVMstV+wp1F+QRKeKO5ns02oaRUWFN&#10;pGTEuTOaXvYcFCX2h0dhmxVSxkUpwbJtWlxgKAGC3r3Pci+GgKskMlCyj2D6AfEWiQosnFghdt6u&#10;eSXexwX82z+w/QM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wkFTY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6E42CF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6144" behindDoc="0" locked="0" layoutInCell="1" allowOverlap="1" wp14:anchorId="7DC197FF" wp14:editId="06F10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1D7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197FF" id="Rectangle 4328" o:spid="_x0000_s1205" style="position:absolute;left:0;text-align:left;margin-left:154pt;margin-top:62pt;width:79pt;height:48pt;z-index:259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E73Id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0F01D7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7168" behindDoc="0" locked="0" layoutInCell="1" allowOverlap="1" wp14:anchorId="675AACE4" wp14:editId="1CA78E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5456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AACE4" id="Rectangle 4329" o:spid="_x0000_s1206" style="position:absolute;left:0;text-align:left;margin-left:154pt;margin-top:62pt;width:79pt;height:48pt;z-index:259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sZmUob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5285456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8192" behindDoc="0" locked="0" layoutInCell="1" allowOverlap="1" wp14:anchorId="630DFA20" wp14:editId="2A418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6F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DFA20" id="Rectangle 4330" o:spid="_x0000_s1207" style="position:absolute;left:0;text-align:left;margin-left:154pt;margin-top:62pt;width:79pt;height:48pt;z-index:259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i0dDv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58786F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29216" behindDoc="0" locked="0" layoutInCell="1" allowOverlap="1" wp14:anchorId="2E76AC0C" wp14:editId="19B31B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F29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6AC0C" id="Rectangle 4331" o:spid="_x0000_s1208" style="position:absolute;left:0;text-align:left;margin-left:154pt;margin-top:62pt;width:79pt;height:48pt;z-index:259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xSflx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611F29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0240" behindDoc="0" locked="0" layoutInCell="1" allowOverlap="1" wp14:anchorId="073F7B32" wp14:editId="2965E5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903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F7B32" id="Rectangle 4332" o:spid="_x0000_s1209" style="position:absolute;left:0;text-align:left;margin-left:154pt;margin-top:62pt;width:79pt;height:48pt;z-index:259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hPfJe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32E903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1264" behindDoc="0" locked="0" layoutInCell="1" allowOverlap="1" wp14:anchorId="45171D5C" wp14:editId="22CE3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7A7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71D5C" id="Rectangle 4333" o:spid="_x0000_s1210" style="position:absolute;left:0;text-align:left;margin-left:154pt;margin-top:62pt;width:79pt;height:48pt;z-index:259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ln7blr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ED7A7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2288" behindDoc="0" locked="0" layoutInCell="1" allowOverlap="1" wp14:anchorId="5D05DB2C" wp14:editId="44B602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DB8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5DB2C" id="Rectangle 4334" o:spid="_x0000_s1211" style="position:absolute;left:0;text-align:left;margin-left:154pt;margin-top:62pt;width:79pt;height:48pt;z-index:259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RWugEAAEsDAAAOAAAAZHJzL2Uyb0RvYy54bWysU9tu2zAMfR+wfxD0vthx0s4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1WpNiecOp/QT&#10;deO+t4qcs4ORUs3znfUaY+qw7Ck+wiVK6M7kJw1u/iItMhWNT1eN1ZSJwORmtWlrnITAo5vN7QZ9&#10;7FK9FkdI+asKjswOo4BQirL8+D3l89WXK1g3gzk/P3t52k+FzLK9eYG6D/KEFHFH8wMabcPIqLAm&#10;UjLi3BlNvw8cFCX2m0dhm8/rVYOLUoJl27S4wFACBL1/m+VeDAFXSWSg5BDB9APiLRIVWDixQuyy&#10;XfNKvI0L+Nd/YPcH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JQ7kVr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40DB8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3312" behindDoc="0" locked="0" layoutInCell="1" allowOverlap="1" wp14:anchorId="157B4E21" wp14:editId="367101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C7B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B4E21" id="Rectangle 4335" o:spid="_x0000_s1212" style="position:absolute;left:0;text-align:left;margin-left:154pt;margin-top:62pt;width:79pt;height:48pt;z-index:259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3I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Gb1eqWEs8dTukn&#10;6sZ9bxU5ZwcjpZrnO+s1xtRh2VN8hEuU0J3JTxrc/EVaZCoan64aqykTgcnNatPWOAmBR7eb9QZ9&#10;7FK9FkdI+asKjswOo4BQirL8+D3l89WXK1g3gzk/P3t52k+FzLJdv0DdB3lCirij+QGNtmFkVFgT&#10;KRlx7oym3wcOihL7zaOwzeebVYOLUoJl27S4wFACBL1/m+VeDAFXSWSg5BDB9APiLRIVWDixQuyy&#10;XfNKvI0L+Nd/YPcH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tpbNyL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4AC7B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4336" behindDoc="0" locked="0" layoutInCell="1" allowOverlap="1" wp14:anchorId="285A6B2C" wp14:editId="2FCE2D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D8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A6B2C" id="Rectangle 4336" o:spid="_x0000_s1213" style="position:absolute;left:0;text-align:left;margin-left:154pt;margin-top:62pt;width:79pt;height:48pt;z-index:259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bn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s1qtKXHM4pR+&#10;om7MDUaSc3bUQsg836zXFGKHZU/hES5RRDeTnxXY/EVaZC4an64ayzkRjsnNatPWOAmOR5836w36&#10;2KV6LQ4Q01fpLclOTwGhFGXZ8XtM56svV7Augzk/n7007+dCZtnevkDde3FCirij6QGNMn7qKTc6&#10;UDLh3Hsafx8YSErMN4fCNrc3qwYXpQTLtmlxgaEECHr/NsscHz2uEk9AySGAHkbEWyQqsHBihdhl&#10;u/JKvI0L+Nd/YPcH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puLG5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3FF8D8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5360" behindDoc="0" locked="0" layoutInCell="1" allowOverlap="1" wp14:anchorId="13AA1DC2" wp14:editId="00444F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60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A1DC2" id="Rectangle 4337" o:spid="_x0000_s1214" style="position:absolute;left:0;text-align:left;margin-left:154pt;margin-top:62pt;width:79pt;height:60pt;z-index:259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GJVzz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155B60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6384" behindDoc="0" locked="0" layoutInCell="1" allowOverlap="1" wp14:anchorId="57A9D768" wp14:editId="29B993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B0A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9D768" id="Rectangle 4338" o:spid="_x0000_s1215" style="position:absolute;left:0;text-align:left;margin-left:154pt;margin-top:62pt;width:79pt;height:60pt;z-index:259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o2ugEAAEsDAAAOAAAAZHJzL2Uyb0RvYy54bWysU9tu2zAMfR+wfxD0vtixg9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btoWZ+W4xSl9&#10;R924GyZFLtnRSKnyfLNec4g9lj2HJ7hGEd1MftFg8xdpkaVofL5prJZEBCa37barcRICj+422xZ9&#10;7FK9FgeI6bPylmSHUUAoRVl++hrT5erLFazLYC7PZy8th6WQWXfbF6gHL89IEXc0PaLRk58ZFZMJ&#10;lMw4d0bjryMHRcn0xaGwzd2mbXBRSrDumg5FgRIg6MPbLHdi9LhKIgElxwBmGBFvkajAwokVYtft&#10;yivxNi7gX/+B/W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slp6N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B3B0A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7408" behindDoc="0" locked="0" layoutInCell="1" allowOverlap="1" wp14:anchorId="4F63A62C" wp14:editId="3CEABA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A79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3A62C" id="Rectangle 4339" o:spid="_x0000_s1216" style="position:absolute;left:0;text-align:left;margin-left:154pt;margin-top:62pt;width:79pt;height:60pt;z-index:259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ldIm6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C3A79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8432" behindDoc="0" locked="0" layoutInCell="1" allowOverlap="1" wp14:anchorId="14077C40" wp14:editId="7E3666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AFD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77C40" id="Rectangle 4340" o:spid="_x0000_s1217" style="position:absolute;left:0;text-align:left;margin-left:154pt;margin-top:62pt;width:79pt;height:48pt;z-index:259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AkDHi9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20BAFD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39456" behindDoc="0" locked="0" layoutInCell="1" allowOverlap="1" wp14:anchorId="07F734BC" wp14:editId="31AEC2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BDC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734BC" id="Rectangle 4341" o:spid="_x0000_s1218" style="position:absolute;left:0;text-align:left;margin-left:154pt;margin-top:62pt;width:79pt;height:48pt;z-index:259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t5RRI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C6BDC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0480" behindDoc="0" locked="0" layoutInCell="1" allowOverlap="1" wp14:anchorId="186B56AC" wp14:editId="68E8D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200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B56AC" id="Rectangle 4342" o:spid="_x0000_s1219" style="position:absolute;left:0;text-align:left;margin-left:154pt;margin-top:62pt;width:79pt;height:48pt;z-index:259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p+BaDL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14200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1504" behindDoc="0" locked="0" layoutInCell="1" allowOverlap="1" wp14:anchorId="46F6BB39" wp14:editId="027957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904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6BB39" id="Rectangle 4343" o:spid="_x0000_s1220" style="position:absolute;left:0;text-align:left;margin-left:154pt;margin-top:62pt;width:79pt;height:60pt;z-index:259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z5DBt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3D904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2528" behindDoc="0" locked="0" layoutInCell="1" allowOverlap="1" wp14:anchorId="041C6CCF" wp14:editId="51870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DA1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6CCF" id="Rectangle 4344" o:spid="_x0000_s1221" style="position:absolute;left:0;text-align:left;margin-left:154pt;margin-top:62pt;width:79pt;height:60pt;z-index:259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P50ugEAAEsDAAAOAAAAZHJzL2Uyb0RvYy54bWysU9tu2zAMfR+wfxD0vthxvDU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bbVdtS4rnDKf1C&#10;3bjvrSLn7GCkVPN8Z73GmDose4wPcIkSujP5SYObv0iLTEXj01VjNWUiMLlZbdY1TkLg0U27WaGP&#10;XaqX4ggpf1PBkdlhFBBKUZYff6R8vvp8BetmMOfnZy9P+6mQWW4+P0PdB3lCirij+R6NtmFkVFgT&#10;KRlx7oymPwcOihL73aOwzU27anBRSrBcN2tcYCgBgt6/znIvhoCrJDJQcohg+gHxFokKLJxYIXbZ&#10;rnklXscF/Ms/sPsL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fOD+d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83DA1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3552" behindDoc="0" locked="0" layoutInCell="1" allowOverlap="1" wp14:anchorId="43B59EDF" wp14:editId="299CB3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452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59EDF" id="Rectangle 4345" o:spid="_x0000_s1222" style="position:absolute;left:0;text-align:left;margin-left:154pt;margin-top:62pt;width:79pt;height:135pt;z-index:259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zjOJP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45452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4576" behindDoc="0" locked="0" layoutInCell="1" allowOverlap="1" wp14:anchorId="7B9DCFFE" wp14:editId="704135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4" name="Rectangle 1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F6B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DCFFE" id="Rectangle 1024" o:spid="_x0000_s1223" style="position:absolute;left:0;text-align:left;margin-left:154pt;margin-top:62pt;width:79pt;height:135pt;z-index:259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K/Z8Xa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40BF6B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5600" behindDoc="0" locked="0" layoutInCell="1" allowOverlap="1" wp14:anchorId="10ACE92E" wp14:editId="547A40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5" name="Rectangle 1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1A2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CE92E" id="Rectangle 1025" o:spid="_x0000_s1224" style="position:absolute;left:0;text-align:left;margin-left:154pt;margin-top:62pt;width:79pt;height:135pt;z-index:259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D1cBEy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7411A2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6624" behindDoc="0" locked="0" layoutInCell="1" allowOverlap="1" wp14:anchorId="70FD26EF" wp14:editId="3ACB93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6" name="Rectangle 1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28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D26EF" id="Rectangle 1026" o:spid="_x0000_s1225" style="position:absolute;left:0;text-align:left;margin-left:154pt;margin-top:62pt;width:79pt;height:135pt;z-index:259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Fq7aIC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15FE28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7648" behindDoc="0" locked="0" layoutInCell="1" allowOverlap="1" wp14:anchorId="2EDA75B9" wp14:editId="0DE319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7" name="Rectangle 1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6574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A75B9" id="Rectangle 1027" o:spid="_x0000_s1226" style="position:absolute;left:0;text-align:left;margin-left:154pt;margin-top:62pt;width:79pt;height:135pt;z-index:259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SZreJ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426574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8672" behindDoc="0" locked="0" layoutInCell="1" allowOverlap="1" wp14:anchorId="5C56B897" wp14:editId="05F45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8" name="Rectangle 1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2976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6B897" id="Rectangle 1028" o:spid="_x0000_s1227" style="position:absolute;left:0;text-align:left;margin-left:154pt;margin-top:62pt;width:79pt;height:135pt;z-index:259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M/LipS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5732976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49696" behindDoc="0" locked="0" layoutInCell="1" allowOverlap="1" wp14:anchorId="09ECDEA4" wp14:editId="5F25EA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29" name="Rectangle 1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E60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CDEA4" id="Rectangle 1029" o:spid="_x0000_s1228" style="position:absolute;left:0;text-align:left;margin-left:154pt;margin-top:62pt;width:79pt;height:135pt;z-index:259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xIn5U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D9E60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0720" behindDoc="0" locked="0" layoutInCell="1" allowOverlap="1" wp14:anchorId="4C9F6849" wp14:editId="1A7088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0" name="Rectangle 1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C21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F6849" id="Rectangle 1030" o:spid="_x0000_s1229" style="position:absolute;left:0;text-align:left;margin-left:154pt;margin-top:62pt;width:79pt;height:135pt;z-index:259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gGR6a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CDC21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1744" behindDoc="0" locked="0" layoutInCell="1" allowOverlap="1" wp14:anchorId="6A38D5C6" wp14:editId="216E0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1" name="Rectangle 1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376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D5C6" id="Rectangle 1031" o:spid="_x0000_s1230" style="position:absolute;left:0;text-align:left;margin-left:154pt;margin-top:62pt;width:79pt;height:135pt;z-index:259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6K+oM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B7376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2768" behindDoc="0" locked="0" layoutInCell="1" allowOverlap="1" wp14:anchorId="15178D3E" wp14:editId="439249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2" name="Rectangle 1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BAE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78D3E" id="Rectangle 1032" o:spid="_x0000_s1231" style="position:absolute;left:0;text-align:left;margin-left:154pt;margin-top:62pt;width:79pt;height:135pt;z-index:259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B3MhsC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45ABAE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3792" behindDoc="0" locked="0" layoutInCell="1" allowOverlap="1" wp14:anchorId="5E0F4D3F" wp14:editId="0C133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3" name="Rectangle 1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1B7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F4D3F" id="Rectangle 1033" o:spid="_x0000_s1232" style="position:absolute;left:0;text-align:left;margin-left:154pt;margin-top:62pt;width:79pt;height:135pt;z-index:259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jJXIA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361B7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4816" behindDoc="0" locked="0" layoutInCell="1" allowOverlap="1" wp14:anchorId="59706FDF" wp14:editId="4980A4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4" name="Rectangle 1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0BF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06FDF" id="Rectangle 1034" o:spid="_x0000_s1233" style="position:absolute;left:0;text-align:left;margin-left:154pt;margin-top:62pt;width:79pt;height:135pt;z-index:259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SBC6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B90BF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5840" behindDoc="0" locked="0" layoutInCell="1" allowOverlap="1" wp14:anchorId="672E6245" wp14:editId="797CCC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5" name="Rectangle 1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5E6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6245" id="Rectangle 1035" o:spid="_x0000_s1234" style="position:absolute;left:0;text-align:left;margin-left:154pt;margin-top:62pt;width:79pt;height:135pt;z-index:259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u5uQEAAEwDAAAOAAAAZHJzL2Uyb0RvYy54bWysU8tu2zAQvBfoPxC813q4bRT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2Lt6/YUSxyx26Rf6&#10;xtxoJDlVJy2EzP3Nfs0h9njtMTzAOYu4zOIXBTZ/URZZisfHi8dySYRj8Xp93dXYCY5bzVXd5ARh&#10;qpfbAWL6Lr0leTFQQC7FWna4i+l09PkI3stsTu/nVVp2S1HT1t0z150XR9SIQ5ruMSjj54FyowMl&#10;MzZ+oPHPnoGkxPxw6Gx79Xnd4qSUpOnaDicYSoKsd6+rzPHJ4yzxBJTsA+hxQr7Fo0ILW1aEnccr&#10;z8TrvJB/+Qm2fw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Agdu5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4F5E6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6864" behindDoc="0" locked="0" layoutInCell="1" allowOverlap="1" wp14:anchorId="43C8D4B8" wp14:editId="0A957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6" name="Rectangle 1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8B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8D4B8" id="Rectangle 1036" o:spid="_x0000_s1235" style="position:absolute;left:0;text-align:left;margin-left:154pt;margin-top:62pt;width:79pt;height:135pt;z-index:259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nZrd1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A998B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7888" behindDoc="0" locked="0" layoutInCell="1" allowOverlap="1" wp14:anchorId="23D12713" wp14:editId="29D4C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37" name="Rectangle 1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3D44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12713" id="Rectangle 1037" o:spid="_x0000_s1236" style="position:absolute;left:0;text-align:left;margin-left:154pt;margin-top:62pt;width:79pt;height:135pt;z-index:259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tnzb2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8B3D44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8912" behindDoc="0" locked="0" layoutInCell="1" allowOverlap="1" wp14:anchorId="61DF06A6" wp14:editId="440EF4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38" name="Rectangle 1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DEA2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F06A6" id="Rectangle 1038" o:spid="_x0000_s1237" style="position:absolute;left:0;text-align:left;margin-left:154pt;margin-top:62pt;width:79pt;height:159pt;z-index:259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" filled="f" stroked="f">
                      <v:textbox inset="2.16pt,1.44pt,0,1.44pt">
                        <w:txbxContent>
                          <w:p w14:paraId="34EDEA2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59936" behindDoc="0" locked="0" layoutInCell="1" allowOverlap="1" wp14:anchorId="0CB8906D" wp14:editId="1F8951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41" name="Rectangle 1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CA5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906D" id="Rectangle 1041" o:spid="_x0000_s1238" style="position:absolute;left:0;text-align:left;margin-left:154pt;margin-top:62pt;width:79pt;height:159pt;z-index:259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A3L7CFuAEAAEw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73ACA5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0960" behindDoc="0" locked="0" layoutInCell="1" allowOverlap="1" wp14:anchorId="7205CCC3" wp14:editId="638D52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42" name="Rectangle 1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9903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CCC3" id="Rectangle 1042" o:spid="_x0000_s1239" style="position:absolute;left:0;text-align:left;margin-left:154pt;margin-top:62pt;width:79pt;height:159pt;z-index:259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UMjcSb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3C09903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1984" behindDoc="0" locked="0" layoutInCell="1" allowOverlap="1" wp14:anchorId="3FB3DC5D" wp14:editId="7219B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45" name="Rectangle 1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2E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3DC5D" id="Rectangle 1045" o:spid="_x0000_s1240" style="position:absolute;left:0;text-align:left;margin-left:154pt;margin-top:62pt;width:79pt;height:159pt;z-index:259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HdfgLe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4A112E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3008" behindDoc="0" locked="0" layoutInCell="1" allowOverlap="1" wp14:anchorId="605F2107" wp14:editId="3C82E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46" name="Rectangle 1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14B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F2107" id="Rectangle 1046" o:spid="_x0000_s1241" style="position:absolute;left:0;text-align:left;margin-left:154pt;margin-top:62pt;width:79pt;height:159pt;z-index:259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BC47Hu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20F14B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4032" behindDoc="0" locked="0" layoutInCell="1" allowOverlap="1" wp14:anchorId="05962A0D" wp14:editId="6CD7EE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1047" name="Rectangle 1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C2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62A0D" id="Rectangle 1047" o:spid="_x0000_s1242" style="position:absolute;left:0;text-align:left;margin-left:154pt;margin-top:62pt;width:79pt;height:159pt;z-index:259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rlEYu7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117BC2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5056" behindDoc="0" locked="0" layoutInCell="1" allowOverlap="1" wp14:anchorId="32F0B2D2" wp14:editId="5708EA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48" name="Rectangle 1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687A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2D2" id="Rectangle 1048" o:spid="_x0000_s1243" style="position:absolute;left:0;text-align:left;margin-left:154pt;margin-top:62pt;width:79pt;height:135pt;z-index:259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zEiI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79687A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6080" behindDoc="0" locked="0" layoutInCell="1" allowOverlap="1" wp14:anchorId="0C16EE2F" wp14:editId="66BC4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50" name="Rectangle 1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740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6EE2F" id="Rectangle 1050" o:spid="_x0000_s1244" style="position:absolute;left:0;text-align:left;margin-left:154pt;margin-top:62pt;width:79pt;height:135pt;z-index:259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EmaN+K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3ED740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7104" behindDoc="0" locked="0" layoutInCell="1" allowOverlap="1" wp14:anchorId="5F2D0064" wp14:editId="5C74E1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051" name="Rectangle 1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F44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D0064" id="Rectangle 1051" o:spid="_x0000_s1245" style="position:absolute;left:0;text-align:left;margin-left:154pt;margin-top:62pt;width:79pt;height:135pt;z-index:259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FHsMJ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39F44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8128" behindDoc="0" locked="0" layoutInCell="1" allowOverlap="1" wp14:anchorId="0AFDEDA4" wp14:editId="4A9253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052" name="Rectangle 1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8FF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DEDA4" id="Rectangle 1052" o:spid="_x0000_s1246" style="position:absolute;left:0;text-align:left;margin-left:154pt;margin-top:62pt;width:77pt;height:162pt;z-index:259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s3GdHLoBAABM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7AB8FF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69152" behindDoc="0" locked="0" layoutInCell="1" allowOverlap="1" wp14:anchorId="6A87A142" wp14:editId="704254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053" name="Rectangle 1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6E5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A142" id="Rectangle 1053" o:spid="_x0000_s1247" style="position:absolute;left:0;text-align:left;margin-left:154pt;margin-top:62pt;width:79pt;height:162pt;z-index:259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Dn+OX7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5636E5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0176" behindDoc="0" locked="0" layoutInCell="1" allowOverlap="1" wp14:anchorId="3BBF8898" wp14:editId="3DE7F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2" name="Rectangle 1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10A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8898" id="Rectangle 1152" o:spid="_x0000_s1248" style="position:absolute;left:0;text-align:left;margin-left:154pt;margin-top:62pt;width:77pt;height:162pt;z-index:259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" filled="f" stroked="f">
                      <v:textbox inset="2.16pt,1.44pt,0,1.44pt">
                        <w:txbxContent>
                          <w:p w14:paraId="37910A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1200" behindDoc="0" locked="0" layoutInCell="1" allowOverlap="1" wp14:anchorId="07716FFD" wp14:editId="25E20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3" name="Rectangle 1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2A4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16FFD" id="Rectangle 1153" o:spid="_x0000_s1249" style="position:absolute;left:0;text-align:left;margin-left:154pt;margin-top:62pt;width:77pt;height:162pt;z-index:259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JO60YLoBAABM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75C2A4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2224" behindDoc="0" locked="0" layoutInCell="1" allowOverlap="1" wp14:anchorId="6A877856" wp14:editId="6A207B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54" name="Rectangle 1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61B2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7856" id="Rectangle 1154" o:spid="_x0000_s1250" style="position:absolute;left:0;text-align:left;margin-left:154pt;margin-top:62pt;width:79pt;height:162pt;z-index:259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8vMPNr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52561B2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3248" behindDoc="0" locked="0" layoutInCell="1" allowOverlap="1" wp14:anchorId="7B21169A" wp14:editId="3F6CFB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5" name="Rectangle 1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CB9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1169A" id="Rectangle 1155" o:spid="_x0000_s1251" style="position:absolute;left:0;text-align:left;margin-left:154pt;margin-top:62pt;width:77pt;height:162pt;z-index:259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T/0cdboBAABM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6FDCB9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4272" behindDoc="0" locked="0" layoutInCell="1" allowOverlap="1" wp14:anchorId="53057417" wp14:editId="1343772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6" name="Rectangle 1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477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7417" id="Rectangle 1156" o:spid="_x0000_s1252" style="position:absolute;left:0;text-align:left;margin-left:155pt;margin-top:62pt;width:77pt;height:162pt;z-index:259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" filled="f" stroked="f">
                      <v:textbox inset="2.16pt,1.44pt,0,1.44pt">
                        <w:txbxContent>
                          <w:p w14:paraId="483477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5296" behindDoc="0" locked="0" layoutInCell="1" allowOverlap="1" wp14:anchorId="1E3F53D0" wp14:editId="7E7F05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57" name="Rectangle 1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E5B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F53D0" id="Rectangle 1157" o:spid="_x0000_s1253" style="position:absolute;left:0;text-align:left;margin-left:154pt;margin-top:62pt;width:79pt;height:162pt;z-index:259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Gd5Y9G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686E5B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6320" behindDoc="0" locked="0" layoutInCell="1" allowOverlap="1" wp14:anchorId="6A149F6F" wp14:editId="343542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8" name="Rectangle 1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6262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49F6F" id="Rectangle 1158" o:spid="_x0000_s1254" style="position:absolute;left:0;text-align:left;margin-left:154pt;margin-top:62pt;width:77pt;height:162pt;z-index:259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" filled="f" stroked="f">
                      <v:textbox inset="2.16pt,1.44pt,0,1.44pt">
                        <w:txbxContent>
                          <w:p w14:paraId="2BC6262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7344" behindDoc="0" locked="0" layoutInCell="1" allowOverlap="1" wp14:anchorId="7A54B976" wp14:editId="1F5BD5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1159" name="Rectangle 1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CA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4B976" id="Rectangle 1159" o:spid="_x0000_s1255" style="position:absolute;left:0;text-align:left;margin-left:154pt;margin-top:62pt;width:77pt;height:162pt;z-index:259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mdtMXroBAABM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3608CA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8368" behindDoc="0" locked="0" layoutInCell="1" allowOverlap="1" wp14:anchorId="2115F1A3" wp14:editId="61E3B6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0" name="Rectangle 1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45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5F1A3" id="Rectangle 1160" o:spid="_x0000_s1256" style="position:absolute;left:0;text-align:left;margin-left:154pt;margin-top:62pt;width:79pt;height:162pt;z-index:259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XHYl/L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0FCB45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79392" behindDoc="0" locked="0" layoutInCell="1" allowOverlap="1" wp14:anchorId="77D5C219" wp14:editId="5E842B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1" name="Rectangle 1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A77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C219" id="Rectangle 1161" o:spid="_x0000_s1257" style="position:absolute;left:0;text-align:left;margin-left:154pt;margin-top:62pt;width:79pt;height:162pt;z-index:259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AQ8tEX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6828A77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0416" behindDoc="0" locked="0" layoutInCell="1" allowOverlap="1" wp14:anchorId="0F7CEF61" wp14:editId="46F812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2" name="Rectangle 1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173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CEF61" id="Rectangle 1162" o:spid="_x0000_s1258" style="position:absolute;left:0;text-align:left;margin-left:154pt;margin-top:62pt;width:79pt;height:162pt;z-index:259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CFeL3w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4BD173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1440" behindDoc="0" locked="0" layoutInCell="1" allowOverlap="1" wp14:anchorId="35EFCC1C" wp14:editId="4B762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3" name="Rectangle 1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85BB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FCC1C" id="Rectangle 1163" o:spid="_x0000_s1259" style="position:absolute;left:0;text-align:left;margin-left:154pt;margin-top:62pt;width:79pt;height:162pt;z-index:259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yfxJG7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1AA85BB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2464" behindDoc="0" locked="0" layoutInCell="1" allowOverlap="1" wp14:anchorId="0DC1BA16" wp14:editId="5C0C9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4" name="Rectangle 1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4D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BA16" id="Rectangle 1164" o:spid="_x0000_s1260" style="position:absolute;left:0;text-align:left;margin-left:154pt;margin-top:62pt;width:79pt;height:162pt;z-index:259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7msV5b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9C04D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3488" behindDoc="0" locked="0" layoutInCell="1" allowOverlap="1" wp14:anchorId="698316C6" wp14:editId="650D87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5" name="Rectangle 1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A9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316C6" id="Rectangle 1165" o:spid="_x0000_s1261" style="position:absolute;left:0;text-align:left;margin-left:154pt;margin-top:62pt;width:79pt;height:162pt;z-index:259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KLv4Q6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465DA9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4512" behindDoc="0" locked="0" layoutInCell="1" allowOverlap="1" wp14:anchorId="5306486B" wp14:editId="331510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6" name="Rectangle 1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13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6486B" id="Rectangle 1166" o:spid="_x0000_s1262" style="position:absolute;left:0;text-align:left;margin-left:154pt;margin-top:62pt;width:79pt;height:162pt;z-index:259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N2WN6b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03813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5536" behindDoc="0" locked="0" layoutInCell="1" allowOverlap="1" wp14:anchorId="4A2BCF92" wp14:editId="0DC70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7" name="Rectangle 1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95B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F92" id="Rectangle 1167" o:spid="_x0000_s1263" style="position:absolute;left:0;text-align:left;margin-left:154pt;margin-top:62pt;width:79pt;height:162pt;z-index:259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e+F5Ar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6FC95B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6560" behindDoc="0" locked="0" layoutInCell="1" allowOverlap="1" wp14:anchorId="2683612D" wp14:editId="1933BD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8" name="Rectangle 1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E9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612D" id="Rectangle 1168" o:spid="_x0000_s1264" style="position:absolute;left:0;text-align:left;margin-left:154pt;margin-top:62pt;width:79pt;height:162pt;z-index:259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OE1Fzr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0303E9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7584" behindDoc="0" locked="0" layoutInCell="1" allowOverlap="1" wp14:anchorId="70F72D1A" wp14:editId="558A40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69" name="Rectangle 1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9D7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2D1A" id="Rectangle 1169" o:spid="_x0000_s1265" style="position:absolute;left:0;text-align:left;margin-left:154pt;margin-top:62pt;width:79pt;height:162pt;z-index:259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dMmxJb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149D7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8608" behindDoc="0" locked="0" layoutInCell="1" allowOverlap="1" wp14:anchorId="33CE9543" wp14:editId="1740FA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88" name="Rectangle 1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4FC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9543" id="Rectangle 1188" o:spid="_x0000_s1266" style="position:absolute;left:0;text-align:left;margin-left:154pt;margin-top:62pt;width:79pt;height:162pt;z-index:259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Dyrruj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2A24FC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89632" behindDoc="0" locked="0" layoutInCell="1" allowOverlap="1" wp14:anchorId="32E6B91A" wp14:editId="5857E8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89" name="Rectangle 1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C9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6B91A" id="Rectangle 1189" o:spid="_x0000_s1267" style="position:absolute;left:0;text-align:left;margin-left:154pt;margin-top:62pt;width:79pt;height:162pt;z-index:259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C+Kk9I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6C25C9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0656" behindDoc="0" locked="0" layoutInCell="1" allowOverlap="1" wp14:anchorId="3F9159B8" wp14:editId="462BC9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0" name="Rectangle 1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A06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59B8" id="Rectangle 1190" o:spid="_x0000_s1268" style="position:absolute;left:0;text-align:left;margin-left:154pt;margin-top:62pt;width:79pt;height:162pt;z-index:259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HXwvrb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0BA06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1680" behindDoc="0" locked="0" layoutInCell="1" allowOverlap="1" wp14:anchorId="18E5BA69" wp14:editId="402D14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1" name="Rectangle 1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DA5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BA69" id="Rectangle 1191" o:spid="_x0000_s1269" style="position:absolute;left:0;text-align:left;margin-left:154pt;margin-top:62pt;width:79pt;height:162pt;z-index:259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UfjbRr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2BDDA5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2704" behindDoc="0" locked="0" layoutInCell="1" allowOverlap="1" wp14:anchorId="1C7B41B7" wp14:editId="3F94D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2" name="Rectangle 1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BE7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B41B7" id="Rectangle 1192" o:spid="_x0000_s1270" style="position:absolute;left:0;text-align:left;margin-left:154pt;margin-top:62pt;width:79pt;height:162pt;z-index:259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Agqbf3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292BE7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3728" behindDoc="0" locked="0" layoutInCell="1" allowOverlap="1" wp14:anchorId="4CCABF01" wp14:editId="190E72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3" name="Rectangle 1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CA3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ABF01" id="Rectangle 1193" o:spid="_x0000_s1271" style="position:absolute;left:0;text-align:left;margin-left:154pt;margin-top:62pt;width:79pt;height:162pt;z-index:259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bC1DHL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4BDCA3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4752" behindDoc="0" locked="0" layoutInCell="1" allowOverlap="1" wp14:anchorId="5A595888" wp14:editId="30A647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4" name="Rectangle 1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9E6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95888" id="Rectangle 1194" o:spid="_x0000_s1272" style="position:absolute;left:0;text-align:left;margin-left:154pt;margin-top:62pt;width:79pt;height:162pt;z-index:259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r2EftL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1339E6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5776" behindDoc="0" locked="0" layoutInCell="1" allowOverlap="1" wp14:anchorId="761F45FE" wp14:editId="28CD0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5" name="Rectangle 1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A6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F45FE" id="Rectangle 1195" o:spid="_x0000_s1273" style="position:absolute;left:0;text-align:left;margin-left:154pt;margin-top:62pt;width:79pt;height:162pt;z-index:259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4+XrX7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03AA6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6800" behindDoc="0" locked="0" layoutInCell="1" allowOverlap="1" wp14:anchorId="5D5C9B97" wp14:editId="44C9D8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6" name="Rectangle 1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33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C9B97" id="Rectangle 1196" o:spid="_x0000_s1274" style="position:absolute;left:0;text-align:left;margin-left:154pt;margin-top:62pt;width:79pt;height:162pt;z-index:259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WgOGQr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6D6633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7824" behindDoc="0" locked="0" layoutInCell="1" allowOverlap="1" wp14:anchorId="0E87899A" wp14:editId="00B6A3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7" name="Rectangle 1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BAC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7899A" id="Rectangle 1197" o:spid="_x0000_s1275" style="position:absolute;left:0;text-align:left;margin-left:154pt;margin-top:62pt;width:79pt;height:162pt;z-index:259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BaHcqm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7CABAC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8848" behindDoc="0" locked="0" layoutInCell="1" allowOverlap="1" wp14:anchorId="79B9946D" wp14:editId="5F8001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8" name="Rectangle 1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9DA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946D" id="Rectangle 1198" o:spid="_x0000_s1276" style="position:absolute;left:0;text-align:left;margin-left:154pt;margin-top:62pt;width:79pt;height:162pt;z-index:259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M1XOty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5009DA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599872" behindDoc="0" locked="0" layoutInCell="1" allowOverlap="1" wp14:anchorId="4CC474B7" wp14:editId="27BE6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199" name="Rectangle 1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4309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474B7" id="Rectangle 1199" o:spid="_x0000_s1277" style="position:absolute;left:0;text-align:left;margin-left:154pt;margin-top:62pt;width:79pt;height:162pt;z-index:259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gdPON7oBAABM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1384309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0896" behindDoc="0" locked="0" layoutInCell="1" allowOverlap="1" wp14:anchorId="4E46C5DE" wp14:editId="0C21AE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1200" name="Rectangle 1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01B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6C5DE" id="Rectangle 1200" o:spid="_x0000_s1278" style="position:absolute;left:0;text-align:left;margin-left:154pt;margin-top:62pt;width:79pt;height:162pt;z-index:259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BXl0YT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1EEF01B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1920" behindDoc="0" locked="0" layoutInCell="1" allowOverlap="1" wp14:anchorId="032B0207" wp14:editId="23F96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1" name="Rectangle 1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E5F8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207" id="Rectangle 1201" o:spid="_x0000_s1279" style="position:absolute;left:0;text-align:left;margin-left:154pt;margin-top:62pt;width:79pt;height:135pt;z-index:259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g/4qy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AEE5F8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2944" behindDoc="0" locked="0" layoutInCell="1" allowOverlap="1" wp14:anchorId="327D9E01" wp14:editId="18235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2" name="Rectangle 1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938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D9E01" id="Rectangle 1202" o:spid="_x0000_s1280" style="position:absolute;left:0;text-align:left;margin-left:154pt;margin-top:62pt;width:79pt;height:135pt;z-index:259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RruY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F9938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3968" behindDoc="0" locked="0" layoutInCell="1" allowOverlap="1" wp14:anchorId="1ED5C46E" wp14:editId="09DD75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3" name="Rectangle 1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506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5C46E" id="Rectangle 1203" o:spid="_x0000_s1281" style="position:absolute;left:0;text-align:left;margin-left:154pt;margin-top:62pt;width:79pt;height:135pt;z-index:259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dKhLo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9F7506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4992" behindDoc="0" locked="0" layoutInCell="1" allowOverlap="1" wp14:anchorId="0FF43211" wp14:editId="263169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4" name="Rectangle 1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BB9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43211" id="Rectangle 1204" o:spid="_x0000_s1282" style="position:absolute;left:0;text-align:left;margin-left:154pt;margin-top:62pt;width:79pt;height:135pt;z-index:259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3mZOQ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FDBB9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6016" behindDoc="0" locked="0" layoutInCell="1" allowOverlap="1" wp14:anchorId="50A37DDB" wp14:editId="2B2024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5" name="Rectangle 1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190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37DDB" id="Rectangle 1205" o:spid="_x0000_s1283" style="position:absolute;left:0;text-align:left;margin-left:154pt;margin-top:62pt;width:79pt;height:135pt;z-index:259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S4rqr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4C190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7040" behindDoc="0" locked="0" layoutInCell="1" allowOverlap="1" wp14:anchorId="0B22830E" wp14:editId="460A63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6" name="Rectangle 1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C35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2830E" id="Rectangle 1206" o:spid="_x0000_s1284" style="position:absolute;left:0;text-align:left;margin-left:154pt;margin-top:62pt;width:79pt;height:135pt;z-index:259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rBNe2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131C35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8064" behindDoc="0" locked="0" layoutInCell="1" allowOverlap="1" wp14:anchorId="179A5CFD" wp14:editId="17EE08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7" name="Rectangle 1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F90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A5CFD" id="Rectangle 1207" o:spid="_x0000_s1285" style="position:absolute;left:0;text-align:left;margin-left:154pt;margin-top:62pt;width:79pt;height:135pt;z-index:259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ngCN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1C5F90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09088" behindDoc="0" locked="0" layoutInCell="1" allowOverlap="1" wp14:anchorId="21D9AD6A" wp14:editId="36DE8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8" name="Rectangle 1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A6F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9AD6A" id="Rectangle 1208" o:spid="_x0000_s1286" style="position:absolute;left:0;text-align:left;margin-left:154pt;margin-top:62pt;width:79pt;height:135pt;z-index:259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hw/N7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40A6F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0112" behindDoc="0" locked="0" layoutInCell="1" allowOverlap="1" wp14:anchorId="11F7E152" wp14:editId="6D8BC1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09" name="Rectangle 1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BAD0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7E152" id="Rectangle 1209" o:spid="_x0000_s1287" style="position:absolute;left:0;text-align:left;margin-left:154pt;margin-top:62pt;width:79pt;height:135pt;z-index:259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K1HB5C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364BAD0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1136" behindDoc="0" locked="0" layoutInCell="1" allowOverlap="1" wp14:anchorId="2583C838" wp14:editId="4BA4E1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0" name="Rectangle 1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F8B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C838" id="Rectangle 1210" o:spid="_x0000_s1288" style="position:absolute;left:0;text-align:left;margin-left:154pt;margin-top:62pt;width:79pt;height:135pt;z-index:259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A4RZ3W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331F8B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2160" behindDoc="0" locked="0" layoutInCell="1" allowOverlap="1" wp14:anchorId="0F7E71FE" wp14:editId="00E7D0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1" name="Rectangle 1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86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71FE" id="Rectangle 1211" o:spid="_x0000_s1289" style="position:absolute;left:0;text-align:left;margin-left:154pt;margin-top:62pt;width:79pt;height:135pt;z-index:259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ClZOe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1B5C86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3184" behindDoc="0" locked="0" layoutInCell="1" allowOverlap="1" wp14:anchorId="5845E729" wp14:editId="0CC207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2" name="Rectangle 1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CE7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5E729" id="Rectangle 1212" o:spid="_x0000_s1290" style="position:absolute;left:0;text-align:left;margin-left:154pt;margin-top:62pt;width:79pt;height:135pt;z-index:259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zxP8v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4CCE7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4208" behindDoc="0" locked="0" layoutInCell="1" allowOverlap="1" wp14:anchorId="0AA2FB39" wp14:editId="298C76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3" name="Rectangle 1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B71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FB39" id="Rectangle 1213" o:spid="_x0000_s1291" style="position:absolute;left:0;text-align:left;margin-left:154pt;margin-top:62pt;width:79pt;height:135pt;z-index:259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/QAvE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6AFB71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5232" behindDoc="0" locked="0" layoutInCell="1" allowOverlap="1" wp14:anchorId="0CA705D8" wp14:editId="7E97DA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4" name="Rectangle 1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313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05D8" id="Rectangle 1214" o:spid="_x0000_s1292" style="position:absolute;left:0;text-align:left;margin-left:154pt;margin-top:62pt;width:79pt;height:135pt;z-index:259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8DFds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90313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6256" behindDoc="0" locked="0" layoutInCell="1" allowOverlap="1" wp14:anchorId="229F9E76" wp14:editId="608ED5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1215" name="Rectangle 1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9E0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F9E76" id="Rectangle 1215" o:spid="_x0000_s1293" style="position:absolute;left:0;text-align:left;margin-left:154pt;margin-top:62pt;width:79pt;height:135pt;z-index:259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wiKOH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B39E0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7280" behindDoc="0" locked="0" layoutInCell="1" allowOverlap="1" wp14:anchorId="62A292E1" wp14:editId="11E99E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3E4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92E1" id="Rectangle 5805" o:spid="_x0000_s1294" style="position:absolute;left:0;text-align:left;margin-left:154pt;margin-top:62pt;width:79pt;height:159pt;z-index:259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JM478q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9E3E4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8304" behindDoc="0" locked="0" layoutInCell="1" allowOverlap="1" wp14:anchorId="4A7B0901" wp14:editId="6D1557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47F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B0901" id="Rectangle 5806" o:spid="_x0000_s1295" style="position:absolute;left:0;text-align:left;margin-left:154pt;margin-top:62pt;width:79pt;height:159pt;z-index:259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4MGug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h1W68ocdxil36h&#10;b9z1oyKn6mCkVLm/2a8pxA6vPYVHOGcRl1n8rMHmL8oic/H4ePFYzYkILK6v1m2NnRC4lRu4wgRh&#10;qtfbAWL6obwlecEoIJdiLT/cxXQ6+nIE72U2p/fzKs27uahpVusXrjsvj6gRhzQ9YNCjnxgVowmU&#10;TNh4RuOfPQdFyfjTobPNt69XDU5KSZZt0+IEQ0mQ9e5tlTsxeJwlkYCSfQDTD8i3eFRoYcuKsPN4&#10;5Zl4mxfyrz/B9i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PTfgwa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4547F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19328" behindDoc="0" locked="0" layoutInCell="1" allowOverlap="1" wp14:anchorId="66CA0E01" wp14:editId="708834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1D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A0E01" id="Rectangle 5807" o:spid="_x0000_s1296" style="position:absolute;left:0;text-align:left;margin-left:154pt;margin-top:62pt;width:79pt;height:159pt;z-index:259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KFuQEAAEwDAAAOAAAAZHJzL2Uyb0RvYy54bWysU9uO0zAQfUfiHyy/06RZ2Ga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H7o2w0lnjvs0jf0&#10;jfvRKnKuTkZKVfpb/JpjGvDac3yCS5ZwWcQvGlz5oiyyVI9PV4/VkonA4t3NXd9iJwRulQbeYoIw&#10;zcvtCCl/UsGRsmAUkEu1lh+/pHw++vsI3itszu+XVV72S1XTbSpsqe2DPKFGHNL8iEHbMDMqrImU&#10;zNh4RtPPAwdFif3s0dlu8/6mw0mpybrvepxgqAmy3r+uci+mgLMkMlByiGDGCflWjyotbFkVdhmv&#10;MhOv80r+5SfY/QI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/iYChb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1DF61D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0352" behindDoc="0" locked="0" layoutInCell="1" allowOverlap="1" wp14:anchorId="344666D5" wp14:editId="0BE3D4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61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66D5" id="Rectangle 5808" o:spid="_x0000_s1297" style="position:absolute;left:0;text-align:left;margin-left:154pt;margin-top:62pt;width:79pt;height:159pt;z-index:259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Bjiz+YuAEAAEw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703861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1376" behindDoc="0" locked="0" layoutInCell="1" allowOverlap="1" wp14:anchorId="3E4D5B77" wp14:editId="38BAB2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144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D5B77" id="Rectangle 5809" o:spid="_x0000_s1298" style="position:absolute;left:0;text-align:left;margin-left:154pt;margin-top:62pt;width:79pt;height:159pt;z-index:259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3WLLWL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06E144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2400" behindDoc="0" locked="0" layoutInCell="1" allowOverlap="1" wp14:anchorId="6D5FDE20" wp14:editId="11D95F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2A5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FDE20" id="Rectangle 5810" o:spid="_x0000_s1299" style="position:absolute;left:0;text-align:left;margin-left:154pt;margin-top:62pt;width:79pt;height:159pt;z-index:259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jFmrlr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52D2A5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3424" behindDoc="0" locked="0" layoutInCell="1" allowOverlap="1" wp14:anchorId="5B3EC2CD" wp14:editId="11C40A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E49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EC2CD" id="Rectangle 5811" o:spid="_x0000_s1300" style="position:absolute;left:0;text-align:left;margin-left:154pt;margin-top:62pt;width:79pt;height:162pt;z-index:259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CtaWDv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15B5E49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4448" behindDoc="0" locked="0" layoutInCell="1" allowOverlap="1" wp14:anchorId="28D14DF8" wp14:editId="00A8F0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39F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4DF8" id="Rectangle 5812" o:spid="_x0000_s1301" style="position:absolute;left:0;text-align:left;margin-left:154pt;margin-top:62pt;width:79pt;height:162pt;z-index:259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wjuwEAAEw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av22VDieMWu/QT&#10;feOuHxU5VQcjpcr9zX5NIXZ47Tk8wTmLuMziZw02f1EWmYvHx4vHak5EYPHm6qatsRMCt5p6tVpj&#10;gjDV2+0AMX1X3pK8YBSQS7GWH+5jOh19PYL3MpvT+3mV5t1c1DTr61euOy+PqBGHND1i0KOfGBWj&#10;CZRM2HhG4+89B0XJ+MOhs816dYVGpJIs26bFCYaSIOvd+yp3YvA4SyIBJfsAph+Qb/Go0MKWFWHn&#10;8coz8T4v5N9+gu0f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MqODCO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41839F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5472" behindDoc="0" locked="0" layoutInCell="1" allowOverlap="1" wp14:anchorId="6C1C2417" wp14:editId="0EA18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2F4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C2417" id="Rectangle 5813" o:spid="_x0000_s1302" style="position:absolute;left:0;text-align:left;margin-left:154pt;margin-top:62pt;width:79pt;height:162pt;z-index:259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HRn+OO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5012F4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6496" behindDoc="0" locked="0" layoutInCell="1" allowOverlap="1" wp14:anchorId="65499DF1" wp14:editId="543D24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E3CB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99DF1" id="Rectangle 5814" o:spid="_x0000_s1303" style="position:absolute;left:0;text-align:left;margin-left:154pt;margin-top:62pt;width:79pt;height:135pt;z-index:259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wqugEAAEw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PRj19xS4rjFLv1A&#10;37gbJkVO1dFIqXJ/s19ziD1eew5PcM4iLrP4RYPNX5RFluLx8eKxWhIRWLy7uetq7ITArWZdNzlB&#10;mOrtdoCYvihvSV4wCsilWMsP32I6HX09gvcym9P7eZWW3VLUtOv1K9edl0fUiEOaHjHoyc+MiskE&#10;SmZsPKPx156DomT66tDZdn170+KklKTp2g4nGEqCrHfvq9yJ0eMsiQSU7AOYYUS+xaNCC1tWhJ3H&#10;K8/E+7yQf/sJt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fqqcK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14E3CB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7520" behindDoc="0" locked="0" layoutInCell="1" allowOverlap="1" wp14:anchorId="48A5B00D" wp14:editId="175FD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F0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5B00D" id="Rectangle 5815" o:spid="_x0000_s1304" style="position:absolute;left:0;text-align:left;margin-left:154pt;margin-top:62pt;width:79pt;height:135pt;z-index:259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kQugEAAEwDAAAOAAAAZHJzL2Uyb0RvYy54bWysU8tu2zAQvBfIPxC8x3qkq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PS2a24pcdxil36g&#10;b9wNkyKn6mikVLm/2a85xB6vPYcnOGcRl1n8osHmL8oiS/H4ePFYLYkILN7d3HU1dkLgVrOum5wg&#10;TPV2O0BMX5S3JC8YBeRSrOWHbzGdjr4ewXuZzen9vErLbilq2nX3ynXn5RE14pCmRwx68jOjYjKB&#10;khkbz2j8teegKJm+OnS2XX+8aXFSStJ0bYcTDCVB1rv3Ve7E6HGWRAJK9gHMMCLf4lGhhS0rws7j&#10;lWfifV7Iv/0E2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7C9pE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5CDF0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8544" behindDoc="0" locked="0" layoutInCell="1" allowOverlap="1" wp14:anchorId="51E26EAD" wp14:editId="76BCD6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61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6EAD" id="Rectangle 5816" o:spid="_x0000_s1305" style="position:absolute;left:0;text-align:left;margin-left:154pt;margin-top:62pt;width:79pt;height:135pt;z-index:259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Xc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nrrmlxHGLXfqB&#10;vnE3TIqcq6ORUuX+Zr/mEHu89hQe4ZJFXGbxiwabvyiLLMXj09VjtSQisLi52XQ1dkLgVrOum5wg&#10;TPV6O0BMX5S3JC8YBeRSrOXHbzGdj74cwXuZzfn9vErLfilq2vXmheveyxNqxCFNDxj05GdGxWQC&#10;JTM2ntH468BBUTJ9dehsu/540+KklKTp2g4nGEqCrPdvq9yJ0eMsiQSUHAKYYUS+xaNCC1tWhF3G&#10;K8/E27yQf/0Jd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8gF3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ED261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29568" behindDoc="0" locked="0" layoutInCell="1" allowOverlap="1" wp14:anchorId="456DF1C5" wp14:editId="25E0DC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FCDE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F1C5" id="Rectangle 5817" o:spid="_x0000_s1306" style="position:absolute;left:0;text-align:left;margin-left:154pt;margin-top:62pt;width:79pt;height:162pt;z-index:259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GgjBnS7AQAATA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04FCDE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0592" behindDoc="0" locked="0" layoutInCell="1" allowOverlap="1" wp14:anchorId="3E677FA6" wp14:editId="2398C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86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77FA6" id="Rectangle 5818" o:spid="_x0000_s1307" style="position:absolute;left:0;text-align:left;margin-left:154pt;margin-top:62pt;width:79pt;height:162pt;z-index:259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" filled="f" stroked="f">
                      <v:textbox inset="2.16pt,1.44pt,0,1.44pt">
                        <w:txbxContent>
                          <w:p w14:paraId="759186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1616" behindDoc="0" locked="0" layoutInCell="1" allowOverlap="1" wp14:anchorId="36FECD6E" wp14:editId="681BC1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3F9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CD6E" id="Rectangle 5819" o:spid="_x0000_s1308" style="position:absolute;left:0;text-align:left;margin-left:154pt;margin-top:62pt;width:77pt;height:73pt;z-index:259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" filled="f" stroked="f">
                      <v:textbox inset="2.16pt,1.44pt,0,1.44pt">
                        <w:txbxContent>
                          <w:p w14:paraId="00F3F9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2640" behindDoc="0" locked="0" layoutInCell="1" allowOverlap="1" wp14:anchorId="0BCE37AF" wp14:editId="013AFC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F2E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E37AF" id="Rectangle 5820" o:spid="_x0000_s1309" style="position:absolute;left:0;text-align:left;margin-left:154pt;margin-top:62pt;width:79pt;height:60pt;z-index:259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YhuQEAAEs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a/tg0K5LnDKf1E&#10;3bjvrSKn7GCkVPN8Z73GmDose45PcI4SujP5SYObv0iLTEXj40VjNWUiMLlerdsaHxJ4dHO1XqGP&#10;Xar34ggp36vgyOwwCgilKMsP31M+XX27gnUzmNPzs5en3VTINO3qDeouyCNSxB3Nj2i0DSOjwppI&#10;yYhzZzT93nNQlNgHj8I2N1erBhelBMu2aXGBoQQIevcxy70YAq6SyEDJPoLpB8RbJCqwcGKF2Hm7&#10;5pX4GBfw7//A9hU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5+BYh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2B3F2E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3664" behindDoc="0" locked="0" layoutInCell="1" allowOverlap="1" wp14:anchorId="4EFE68B3" wp14:editId="11038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4D1A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E68B3" id="Rectangle 5821" o:spid="_x0000_s1310" style="position:absolute;left:0;text-align:left;margin-left:154pt;margin-top:62pt;width:77pt;height:68pt;z-index:259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" filled="f" stroked="f">
                      <v:textbox inset="2.16pt,1.44pt,0,1.44pt">
                        <w:txbxContent>
                          <w:p w14:paraId="6E74D1A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4688" behindDoc="0" locked="0" layoutInCell="1" allowOverlap="1" wp14:anchorId="4E9B6F48" wp14:editId="3C08FA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D79F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F48" id="Rectangle 5822" o:spid="_x0000_s1311" style="position:absolute;left:0;text-align:left;margin-left:154pt;margin-top:62pt;width:77pt;height:73pt;z-index:259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" filled="f" stroked="f">
                      <v:textbox inset="2.16pt,1.44pt,0,1.44pt">
                        <w:txbxContent>
                          <w:p w14:paraId="6A5D79F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5712" behindDoc="0" locked="0" layoutInCell="1" allowOverlap="1" wp14:anchorId="3F79C07D" wp14:editId="3CDA5B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40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C07D" id="Rectangle 5823" o:spid="_x0000_s1312" style="position:absolute;left:0;text-align:left;margin-left:154pt;margin-top:62pt;width:79pt;height:60pt;z-index:259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DVcdW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66F40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6736" behindDoc="0" locked="0" layoutInCell="1" allowOverlap="1" wp14:anchorId="1FE85FB5" wp14:editId="30AC69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64E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85FB5" id="Rectangle 5824" o:spid="_x0000_s1313" style="position:absolute;left:0;text-align:left;margin-left:154pt;margin-top:62pt;width:77pt;height:73pt;z-index:259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B2TFhztwEAAEs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48C64E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7760" behindDoc="0" locked="0" layoutInCell="1" allowOverlap="1" wp14:anchorId="6157A5DE" wp14:editId="7A831E1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63E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7A5DE" id="Rectangle 5825" o:spid="_x0000_s1314" style="position:absolute;left:0;text-align:left;margin-left:155pt;margin-top:62pt;width:77pt;height:73pt;z-index:259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" filled="f" stroked="f">
                      <v:textbox inset="2.16pt,1.44pt,0,1.44pt">
                        <w:txbxContent>
                          <w:p w14:paraId="39563E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8784" behindDoc="0" locked="0" layoutInCell="1" allowOverlap="1" wp14:anchorId="132686DE" wp14:editId="4810A7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7D1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686DE" id="Rectangle 5826" o:spid="_x0000_s1315" style="position:absolute;left:0;text-align:left;margin-left:154pt;margin-top:62pt;width:79pt;height:60pt;z-index:259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HT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btrmlxHOHU/qB&#10;unHfW0VO2cFIqeb5znqNMXVY9hKf4RwldGfykwY3f5EWmYrGx4vGaspEYHK9Wrc1TkLg0d31eoU+&#10;dqneiyOk/FUFR2aHUUAoRVl+eEz5dPXtCtbNYE7Pz16edlMh07TrN6i7II9IEXc0P6HRNoyMCmsi&#10;JSPOndH0uuegKLHfPArb3F2vGlyUEizbpsUFhhIg6N3HLPdiCLhKIgMl+wimHxBvkajAwokVYuft&#10;mlfiY1zAv/8D29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EacB0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3217D1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39808" behindDoc="0" locked="0" layoutInCell="1" allowOverlap="1" wp14:anchorId="42012874" wp14:editId="4179B5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469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12874" id="Rectangle 5827" o:spid="_x0000_s1316" style="position:absolute;left:0;text-align:left;margin-left:154pt;margin-top:62pt;width:77pt;height:73pt;z-index:259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D+RCfltwEAAEs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567469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0832" behindDoc="0" locked="0" layoutInCell="1" allowOverlap="1" wp14:anchorId="75385EAF" wp14:editId="0E955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90E4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5EAF" id="Rectangle 5828" o:spid="_x0000_s1317" style="position:absolute;left:0;text-align:left;margin-left:154pt;margin-top:62pt;width:77pt;height:71pt;z-index:259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" filled="f" stroked="f">
                      <v:textbox inset="2.16pt,1.44pt,0,1.44pt">
                        <w:txbxContent>
                          <w:p w14:paraId="75990E4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1856" behindDoc="0" locked="0" layoutInCell="1" allowOverlap="1" wp14:anchorId="114F00A6" wp14:editId="1ED8A4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C8F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F00A6" id="Rectangle 5829" o:spid="_x0000_s1318" style="position:absolute;left:0;text-align:left;margin-left:154pt;margin-top:62pt;width:79pt;height:60pt;z-index:259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EchSVb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3F7C8F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2880" behindDoc="0" locked="0" layoutInCell="1" allowOverlap="1" wp14:anchorId="7830F43A" wp14:editId="09164E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C07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0F43A" id="Rectangle 5830" o:spid="_x0000_s1319" style="position:absolute;left:0;text-align:left;margin-left:154pt;margin-top:62pt;width:79pt;height:60pt;z-index:259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woAWG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4FEC07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3904" behindDoc="0" locked="0" layoutInCell="1" allowOverlap="1" wp14:anchorId="37C6DC48" wp14:editId="62FD76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84C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DC48" id="Rectangle 5831" o:spid="_x0000_s1320" style="position:absolute;left:0;text-align:left;margin-left:154pt;margin-top:62pt;width:79pt;height:60pt;z-index:259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/TugEAAEs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f29WSEs8dTukX&#10;6sZ9bxU5ZwcjpZrnO+s1xtRh2WN8gEuU0J3JTxrc/EVaZCoan64aqykTgcnNatPWOAmBRzfrzQp9&#10;7FK9FEdI+ZsKjswOo4BQirL8+CPl89XnK1g3gzk/P3t52k+FTLNZP0PdB3lCirij+R6NtmFkVFgT&#10;KRlx7oymPwcOihL73aOwzc161eCilGDZNi0uMJQAQe9fZ7kXQ8BVEhkoOUQw/YB4i0QFFk6sELts&#10;17wSr+MC/uUf2P0F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tcM/0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7284C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4928" behindDoc="0" locked="0" layoutInCell="1" allowOverlap="1" wp14:anchorId="30C146E5" wp14:editId="01C979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F591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146E5" id="Rectangle 5832" o:spid="_x0000_s1321" style="position:absolute;left:0;text-align:left;margin-left:154pt;margin-top:62pt;width:79pt;height:60pt;z-index:259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CltzT8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08EF591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5952" behindDoc="0" locked="0" layoutInCell="1" allowOverlap="1" wp14:anchorId="2957AF40" wp14:editId="23EAF3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3CD3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7AF40" id="Rectangle 5833" o:spid="_x0000_s1322" style="position:absolute;left:0;text-align:left;margin-left:154pt;margin-top:62pt;width:79pt;height:60pt;z-index:259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1iugEAAEs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+7NqWEs8dTuk7&#10;6sb9YBU5Z0cjpVrmu+g1xdRj2XN8gkuU0F3Izxrc8kVaZC4an64aqzkTgclNu+lqnITAo7ubTYs+&#10;dqleiyOk/FkFRxaHUUAoRVl+/Jry+erLFaxbwJyfX7w87+dCptncvkDdB3lCirij+RGNtmFiVFgT&#10;KZlw7oymXwcOihL7xaOwzd1N2+CilGDdNR0uMJQAQe/fZrkXY8BVEhkoOUQww4h4i0QFFk6sELts&#10;17ISb+MC/vUf2P0G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Ni8dY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E53CD3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6976" behindDoc="0" locked="0" layoutInCell="1" allowOverlap="1" wp14:anchorId="078D8B9D" wp14:editId="5C31CC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C202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D8B9D" id="Rectangle 5834" o:spid="_x0000_s1323" style="position:absolute;left:0;text-align:left;margin-left:154pt;margin-top:62pt;width:79pt;height:60pt;z-index:259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KiuwEAAEs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P7arNSWOW5zS&#10;D9SNu35U5JIdjJQqzzfrNYXYYdlTeIRrFNHN5GcNNn+RFpmLxuebxmpORGByu9q2NU5C4NFmvV2h&#10;j12q1+IAMX1R3pLsMAoIpSjLT99iulx9uYJ1Gczl+eyl+TAXMs128wL14OUZKeKOpgc0evQTo2I0&#10;gZIJ585o/HXkoCgZvzoUttmsVw0uSgmWbdPiAkMJEPThbZY7MXhcJZGAkmMA0w+It0hUYOHECrHr&#10;duWVeBsX8K//wP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IVfIqK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3CDC202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8000" behindDoc="0" locked="0" layoutInCell="1" allowOverlap="1" wp14:anchorId="7D7B07AB" wp14:editId="73E228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CC9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B07AB" id="Rectangle 5835" o:spid="_x0000_s1324" style="position:absolute;left:0;text-align:left;margin-left:154pt;margin-top:62pt;width:79pt;height:60pt;z-index:259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OqsKx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6EBCC9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49024" behindDoc="0" locked="0" layoutInCell="1" allowOverlap="1" wp14:anchorId="462C2655" wp14:editId="26C758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BCB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C2655" id="Rectangle 5836" o:spid="_x0000_s1325" style="position:absolute;left:0;text-align:left;margin-left:154pt;margin-top:62pt;width:79pt;height:60pt;z-index:259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pugEAAEs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x+bDe3lHjucErf&#10;UTfuB6vIOTsaKdUy30WvKaYey57jE1yihO5Cftbgli/SInPR+HTVWM2ZCEx2m66tcRICj+5uug36&#10;2KV6LY6Q8mcVHFkcRgGhFGX58WvK56svV7BuAXN+fvHyvJ8LmabrXqDugzwhRdzR/IhG2zAxKqyJ&#10;lEw4d0bTrwMHRYn94lHY5u5m0+CilGDdNi0uMJQAQe/fZrkXY8BVEhkoOUQww4h4i0QFFk6sELts&#10;17ISb+MC/vUf2P0G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Kt8B6b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2C47BCB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0048" behindDoc="0" locked="0" layoutInCell="1" allowOverlap="1" wp14:anchorId="489E0D77" wp14:editId="72777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A8F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E0D77" id="Rectangle 5837" o:spid="_x0000_s1326" style="position:absolute;left:0;text-align:left;margin-left:154pt;margin-top:62pt;width:79pt;height:60pt;z-index:259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Vxoqr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5FAA8F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1072" behindDoc="0" locked="0" layoutInCell="1" allowOverlap="1" wp14:anchorId="6C1F3258" wp14:editId="03DB4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D9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3258" id="Rectangle 5838" o:spid="_x0000_s1327" style="position:absolute;left:0;text-align:left;margin-left:154pt;margin-top:62pt;width:79pt;height:60pt;z-index:259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Bhuaxu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C2AD9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2096" behindDoc="0" locked="0" layoutInCell="1" allowOverlap="1" wp14:anchorId="0E4ABC53" wp14:editId="642778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F9E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ABC53" id="Rectangle 5839" o:spid="_x0000_s1328" style="position:absolute;left:0;text-align:left;margin-left:154pt;margin-top:62pt;width:79pt;height:60pt;z-index:259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8iGF8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619F9E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3120" behindDoc="0" locked="0" layoutInCell="1" allowOverlap="1" wp14:anchorId="5953D540" wp14:editId="0028E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72F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3D540" id="Rectangle 5840" o:spid="_x0000_s1329" style="position:absolute;left:0;text-align:left;margin-left:154pt;margin-top:62pt;width:79pt;height:60pt;z-index:259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XMxp1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6672F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4144" behindDoc="0" locked="0" layoutInCell="1" allowOverlap="1" wp14:anchorId="3D85BAAF" wp14:editId="4E57B2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21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5BAAF" id="Rectangle 5841" o:spid="_x0000_s1330" style="position:absolute;left:0;text-align:left;margin-left:154pt;margin-top:62pt;width:79pt;height:60pt;z-index:259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AeugEAAEs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f2/WSEs8dTukX&#10;6sZ9bxU5ZwcjpZrnO+s1xtRh2WN8gEuU0J3JTxrc/EVaZCoan64aqykTgcnNatPWOAmBRzfrzQp9&#10;7FK9FEdI+ZsKjswOo4BQirL8+CPl89XnK1g3gzk/P3t52k+FzKpeP0PdB3lCirij+R6NtmFkVFgT&#10;KRlx7oymPwcOihL73aOwzc161eCilGDZNi0uMJQAQe9fZ7kXQ8BVEhkoOUQw/YB4i0QFFk6sELts&#10;17wSr+MC/uUf2P0F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K49AH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70021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5168" behindDoc="0" locked="0" layoutInCell="1" allowOverlap="1" wp14:anchorId="1568BCF0" wp14:editId="6E24F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E11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8BCF0" id="Rectangle 5842" o:spid="_x0000_s1331" style="position:absolute;left:0;text-align:left;margin-left:154pt;margin-top:62pt;width:79pt;height:60pt;z-index:259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sxugEAAEsDAAAOAAAAZHJzL2Uyb0RvYy54bWysU01v2zAMvQ/YfxB0X+w46eo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m3bdUOK4xSn9&#10;RN24G4wk5+yo+17m+Wa9phA7LHsKj3CJIrqZ/KzA5i/SInPR+HTVWM6JCExuVpu2xkkIPLpdb1bo&#10;Y5fqtThATF+ltyQ7jAJCKcry4/eYzldfrmBdBnN+Pntp3s+FzKq+eYG69/0JKeKOpgc0yviJUWF0&#10;oGTCuTMafx84SErMN4fCNrfrFeqQSrBsmxYXGEqAoPdvs9yJ0eMqiQSUHALoYUS8RaICCydWiF22&#10;K6/E27iAf/0Hdn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O/tLMb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E6E11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6192" behindDoc="0" locked="0" layoutInCell="1" allowOverlap="1" wp14:anchorId="1B76852A" wp14:editId="2CDF60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5AB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6852A" id="Rectangle 5843" o:spid="_x0000_s1332" style="position:absolute;left:0;text-align:left;margin-left:154pt;margin-top:62pt;width:79pt;height:60pt;z-index:259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KvugEAAEs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vWpWNSWWGZzS&#10;L9SN2UELcsqOqu9Fmm/Sa/KhxbJn/wTnKKCbyM8STPoiLTJnjY8XjcUcCcfkul43JU6C49HNal2j&#10;j12Kt2IPIf4QzpDkdBQQSlaWHR5CPF19vYJ1Cczp+eTFeTdnMnV5/Qp15/ojUsQdjY9opHZTR7lW&#10;npIJ597R8GfPQFCi7y0KW92s6goXJQfLpmpwgSEHCHr3PsssHx2uEo9Ayd6DGkbEmyXKsHBimdh5&#10;u9JKvI8z+Ld/YPsX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qGNir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865AB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7216" behindDoc="0" locked="0" layoutInCell="1" allowOverlap="1" wp14:anchorId="1092137C" wp14:editId="4F0242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D6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2137C" id="Rectangle 5844" o:spid="_x0000_s1333" style="position:absolute;left:0;text-align:left;margin-left:154pt;margin-top:62pt;width:79pt;height:60pt;z-index:259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1vuwEAAEs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P7brNSWOW5zS&#10;D9SNu35U5JIdjJQqzzfrNYXYYdlTeIRrFNHN5GcNNn+RFpmLxuebxmpORGByu9q2NU5C4NFmvV2h&#10;j12q1+IAMX1R3pLsMAoIpSjLT99iulx9uYJ1Gczl+eyl+TAXMqt68wL14OUZKeKOpgc0evQTo2I0&#10;gZIJ585o/HXkoCgZvzoUttmsVw0uSgmWbdPiAkMJEPThbZY7MXhcJZGAkmMA0w+It0hUYOHECrHr&#10;duWVeBsX8K//wP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BsTXW+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A2CD6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8240" behindDoc="0" locked="0" layoutInCell="1" allowOverlap="1" wp14:anchorId="24C01881" wp14:editId="7878DB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F2E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01881" id="Rectangle 5845" o:spid="_x0000_s1334" style="position:absolute;left:0;text-align:left;margin-left:154pt;margin-top:62pt;width:79pt;height:60pt;z-index:259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ULugEAAEsDAAAOAAAAZHJzL2Uyb0RvYy54bWysU01v2zAMvQ/YfxB0X+w46eo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m3Z9Q4njFqf0&#10;E3XjbjCSnLOj7nuZ55v1mkLssOwpPMIliuhm8rMCm79Ii8xF49NVYzknIjC5WW3aGich8Oh2vVmh&#10;j12q1+IAMX2V3pLsMAoIpSjLj99jOl99uYJ1Gcz5+eyleT8XMqu6fYG69/0JKeKOpgc0yviJUWF0&#10;oGTCuTMafx84SErMN4fCNrfrVYOLUoJl27S4wFACBL1/m+VOjB5XSSSg5BBADyPiLRIVWDixQuyy&#10;XXkl3sYF/Os/sPsD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pOd1C7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3C1F2E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59264" behindDoc="0" locked="0" layoutInCell="1" allowOverlap="1" wp14:anchorId="4F826CB8" wp14:editId="5991B4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D64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6CB8" id="Rectangle 5846" o:spid="_x0000_s1335" style="position:absolute;left:0;text-align:left;margin-left:154pt;margin-top:62pt;width:79pt;height:60pt;z-index:259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tJN+J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470D64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0288" behindDoc="0" locked="0" layoutInCell="1" allowOverlap="1" wp14:anchorId="45D87E09" wp14:editId="1D6807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9D6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7E09" id="Rectangle 5847" o:spid="_x0000_s1336" style="position:absolute;left:0;text-align:left;margin-left:154pt;margin-top:62pt;width:79pt;height:60pt;z-index:259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L5uwEAAEs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+bNcbShy32KUf&#10;6Bt3/ajIpToYKVXub/ZrCrHDa0/hEa5ZxGUWP2uw+YuyyFw8Pt88VnMiAovb1batsRMCtzbr7QrX&#10;iFI9Xw4Q0xflLckLRgGpFGf56VtMl6N/j+C9TObyfF6l+TAXMatlgc21g5dnlIgzmh4w6NFPjIrR&#10;BEom7Duj8feRg6Jk/OrQ2GazXjU4KCVZtk2LAwwlQdKHl1XuxOBxlEQCSo4BTD8g32JRoYUdK8Ku&#10;05VH4mVeyD//A/s/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MbIvm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2FF9D6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1312" behindDoc="0" locked="0" layoutInCell="1" allowOverlap="1" wp14:anchorId="3AEEA046" wp14:editId="6F876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810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EA046" id="Rectangle 5848" o:spid="_x0000_s1337" style="position:absolute;left:0;text-align:left;margin-left:154pt;margin-top:62pt;width:79pt;height:60pt;z-index:259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nZAQ8uQEAAEs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205810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2336" behindDoc="0" locked="0" layoutInCell="1" allowOverlap="1" wp14:anchorId="388A7FAC" wp14:editId="3450C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E15B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A7FAC" id="Rectangle 5849" o:spid="_x0000_s1338" style="position:absolute;left:0;text-align:left;margin-left:154pt;margin-top:62pt;width:79pt;height:60pt;z-index:259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C2iugEAAEs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f2/WGEs8dTukX&#10;6sZ9bxU5ZwcjpZrnO+s1xtRh2WN8gEuU0J3JTxrc/EVaZCoan64aqykTgcnNatPWOAmBRzfrzQp9&#10;7FK9FEdI+ZsKjswOo4BQirL8+CPl89XnK1g3gzk/P3t52k+FzGrZPEPdB3lCirij+R6NtmFkVFgT&#10;KRlx7oymPwcOihL73aOwzc161eCilGDZNi0uMJQAQe9fZ7kXQ8BVEhkoOUQw/YB4i0QFFk6sELts&#10;17wSr+MC/uUf2P0F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tPwtor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CAE15B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3360" behindDoc="0" locked="0" layoutInCell="1" allowOverlap="1" wp14:anchorId="1A818BE5" wp14:editId="76E08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FD5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18BE5" id="Rectangle 5850" o:spid="_x0000_s1339" style="position:absolute;left:0;text-align:left;margin-left:154pt;margin-top:62pt;width:79pt;height:60pt;z-index:259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Z7Rp7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400FD5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4384" behindDoc="0" locked="0" layoutInCell="1" allowOverlap="1" wp14:anchorId="1F923880" wp14:editId="478E4B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BF9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23880" id="Rectangle 5851" o:spid="_x0000_s1340" style="position:absolute;left:0;text-align:left;margin-left:154pt;margin-top:62pt;width:79pt;height:60pt;z-index:259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0AkuwEAAEsDAAAOAAAAZHJzL2Uyb0RvYy54bWysU9tu2zAMfR+wfxD0vviSdHW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m9aq4qShy3OKVf&#10;qBt33aDIKdsbKdU831mvMcQWy57DE5yjiO5MftJg5y/SIlPW+HjRWE2JCEyul+umxEkIPLperZfo&#10;Y5firThATD+Vt2R2GAWEkpXlh/uYTldfr2DdDOb0/OylaTdlMstq9Qp15+URKeKOpkc0evAjo2Iw&#10;gZIR585o/LPnoCgZ7hwKW1+vljUuSg6qpm5wgSEHCHr3Psud6D2ukkhAyT6A6XrEmyXKsHBimdh5&#10;u+aVeB9n8G//wPY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BD3QCS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AABF9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5408" behindDoc="0" locked="0" layoutInCell="1" allowOverlap="1" wp14:anchorId="38EDDF7D" wp14:editId="18A39A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CA3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DDF7D" id="Rectangle 5852" o:spid="_x0000_s1341" style="position:absolute;left:0;text-align:left;margin-left:154pt;margin-top:62pt;width:79pt;height:48pt;z-index:259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l7ugEAAEsDAAAOAAAAZHJzL2Uyb0RvYy54bWysU9tu2zAMfR+wfxD0vthxl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1u24o8dzhlH6h&#10;btz3VpFzdjBSqnm+s15jTB2WPcYHuEQJ3Zn8pMHNX6RFpqLx6aqxmjIRmNysNm2NkxB4tN7cbNDH&#10;LtVLcYSUv6ngyOwwCgilKMuPP1I+X32+gnUzmPPzs5en/VTIrJbrZ6j7IE9IEXc036PRNoyMCmsi&#10;JSPOndH058BBUWK/exS2+fJ5hTrkEizbpsUFhhIg6P3rLPdiCLhKIgMlhwimHxBvkajAwokVYpft&#10;mlfidVzAv/wDu7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H7D5e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026CA3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6432" behindDoc="0" locked="0" layoutInCell="1" allowOverlap="1" wp14:anchorId="57765C86" wp14:editId="72C86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F88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65C86" id="Rectangle 5853" o:spid="_x0000_s1342" style="position:absolute;left:0;text-align:left;margin-left:154pt;margin-top:62pt;width:79pt;height:48pt;z-index:259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Dl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rdr2ixHOHU/qB&#10;unHfW0Uu2cFIqeb5znqNMXVY9hQf4RoldGfykwY3f5EWmYrG55vGaspEYHK72rY1TkLg0Xq72aKP&#10;XarX4ggpf1HBkdlhFBBKUZafvqV8ufpyBetmMJfnZy9Ph6mQWS03L1APQZ6RIu5ofkCjbRgZFdZE&#10;SkacO6Pp15GDosR+9Shs8+njqsFFKcGybVpcYCgBgj68zXIvhoCrJDJQcoxg+gHxFokKLJxYIXbd&#10;rnkl3sYF/Os/sP8N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jCjQ5b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9AF88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7456" behindDoc="0" locked="0" layoutInCell="1" allowOverlap="1" wp14:anchorId="0D33DBBF" wp14:editId="1981F5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8C82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3DBBF" id="Rectangle 5854" o:spid="_x0000_s1343" style="position:absolute;left:0;text-align:left;margin-left:154pt;margin-top:62pt;width:79pt;height:48pt;z-index:259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D9Y7yW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1728C82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8480" behindDoc="0" locked="0" layoutInCell="1" allowOverlap="1" wp14:anchorId="29B98AD1" wp14:editId="4E0F3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6F5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98AD1" id="Rectangle 5855" o:spid="_x0000_s1344" style="position:absolute;left:0;text-align:left;margin-left:154pt;margin-top:62pt;width:79pt;height:48pt;z-index:259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dBugEAAEsDAAAOAAAAZHJzL2Uyb0RvYy54bWysU9tu2zAMfR+wfxD0vthxl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1u15T4rnDKf1C&#10;3bjvrSLn7GCkVPN8Z73GmDose4wPcIkSujP5SYObv0iLTEXj01VjNWUiMLlZbdoaJyHwaL252aCP&#10;XaqX4ggpf1PBkdlhFBBKUZYff6R8vvp8BetmMOfnZy9P+6mQWS3bZ6j7IE9IEXc036PRNoyMCmsi&#10;JSPOndH058BBUWK/exS2+fJ51eCilGDZNi0uMJQAQe9fZ7kXQ8BVEhkoOUQw/YB4i0QFFk6sELts&#10;17wSr+MC/uUf2P0F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gKzHQb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8D6F5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69504" behindDoc="0" locked="0" layoutInCell="1" allowOverlap="1" wp14:anchorId="3A050273" wp14:editId="6D3BB8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68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50273" id="Rectangle 5856" o:spid="_x0000_s1345" style="position:absolute;left:0;text-align:left;margin-left:154pt;margin-top:62pt;width:79pt;height:48pt;z-index:259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kNjMbr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A0468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0528" behindDoc="0" locked="0" layoutInCell="1" allowOverlap="1" wp14:anchorId="272359E8" wp14:editId="123CCF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B6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59E8" id="Rectangle 5857" o:spid="_x0000_s1346" style="position:absolute;left:0;text-align:left;margin-left:154pt;margin-top:62pt;width:79pt;height:48pt;z-index:259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OrDCOC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CDBB6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1552" behindDoc="0" locked="0" layoutInCell="1" allowOverlap="1" wp14:anchorId="41FAFAFA" wp14:editId="547B16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B6BB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AFAFA" id="Rectangle 5858" o:spid="_x0000_s1347" style="position:absolute;left:0;text-align:left;margin-left:154pt;margin-top:62pt;width:79pt;height:48pt;z-index:259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evC4l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1D8B6BB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2576" behindDoc="0" locked="0" layoutInCell="1" allowOverlap="1" wp14:anchorId="11275381" wp14:editId="2CBB2D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FF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75381" id="Rectangle 5859" o:spid="_x0000_s1348" style="position:absolute;left:0;text-align:left;margin-left:154pt;margin-top:62pt;width:79pt;height:48pt;z-index:259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zSQHu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3A76FF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3600" behindDoc="0" locked="0" layoutInCell="1" allowOverlap="1" wp14:anchorId="23DA70DE" wp14:editId="0E28AD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55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A70DE" id="Rectangle 5860" o:spid="_x0000_s1349" style="position:absolute;left:0;text-align:left;margin-left:154pt;margin-top:62pt;width:79pt;height:48pt;z-index:259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9vS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Nu0aBPHc4pV+o&#10;G/e9VeScHYyUap7vrNcYU4dlj/EBLlFCdyY/aXDzF2mRqWh8umqspkwEJjerTVvjQwKPbjbrDfrY&#10;pXopjpDyNxUcmR1GAaEUZfnxR8rnq89XsG4Gc35+9vK0nwqZVbN6hroP8oQUcUfzPRptw8iosCZS&#10;MuLcGU1/DhwUJfa7R2GbL59XDS5KCZZt0+ICQwkQ9P51lnsxBFwlkYGSQwTTD4i3SFRg4cQKsct2&#10;zSvxOi7gX/6B3V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NQ/b0r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501155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4624" behindDoc="0" locked="0" layoutInCell="1" allowOverlap="1" wp14:anchorId="498FDC3E" wp14:editId="2F012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F70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FDC3E" id="Rectangle 5861" o:spid="_x0000_s1350" style="position:absolute;left:0;text-align:left;margin-left:154pt;margin-top:62pt;width:79pt;height:48pt;z-index:259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Ia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dr2kxHOHU/qJ&#10;unHfW0XO2cFIqeb5znqNMXVY9hQf4RIldGfykwY3f5EWmYrGp6vGaspEYHKz2rQ1TkLg0e1mvUEf&#10;u1SvxRFS/qqCI7PDKCCUoiw/fk/5fPXlCtbNYM7Pz16e9lMhs2puXqDugzwhRdzR/IBG2zAyKqyJ&#10;lIw4d0bT7wMHRYn95lHY5vPNqsFFKcGybVpcYCgBgt6/zXIvhoCrJDJQcohg+gHxFokKLJxYIXbZ&#10;rnkl3sYF/Os/sPsD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QkzyGr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2FF70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5648" behindDoc="0" locked="0" layoutInCell="1" allowOverlap="1" wp14:anchorId="598F726B" wp14:editId="6F2554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D547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F726B" id="Rectangle 5862" o:spid="_x0000_s1351" style="position:absolute;left:0;text-align:left;margin-left:154pt;margin-top:62pt;width:79pt;height:48pt;z-index:259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k1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rdtNQ4rnDKf1A&#10;3bjvrSKX7GCkVPN8Z73GmDose4qPcI0SujP5SYObv0iLTEXj801jNWUiMLldbdsaJyHwaL3dbNHH&#10;LtVrcYSUv6jgyOwwCgilKMtP31K+XH25gnUzmMvzs5enw1TIrJr1C9RDkGekiDuaH9BoG0ZGhTWR&#10;khHnzmj6deSgKLFfPQrbfPq4Qh1yCZZt0+ICQwkQ9OFtlnsxBFwlkYGSYwTTD4i3SFRg4cQKset2&#10;zSvxNi7gX/+B/W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Ujj5Nb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0DD547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6672" behindDoc="0" locked="0" layoutInCell="1" allowOverlap="1" wp14:anchorId="062D6616" wp14:editId="16B1FE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E89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6616" id="Rectangle 5863" o:spid="_x0000_s1352" style="position:absolute;left:0;text-align:left;margin-left:154pt;margin-top:62pt;width:79pt;height:48pt;z-index:259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Cr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Nu15R4rnDKf1C&#10;3bjvrSLn7GCkVPN8Z73GmDose4wPcIkSujP5SYObv0iLTEXj01VjNWUiMLlZbdoaJyHw6Gaz3qCP&#10;XaqX4ggpf1PBkdlhFBBKUZYff6R8vvp8BetmMOfnZy9P+6mQWTXrZ6j7IE9IEXc036PRNoyMCmsi&#10;JSPOndH058BBUWK/exS2+fJ51eCilGDZNi0uMJQAQe9fZ7kXQ8BVEhkoOUQw/YB4i0QFFk6sELts&#10;17wSr+MC/uUf2P0F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waDQq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63E89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7696" behindDoc="0" locked="0" layoutInCell="1" allowOverlap="1" wp14:anchorId="457120A6" wp14:editId="1FFE56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D23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120A6" id="Rectangle 5864" o:spid="_x0000_s1353" style="position:absolute;left:0;text-align:left;margin-left:154pt;margin-top:62pt;width:79pt;height:48pt;z-index:259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9r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bbu+ocRxi1P6&#10;gbpxNxhJztlR973M8816TSF2WPYcnuASRXQz+VmBzV+kReai8emqsZwTEZjcrDZtjZMQeHS7WW/Q&#10;xy7VW3GAmL5Ib0l2GAWEUpTlx28xna++XsG6DOb8fPbSvJ8LmVVz9wp17/sTUsQdTY9olPETo8Lo&#10;QMmEc2c0/jpwkJSYrw6Fbe5uVg0uSgmWbdPiAkMJEPT+fZY7MXpcJZGAkkMAPYyIt0hUYOHECrHL&#10;duWVeB8X8G//wO43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HLQ72u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A4D23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8720" behindDoc="0" locked="0" layoutInCell="1" allowOverlap="1" wp14:anchorId="7B455594" wp14:editId="2DF0F6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1A5D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5594" id="Rectangle 5865" o:spid="_x0000_s1354" style="position:absolute;left:0;text-align:left;margin-left:154pt;margin-top:62pt;width:79pt;height:48pt;z-index:259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cP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rdrOmxHOHU/qB&#10;unHfW0Uu2cFIqeb5znqNMXVY9hQf4RoldGfykwY3f5EWmYrG55vGaspEYHK72rY1TkLg0Xq72aKP&#10;XarX4ggpf1HBkdlhFBBKUZafvqV8ufpyBetmMJfnZy9Ph6mQWTXtC9RDkGekiDuaH9BoG0ZGhTWR&#10;khHnzmj6deSgKLFfPQrbfPq4anBRSrBsmxYXGEqAoA9vs9yLIeAqiQyUHCOYfkC8RaICCydWiF23&#10;a16Jt3EB//oP7H8D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zSTHD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5B71A5D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79744" behindDoc="0" locked="0" layoutInCell="1" allowOverlap="1" wp14:anchorId="10293C43" wp14:editId="18F99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B7DA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3C43" id="Rectangle 5866" o:spid="_x0000_s1355" style="position:absolute;left:0;text-align:left;margin-left:154pt;margin-top:62pt;width:79pt;height:48pt;z-index:259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wg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q3q9psQyg1P6&#10;g7oxO2hBTtlR9b1I8016TT60WPboH+AcBXQT+VmCSV+kReas8fGisZgj4ZhsVk1d4iQ4Hl016wZ9&#10;7FK8FnsI8ZdwhiSno4BQsrLscBvi6erLFaxLYE7PJy/OuzmTWVXNC9Sd649IEXc03qOR2k0d5Vp5&#10;Siace0fD3z0DQYn+bVHY6sf3VYWLkoNlXdW4wJADBL17m2WWjw5XiUegZO9BDSPizRJlWDixTOy8&#10;XWkl3sYZ/Os/sP0H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3VDMIL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9EB7DA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0768" behindDoc="0" locked="0" layoutInCell="1" allowOverlap="1" wp14:anchorId="3A7BEDD4" wp14:editId="3F5FAE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19B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BEDD4" id="Rectangle 5867" o:spid="_x0000_s1356" style="position:absolute;left:0;text-align:left;margin-left:154pt;margin-top:62pt;width:79pt;height:48pt;z-index:259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JD9uwEAAEsDAAAOAAAAZHJzL2Uyb0RvYy54bWysU8tu2zAQvBfoPxC815LlxpE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M37fqWEsctdukn&#10;+sZdPypyrg5GSpX7m/2aQuzw2lN4hEsWcZnFzxps/qIsMhePT1eP1ZyIwOJmtWlr7ITArZvNeoNr&#10;RKleLweI6avyluQFo4BUirP8+D2m89GXI3gvkzk/n1dp3s9FzGpVYHNt7+UJJeKMpgcMevQTo2I0&#10;gZIJ+85o/H3goCgZvzk0trn9vGpwUEqybJsWBxhKgqT3b6vcicHjKIkElBwCmH5AvsWiQgs7VoRd&#10;piuPxNu8kH/9B3Z/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PrYkP2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1F19B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1792" behindDoc="0" locked="0" layoutInCell="1" allowOverlap="1" wp14:anchorId="54B00EA7" wp14:editId="012F0E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DFB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00EA7" id="Rectangle 5868" o:spid="_x0000_s1357" style="position:absolute;left:0;text-align:left;margin-left:154pt;margin-top:62pt;width:79pt;height:48pt;z-index:259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BOp7Y4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108DFB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2816" behindDoc="0" locked="0" layoutInCell="1" allowOverlap="1" wp14:anchorId="05542121" wp14:editId="0787AD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B10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42121" id="Rectangle 5869" o:spid="_x0000_s1358" style="position:absolute;left:0;text-align:left;margin-left:154pt;margin-top:62pt;width:79pt;height:48pt;z-index:259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+muQ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q3rdUGKZwSn9&#10;Qd2YHbQgp+yo+l6k+Sa9Jh9aLHv0D3COArqJ/CzBpC/SInPW+HjRWMyRcEw2q6YucRIcj66adYM+&#10;dileiz2E+Es4Q5LTUUAoWVl2uA3xdPXlCtYlMKfnkxfn3ZzJrFbVC9Sd649IEXc03qOR2k0d5Vp5&#10;Siace0fD3z0DQYn+bVHY6sd3rCUxB8u6qnGBIQcIevc2yywfHa4Sj0DJ3oMaRsSbJcqwcGKZ2Hm7&#10;0kq8jTP4139g+w8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dP5+m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77EB10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3840" behindDoc="0" locked="0" layoutInCell="1" allowOverlap="1" wp14:anchorId="7B1CD920" wp14:editId="1CC2A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F2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CD920" id="Rectangle 5870" o:spid="_x0000_s1359" style="position:absolute;left:0;text-align:left;margin-left:154pt;margin-top:62pt;width:79pt;height:48pt;z-index:259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vougEAAEsDAAAOAAAAZHJzL2Uyb0RvYy54bWysU9tu2zAMfR+wfxD0vtix1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zedHcokOcOp/Qd&#10;deN+sIqcs6ORUi3zXfSaYuqx7Dk+wSVK6C7kZw1u+SItMheNT1eN1ZyJwOSm3XQ1PiTw6GZzu0Ef&#10;u1SvxRFS/qyCI4vDKCCUoiw/fk35fPXlCtYtYM7PL16e93Mh07btC9R9kCekiDuaH9FoGyZGhTWR&#10;kgnnzmj6deCgKLFfPArb3H1sG1yUEqy7psMFhhIg6P3bLPdiDLhKIgMlhwhmGBFvkajAwokVYpft&#10;WlbibVzAv/4Du9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Dnfb6L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97AF2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4864" behindDoc="0" locked="0" layoutInCell="1" allowOverlap="1" wp14:anchorId="729453D1" wp14:editId="3F607D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381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453D1" id="Rectangle 5871" o:spid="_x0000_s1360" style="position:absolute;left:0;text-align:left;margin-left:154pt;margin-top:62pt;width:79pt;height:48pt;z-index:259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IgugEAAEs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tvdLShyzOKUf&#10;qBtzg5HklB21EDLPN+s1hdhh2Ut4hnMU0c3kZwU2f5EWmYvGx4vGck6EY3K9Wrc1ToLj0e36bo0+&#10;dqneiwPE9EV6S7LTU0AoRVl2+BbT6erbFazLYE7PZy/Nu7mQWa1u3qDuvDgiRdzR9IRGGT/1lBsd&#10;KJlw7j2Nv/YMJCXmq0Nhm/ubVYOLUoJl27S4wFACBL37mGWOjx5XiSegZB9ADyPiLRIVWDixQuy8&#10;XXklPsYF/Ps/sP0N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eTTyIL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38A381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5888" behindDoc="0" locked="0" layoutInCell="1" allowOverlap="1" wp14:anchorId="73B79149" wp14:editId="644D98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B2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9149" id="Rectangle 5872" o:spid="_x0000_s1361" style="position:absolute;left:0;text-align:left;margin-left:154pt;margin-top:62pt;width:79pt;height:48pt;z-index:259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aUD5D7oBAABL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33E2B2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6912" behindDoc="0" locked="0" layoutInCell="1" allowOverlap="1" wp14:anchorId="0FE23CF5" wp14:editId="75492D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251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23CF5" id="Rectangle 5873" o:spid="_x0000_s1362" style="position:absolute;left:0;text-align:left;margin-left:154pt;margin-top:62pt;width:79pt;height:60pt;z-index:259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5eti4b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DA251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7936" behindDoc="0" locked="0" layoutInCell="1" allowOverlap="1" wp14:anchorId="13600E02" wp14:editId="670615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9EF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00E02" id="Rectangle 5874" o:spid="_x0000_s1363" style="position:absolute;left:0;text-align:left;margin-left:154pt;margin-top:62pt;width:79pt;height:60pt;z-index:259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VptdIb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BE9EF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8960" behindDoc="0" locked="0" layoutInCell="1" allowOverlap="1" wp14:anchorId="6F7D5B56" wp14:editId="3725E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D0EF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D5B56" id="Rectangle 5875" o:spid="_x0000_s1364" style="position:absolute;left:0;text-align:left;margin-left:154pt;margin-top:62pt;width:79pt;height:60pt;z-index:259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OlvdUW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87D0EF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89984" behindDoc="0" locked="0" layoutInCell="1" allowOverlap="1" wp14:anchorId="43B66979" wp14:editId="47F92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518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66979" id="Rectangle 5876" o:spid="_x0000_s1365" style="position:absolute;left:0;text-align:left;margin-left:154pt;margin-top:62pt;width:79pt;height:48pt;z-index:259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OYozBq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41E518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1008" behindDoc="0" locked="0" layoutInCell="1" allowOverlap="1" wp14:anchorId="3D858B99" wp14:editId="474942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14F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58B99" id="Rectangle 5877" o:spid="_x0000_s1366" style="position:absolute;left:0;text-align:left;margin-left:154pt;margin-top:62pt;width:79pt;height:48pt;z-index:259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CYVOTO7AQAASw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53814F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2032" behindDoc="0" locked="0" layoutInCell="1" allowOverlap="1" wp14:anchorId="608CD580" wp14:editId="15E77B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64C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CD580" id="Rectangle 5878" o:spid="_x0000_s1367" style="position:absolute;left:0;text-align:left;margin-left:154pt;margin-top:62pt;width:79pt;height:48pt;z-index:259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CSah/2uQEAAEs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75764C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3056" behindDoc="0" locked="0" layoutInCell="1" allowOverlap="1" wp14:anchorId="6C70015E" wp14:editId="1FF159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667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0015E" id="Rectangle 5879" o:spid="_x0000_s1368" style="position:absolute;left:0;text-align:left;margin-left:154pt;margin-top:62pt;width:79pt;height:60pt;z-index:259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QYuwEAAEs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P7abLSWOW5zS&#10;D9SNu35U5JIdjJQqzzfrNYXYYdlTeIRrFNHN5GcNNn+RFpmLxuebxmpORGByu9q2NU5C4NFmvV2h&#10;j12q1+IAMX1R3pLsMAoIpSjLT99iulx9uYJ1Gczl+eyl+TAXMqt18wL14OUZKeKOpgc0evQTo2I0&#10;gZIJ585o/HXkoCgZvzoUttmsVw0uSgmWbdPiAkMJEPThbZY7MXhcJZGAkmMA0w+It0hUYOHECrHr&#10;duWVeBsX8K//wP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B7BhBi7AQAASw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260667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4080" behindDoc="0" locked="0" layoutInCell="1" allowOverlap="1" wp14:anchorId="08F222C4" wp14:editId="4C2C6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FA5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222C4" id="Rectangle 5880" o:spid="_x0000_s1369" style="position:absolute;left:0;text-align:left;margin-left:154pt;margin-top:62pt;width:79pt;height:60pt;z-index:259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HKAJoLoBAABL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8DFA5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5104" behindDoc="0" locked="0" layoutInCell="1" allowOverlap="1" wp14:anchorId="5D8ED52F" wp14:editId="4B9566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723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ED52F" id="Rectangle 5881" o:spid="_x0000_s1370" style="position:absolute;left:0;text-align:left;margin-left:154pt;margin-top:62pt;width:79pt;height:135pt;z-index:259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tcugEAAEwDAAAOAAAAZHJzL2Uyb0RvYy54bWysU8tu2zAQvBfoPxC813rYbRT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GPXddQ4rjFLv1A&#10;37gbjSTn6qSHQeb+Zr/mEHu89hQe4ZJFXGbxiwKbvyiLLMXj09VjuSQisHi7vu1q7ITAreambnKC&#10;MNXr7QAxfZHekrxgFJBLsZYfv8V0PvpyBO9lNuf38yot+6WoWW82L1z3fjihRhzS9IBBGT8zKowO&#10;lMzYeEbjrwMHSYn56tDZ9mazbnFSStJ0bYcTDCVB1vu3Ve7E5HGWRAJKDgH0OCHf4lGhhS0rwi7j&#10;lWfibV7Iv/4Eu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Vrt7X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39723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6128" behindDoc="0" locked="0" layoutInCell="1" allowOverlap="1" wp14:anchorId="3D901B2A" wp14:editId="5C6EF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919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01B2A" id="Rectangle 5882" o:spid="_x0000_s1371" style="position:absolute;left:0;text-align:left;margin-left:154pt;margin-top:62pt;width:79pt;height:135pt;z-index:259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VwXk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A2919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7152" behindDoc="0" locked="0" layoutInCell="1" allowOverlap="1" wp14:anchorId="27D951C8" wp14:editId="57232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9CE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51C8" id="Rectangle 5883" o:spid="_x0000_s1372" style="position:absolute;left:0;text-align:left;margin-left:154pt;margin-top:62pt;width:79pt;height:135pt;z-index:259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NQugEAAEw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PRT160pcdxil36g&#10;b9wNkyKn6mikVLm/2a85xB6vPYcnOGcRl1n8osHmL8oiS/H4ePFYLYkILN6t77oaOyFwq7mtm5wg&#10;TPV6O0BMX5S3JC8YBeRSrOWHbzGdjr4cwXuZzen9vErLbilq1tc3L1x3Xh5RIw5pesSgJz8zKiYT&#10;KJmx8YzG33sOipLpq0Nn29vrdYuTUpKmazucYCgJst69rXInRo+zJBJQsg9ghhH5Fo8KLWxZEXYe&#10;rzwTb/NC/vUn2P4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j7XjU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719CE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8176" behindDoc="0" locked="0" layoutInCell="1" allowOverlap="1" wp14:anchorId="7B81BCC0" wp14:editId="3B32FF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8F7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1BCC0" id="Rectangle 5884" o:spid="_x0000_s1373" style="position:absolute;left:0;text-align:left;margin-left:154pt;margin-top:62pt;width:79pt;height:135pt;z-index:259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vpS/0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9E8F7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699200" behindDoc="0" locked="0" layoutInCell="1" allowOverlap="1" wp14:anchorId="2E844F26" wp14:editId="24DD31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873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44F26" id="Rectangle 5885" o:spid="_x0000_s1374" style="position:absolute;left:0;text-align:left;margin-left:154pt;margin-top:62pt;width:79pt;height:135pt;z-index:259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LBFK6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DA873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0224" behindDoc="0" locked="0" layoutInCell="1" allowOverlap="1" wp14:anchorId="54D34778" wp14:editId="4869A5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AD8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4778" id="Rectangle 5886" o:spid="_x0000_s1375" style="position:absolute;left:0;text-align:left;margin-left:154pt;margin-top:62pt;width:79pt;height:135pt;z-index:259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YlugEAAEwDAAAOAAAAZHJzL2Uyb0RvYy54bWysU8tu2zAQvBfoPxC813o4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PXXdLieMWu/Qd&#10;feNumBQ5V0cjpcr9zX7NIfZ47Tk8wSWLuMziFw02f1EWWYrHp6vHaklEYHGz3nQ1dkLgVnNXNzlB&#10;mOr1doCYPitvSV4wCsilWMuPX2M6H305gvcym/P7eZWW/VLUrG82L1z3Xp5QIw5pesSgJz8zKiYT&#10;KJmx8YzGXwcOipLpi0Nn27ubdYuTUpKmaz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S/YmJ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E8AD8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1248" behindDoc="0" locked="0" layoutInCell="1" allowOverlap="1" wp14:anchorId="180E6A8F" wp14:editId="7C1AA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AAD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E6A8F" id="Rectangle 5887" o:spid="_x0000_s1376" style="position:absolute;left:0;text-align:left;margin-left:154pt;margin-top:62pt;width:79pt;height:135pt;z-index:259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emugEAAEwDAAAOAAAAZHJzL2Uyb0RvYy54bWysU8tu2zAQvBfoPxC813q4qRX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ehN120ocdxil36g&#10;b9wNkyLn6mikVLm/2a85xB6vPYVHuGQRl1n8osHmL8oiS/H4dPVYLYkILN6ub7saOyFwq9nUTU4Q&#10;pnq5HSCmL8pbkheMAnIp1vLjt5jOR/8cwXuZzfn9vErLfilq1jcFNtf2Xp5QIw5pesCgJz8zKiYT&#10;KJmx8YzGXwcOipLpq0Nn283HdYuTUpKmazucYCgJst6/rnInRo+zJBJQcghghhH5Fo8KLWxZEXYZ&#10;rzwTr/NC/u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QQ+np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DDAAD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2272" behindDoc="0" locked="0" layoutInCell="1" allowOverlap="1" wp14:anchorId="25D3F492" wp14:editId="4F5A5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9D2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F492" id="Rectangle 5888" o:spid="_x0000_s1377" style="position:absolute;left:0;text-align:left;margin-left:154pt;margin-top:62pt;width:79pt;height:135pt;z-index:259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Nyimru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2959D2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3296" behindDoc="0" locked="0" layoutInCell="1" allowOverlap="1" wp14:anchorId="5894F3CE" wp14:editId="655A18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1C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4F3CE" id="Rectangle 5889" o:spid="_x0000_s1378" style="position:absolute;left:0;text-align:left;margin-left:154pt;margin-top:62pt;width:79pt;height:135pt;z-index:259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57ugEAAEwDAAAOAAAAZHJzL2Uyb0RvYy54bWysU8tu2zAQvBfoPxC813q4a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brttQ4rjFLv1A&#10;37gbJkXO1dFIqXJ/s19ziD1eewqPcMkiLrP4RYPNX5RFluLx6eqxWhIRWNysN12NnRC41dzWTU4Q&#10;pnq9HSCmL8pbkheMAnIp1vLjt5jOR1+O4L3M5vx+XqVlvxQ165v2heveyxNqxCFNDxj05GdGxWQC&#10;JTM2ntH468BBUTJ9dehse/tx3eKklKTp2g4nGEqCrPdvq9yJ0eMsiQSUHAKYYUS+xaNCC1tWhF3G&#10;K8/E27yQf/0Jd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Yktue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69A1C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4320" behindDoc="0" locked="0" layoutInCell="1" allowOverlap="1" wp14:anchorId="4C61371A" wp14:editId="488BB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8F0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371A" id="Rectangle 5890" o:spid="_x0000_s1379" style="position:absolute;left:0;text-align:left;margin-left:154pt;margin-top:62pt;width:79pt;height:135pt;z-index:259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61ugEAAEwDAAAOAAAAZHJzL2Uyb0RvYy54bWysU8tu2zAQvBfoPxC813q4a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bboMGOW6xSz/Q&#10;N+6GSZFzdTRSqtzf7NccYo/XnsIjXLKIyyx+0WDzF2WRpXh8unqslkQEFjfrTVfjQwK3mtu6yQnC&#10;VK+3A8T0RXlL8oJRQC7FWn78FtP56MsRvJfZnN/Pq7Tsl6JmfbN+4br38oQacUjTAwY9+ZlRMZlA&#10;yYyNZzT+OnBQlExfHTrb3n5ctzgpJWm6tsMJhpIg6/3bKndi9DhLIgElhwBmGJFv8ajQwpYVYZfx&#10;yjPxNi/kX3+C3W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3AOt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868F0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5344" behindDoc="0" locked="0" layoutInCell="1" allowOverlap="1" wp14:anchorId="320C247D" wp14:editId="16E096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C41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247D" id="Rectangle 5891" o:spid="_x0000_s1380" style="position:absolute;left:0;text-align:left;margin-left:154pt;margin-top:62pt;width:79pt;height:135pt;z-index:259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ojugEAAEwDAAAOAAAAZHJzL2Uyb0RvYy54bWysU8tu2zAQvBfoPxC813o4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O33aahxHGLXfqO&#10;vnE3TIqcq6ORUuX+Zr/mEHu89hye4JJFXGbxiwabvyiLLMXj09VjtSQisLhZb7oaOyFwq7mrm5wg&#10;TPV6O0BMn5W3JC8YBeRSrOXHrzGdj74cwXuZzfn9vErLfilq1rc3L1z3Xp5QIw5pesSgJz8zKiYT&#10;KJmx8YzGXwcOipLpi0Nn27ubdYuTUpKmaz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aUL6I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38C41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6368" behindDoc="0" locked="0" layoutInCell="1" allowOverlap="1" wp14:anchorId="410C6D7A" wp14:editId="14D0C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56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C6D7A" id="Rectangle 5892" o:spid="_x0000_s1381" style="position:absolute;left:0;text-align:left;margin-left:154pt;margin-top:62pt;width:79pt;height:135pt;z-index:259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DqWW7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FC956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7392" behindDoc="0" locked="0" layoutInCell="1" allowOverlap="1" wp14:anchorId="27CE1860" wp14:editId="2889F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705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1860" id="Rectangle 5893" o:spid="_x0000_s1382" style="position:absolute;left:0;text-align:left;margin-left:154pt;margin-top:62pt;width:79pt;height:135pt;z-index:259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IvugEAAEwDAAAOAAAAZHJzL2Uyb0RvYy54bWysU8tu2zAQvBfoPxC813q4S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bbrOmxHGLXfqO&#10;vnE3TIqcq6ORUuX+Zr/mEHu89hye4JJFXGbxiwabvyiLLMXj09VjtSQisLhZb7oaOyFwq7mrm5wg&#10;TPV6O0BMn5W3JC8YBeRSrOXHrzGdj74cwXuZzfn9vErLfilq1je3L1z3Xp5QIw5pesSgJz8zKiYT&#10;KJmx8YzGXwcOipLpi0Nn27uP6xYnpSRN13Y4wVASZL1/W+VOjB5nSSSg5BDADCPyLR4VWtiyIuwy&#10;Xnkm3uaF/OtPsPs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sExiL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04705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8416" behindDoc="0" locked="0" layoutInCell="1" allowOverlap="1" wp14:anchorId="4FABE015" wp14:editId="0FC069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4DA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BE015" id="Rectangle 5894" o:spid="_x0000_s1383" style="position:absolute;left:0;text-align:left;margin-left:154pt;margin-top:62pt;width:79pt;height:135pt;z-index:259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gW0+r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E04DA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09440" behindDoc="0" locked="0" layoutInCell="1" allowOverlap="1" wp14:anchorId="63A7FE6B" wp14:editId="3ED82F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B152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7FE6B" id="Rectangle 5895" o:spid="_x0000_s1384" style="position:absolute;left:0;text-align:left;margin-left:154pt;margin-top:62pt;width:79pt;height:135pt;z-index:259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+jLl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06B152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0464" behindDoc="0" locked="0" layoutInCell="1" allowOverlap="1" wp14:anchorId="069014EE" wp14:editId="607FA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25E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014EE" id="Rectangle 5896" o:spid="_x0000_s1385" style="position:absolute;left:0;text-align:left;margin-left:154pt;margin-top:62pt;width:79pt;height:159pt;z-index:259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DThoP+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31325E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1488" behindDoc="0" locked="0" layoutInCell="1" allowOverlap="1" wp14:anchorId="1B408831" wp14:editId="15B570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47A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08831" id="Rectangle 5897" o:spid="_x0000_s1386" style="position:absolute;left:0;text-align:left;margin-left:154pt;margin-top:62pt;width:79pt;height:159pt;z-index:259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kvugEAAEwDAAAOAAAAZHJzL2Uyb0RvYy54bWysU8tu2zAQvBfoPxC815LlxpEFy7kELQIE&#10;T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78dn4Fo0dObdnNLiWMWu/Qd&#10;fWNuMJKcq6MWQub+Zr+mEDu89hKe4ZJFXGbxswKbvyiLzMXj09VjOSfCsbhZbdoaO8FxKzdwjQnC&#10;VK+3A8T0VXpL8qKngFyKtez4GNP56J8jeC+zOb+fV2nez0XNal1gc23vxQk14pCmJwzK+Kmn3OhA&#10;yYSN72n8dWAgKTEPDp1tbj+vGpyUkizbpsUJhpIg6/3bKnN89DhLPAElhwB6GJFv8ajQwpYVYZfx&#10;yjPxNi/kX3+C3W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GOLuS+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2CD47A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2512" behindDoc="0" locked="0" layoutInCell="1" allowOverlap="1" wp14:anchorId="6CA141A3" wp14:editId="015FEE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A10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41A3" id="Rectangle 5898" o:spid="_x0000_s1387" style="position:absolute;left:0;text-align:left;margin-left:154pt;margin-top:62pt;width:79pt;height:159pt;z-index:259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D+JoQyuAEAAEw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04EA10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3536" behindDoc="0" locked="0" layoutInCell="1" allowOverlap="1" wp14:anchorId="58606BF3" wp14:editId="061A3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081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06BF3" id="Rectangle 5899" o:spid="_x0000_s1388" style="position:absolute;left:0;text-align:left;margin-left:154pt;margin-top:62pt;width:79pt;height:159pt;z-index:259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QM9w8r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416081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4560" behindDoc="0" locked="0" layoutInCell="1" allowOverlap="1" wp14:anchorId="368DD2D5" wp14:editId="79DE1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71B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DD2D5" id="Rectangle 5900" o:spid="_x0000_s1389" style="position:absolute;left:0;text-align:left;margin-left:154pt;margin-top:62pt;width:79pt;height:159pt;z-index:259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B3DDNfuAEAAEw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29B71B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5584" behindDoc="0" locked="0" layoutInCell="1" allowOverlap="1" wp14:anchorId="5728A6F2" wp14:editId="4D9976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8D3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8A6F2" id="Rectangle 5901" o:spid="_x0000_s1390" style="position:absolute;left:0;text-align:left;margin-left:154pt;margin-top:62pt;width:79pt;height:159pt;z-index:259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C0+x8m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FA8D3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6608" behindDoc="0" locked="0" layoutInCell="1" allowOverlap="1" wp14:anchorId="135A0AAF" wp14:editId="00588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2F9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A0AAF" id="Rectangle 5902" o:spid="_x0000_s1391" style="position:absolute;left:0;text-align:left;margin-left:154pt;margin-top:62pt;width:79pt;height:135pt;z-index:259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KN6yg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6D2F9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7632" behindDoc="0" locked="0" layoutInCell="1" allowOverlap="1" wp14:anchorId="6029FAC1" wp14:editId="4585B5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1F8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9FAC1" id="Rectangle 5903" o:spid="_x0000_s1392" style="position:absolute;left:0;text-align:left;margin-left:154pt;margin-top:62pt;width:79pt;height:135pt;z-index:259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tN5YY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261F8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8656" behindDoc="0" locked="0" layoutInCell="1" allowOverlap="1" wp14:anchorId="35A117F8" wp14:editId="00215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D1E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117F8" id="Rectangle 5904" o:spid="_x0000_s1393" style="position:absolute;left:0;text-align:left;margin-left:154pt;margin-top:62pt;width:79pt;height:135pt;z-index:259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TjugEAAEwDAAAOAAAAZHJzL2Uyb0RvYy54bWysU8tu2zAQvBfoPxC813o4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nTX1DieMWu/QT&#10;feOuHxU5Vwcjpcr9zX5NIXZ47Sk8wiWLuMziZw02f1EWmYvHp6vHak5EYHGz3Kxr7ITArWZVNzlB&#10;mOr1doCYvipvSV4wCsilWMuP32M6H305gvcym/P7eZXm/VzULG9XL1z3Xp5QIw5pesCgRz8xKkYT&#10;KJmw8YzG3wcOipLxm0Nn29XNssVJKUmzbtc4wVASZL1/W+VODB5nSSSg5BDA9APyLR4VWtiyIuwy&#10;Xnkm3uaF/OtPsPs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f8E4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06D1E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19680" behindDoc="0" locked="0" layoutInCell="1" allowOverlap="1" wp14:anchorId="1AA88F7B" wp14:editId="4F9533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5F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88F7B" id="Rectangle 5905" o:spid="_x0000_s1394" style="position:absolute;left:0;text-align:left;margin-left:154pt;margin-top:62pt;width:79pt;height:135pt;z-index:259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HZugEAAEwDAAAOAAAAZHJzL2Uyb0RvYy54bWysU8tu2zAQvBfoPxC813q4S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bTX1DieMWu/Qd&#10;feNumBQ5V0cjpcr9zX7NIfZ47Tk8wSWLuMziFw02f1EWWYrHp6vHaklEYHGz3nQ1dkLgVnNXNzlB&#10;mOr1doCYPitvSV4wCsilWMuPX2M6H305gvcym/P7eZWW/VLUrG+7F657L0+oEYc0PWLQk58ZFZMJ&#10;lMzYeEbjrwMHRcn0xaGz7d3HdYuTUpKmaz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F3rx2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36F5F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0704" behindDoc="0" locked="0" layoutInCell="1" allowOverlap="1" wp14:anchorId="29E2F1B0" wp14:editId="025EB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319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2F1B0" id="Rectangle 5906" o:spid="_x0000_s1395" style="position:absolute;left:0;text-align:left;margin-left:154pt;margin-top:62pt;width:79pt;height:135pt;z-index:259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J2dF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54319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1728" behindDoc="0" locked="0" layoutInCell="1" allowOverlap="1" wp14:anchorId="0716C7D3" wp14:editId="0FFCA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86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6C7D3" id="Rectangle 5907" o:spid="_x0000_s1396" style="position:absolute;left:0;text-align:left;margin-left:154pt;margin-top:62pt;width:79pt;height:135pt;z-index:259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mQcl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19D86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2752" behindDoc="0" locked="0" layoutInCell="1" allowOverlap="1" wp14:anchorId="69F6BA36" wp14:editId="395297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646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6BA36" id="Rectangle 5908" o:spid="_x0000_s1397" style="position:absolute;left:0;text-align:left;margin-left:154pt;margin-top:62pt;width:79pt;height:135pt;z-index:259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OfJIYu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480646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3776" behindDoc="0" locked="0" layoutInCell="1" allowOverlap="1" wp14:anchorId="307C7F31" wp14:editId="332849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67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7F31" id="Rectangle 5909" o:spid="_x0000_s1398" style="position:absolute;left:0;text-align:left;margin-left:154pt;margin-top:62pt;width:79pt;height:135pt;z-index:259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SDVS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10D67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4800" behindDoc="0" locked="0" layoutInCell="1" allowOverlap="1" wp14:anchorId="2B893D2B" wp14:editId="4AFC62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049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93D2B" id="Rectangle 5910" o:spid="_x0000_s1399" style="position:absolute;left:0;text-align:left;margin-left:154pt;margin-top:62pt;width:79pt;height:135pt;z-index:259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Bu1h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B3049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5824" behindDoc="0" locked="0" layoutInCell="1" allowOverlap="1" wp14:anchorId="4F5AC394" wp14:editId="680DD5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7D9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AC394" id="Rectangle 5911" o:spid="_x0000_s1400" style="position:absolute;left:0;text-align:left;margin-left:154pt;margin-top:62pt;width:79pt;height:135pt;z-index:259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UilBE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AE7D9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6848" behindDoc="0" locked="0" layoutInCell="1" allowOverlap="1" wp14:anchorId="75CE813D" wp14:editId="0E40F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77E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E813D" id="Rectangle 5912" o:spid="_x0000_s1401" style="position:absolute;left:0;text-align:left;margin-left:154pt;margin-top:62pt;width:79pt;height:135pt;z-index:259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3fugEAAEwDAAAOAAAAZHJzL2Uyb0RvYy54bWysU8tu2zAQvBfoPxC813q4q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pmkpcdxil36h&#10;b9z1oyLn6mCkVLm/2a8pxA6vPYYHuGQRl1n8rMHmL8oic/H4dPVYzYkILG6Wm3WNnRC41azqJicI&#10;U73cDhDTN+UtyQtGAbkUa/nxR0zno89H8F5mc34/r9K8n4ua5ermmeveyxNqxCFN9xj06CdGxWgC&#10;JRM2ntH458BBUTJ+d+hsu/q8RCNSSZp1u8YJhpIg6/3rKndi8DhLIgElhwCmH5Bv8ajQwpYVYZfx&#10;yjPxOi/kX36C3V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c4t3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9477E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7872" behindDoc="0" locked="0" layoutInCell="1" allowOverlap="1" wp14:anchorId="6CEFB4C6" wp14:editId="42F702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367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FB4C6" id="Rectangle 5913" o:spid="_x0000_s1402" style="position:absolute;left:0;text-align:left;margin-left:154pt;margin-top:62pt;width:79pt;height:135pt;z-index:259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kf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TLpllS4rjFLv1C&#10;37jrR0XO1cFIqXJ/s19TiB1eewwPcMkiLrP4WYPNX5RF5uLx6eqxmhMRWNwsN+saOyFwq1nVTU4Q&#10;pnq5HSCmb8pbkheMAnIp1vLjj5jOR5+P4L3M5vx+XqV5Pxc1y9XNM9e9lyfUiEOa7jHo0U+MitEE&#10;SiZsPKPxz4GDomT87tDZdvV52e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yfZH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1F367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8896" behindDoc="0" locked="0" layoutInCell="1" allowOverlap="1" wp14:anchorId="192A7195" wp14:editId="0C5433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F7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A7195" id="Rectangle 5914" o:spid="_x0000_s1403" style="position:absolute;left:0;text-align:left;margin-left:154pt;margin-top:62pt;width:79pt;height:135pt;z-index:259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WcugEAAEw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TXNDieMWu/QL&#10;feOuHxU5Vwcjpcr9zX5NIXZ47TE8wCWLuMziZw02f1EWmYvHp6vHak5EYHGz3Kxr7ITArWZVNzlB&#10;mOrldoCYvilvSV4wCsilWMuPP2I6H30+gvcym/P7eZXm/VzULFerZ657L0+oEYc03WPQo58YFaMJ&#10;lEzYeEbjnwMHRcn43aGz7epm2e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ugaFn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F78F7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29920" behindDoc="0" locked="0" layoutInCell="1" allowOverlap="1" wp14:anchorId="15393B59" wp14:editId="4FA683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139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93B59" id="Rectangle 5915" o:spid="_x0000_s1404" style="position:absolute;left:0;text-align:left;margin-left:154pt;margin-top:62pt;width:79pt;height:135pt;z-index:259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KINwp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43139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0944" behindDoc="0" locked="0" layoutInCell="1" allowOverlap="1" wp14:anchorId="41FF3D27" wp14:editId="77D9E5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37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F3D27" id="Rectangle 5916" o:spid="_x0000_s1405" style="position:absolute;left:0;text-align:left;margin-left:154pt;margin-top:62pt;width:79pt;height:135pt;z-index:259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xq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TLprmhxHGLXfqF&#10;vnHXj4qcq4ORUuX+Zr+mEDu89hge4JJFXGbxswabvyiLzMXj09VjNScisLhZbtY1dkLgVrOqm5wg&#10;TPVyO0BM35S3JC8YBeRSrOXHHzGdjz4fwXuZzfn9vErzfi5qlqvNM9e9lyfUiEOa7jHo0U+MitEE&#10;SiZsPKPxz4GDomT87tDZdvV52e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T2Qca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C5637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1968" behindDoc="0" locked="0" layoutInCell="1" allowOverlap="1" wp14:anchorId="7D433B6B" wp14:editId="174B7A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093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33B6B" id="Rectangle 5917" o:spid="_x0000_s1406" style="position:absolute;left:0;text-align:left;margin-left:154pt;margin-top:62pt;width:79pt;height:135pt;z-index:259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eIugEAAEw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PTDttlQ4rjFLn1H&#10;37gbJkUu1dFIqXJ/s19ziD1eewqPcM0iLrP4RYPNX5RFluLx+eaxWhIRWNyut12NnRC41WzqJicI&#10;U73cDhDTZ+UtyQtGAbkUa/npa0yXo89H8F5mc3k/r9JyWIqadVdgc+3g5Rk14pCmBwx68jOjYjKB&#10;khkbz2j8deSgKJm+OHS23bxftzgpJWm6tsMJhpIg68PrKndi9DhLIgElxwBmGJFv8ajQwpYVYdfx&#10;yjPxOi/kX36C/W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l2Mni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7D093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2992" behindDoc="0" locked="0" layoutInCell="1" allowOverlap="1" wp14:anchorId="45A07EC5" wp14:editId="392C23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79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07EC5" id="Rectangle 5918" o:spid="_x0000_s1407" style="position:absolute;left:0;text-align:left;margin-left:154pt;margin-top:62pt;width:79pt;height:135pt;z-index:259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qVuAEAAEwDAAAOAAAAZHJzL2Uyb0RvYy54bWysU8tu2zAQvBfoPxC8x3q4bWT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ejHTYO9ctxil36g&#10;b9wNkyLn6mikVLm/2a85xB6vPYVHuGQRl1n8osHmL8oiS/H4dPVYLYkILG7Wm67GTgjcam7rJicI&#10;U73cDhDTF+UtyQtGAbkUa/nxW0zno89H8F5mc34/r9KyX4qadXfluvfyhBpxSNMDBj35mVExmUDJ&#10;jI1nNP4+cFCUTF8dOtvefli3OCklabq2Q1egJMh6/7rKnRg9zpJIQMkhgBlG5FveLbSwZUXYZbzy&#10;TLzOC/mXn2D3B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ArOGpW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0AB579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4016" behindDoc="0" locked="0" layoutInCell="1" allowOverlap="1" wp14:anchorId="6D563BF1" wp14:editId="20468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DE2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63BF1" id="Rectangle 5919" o:spid="_x0000_s1408" style="position:absolute;left:0;text-align:left;margin-left:154pt;margin-top:62pt;width:79pt;height:135pt;z-index:259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5VugEAAEw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inTbOhxHGLXfqJ&#10;vnE3TIqcq6ORUuX+Zr/mEHu89hge4JJFXGbxiwabvyiLLMXj09VjtSQisLhZb7oaOyFwq7mpm5wg&#10;TPVyO0BMX5W3JC8YBeRSrOXH7zGdjz4fwXuZzfn9vErLfilq1l37zHXv5Qk14pCmewx68jOjYjKB&#10;khkbz2j8feCgKJm+OXS2vfm4bnFSStJ0bYcTDCVB1vvXVe7E6HGWRAJKDgHMMCLf4lGhhS0rwi7j&#10;lWfidV7Iv/wEuz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tCfuV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C4DE2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5040" behindDoc="0" locked="0" layoutInCell="1" allowOverlap="1" wp14:anchorId="4CEEC14E" wp14:editId="7E7AB9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740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C14E" id="Rectangle 5920" o:spid="_x0000_s1409" style="position:absolute;left:0;text-align:left;margin-left:154pt;margin-top:62pt;width:79pt;height:159pt;z-index:259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hpMSkr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521740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6064" behindDoc="0" locked="0" layoutInCell="1" allowOverlap="1" wp14:anchorId="4526BB98" wp14:editId="79F78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D9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6BB98" id="Rectangle 5921" o:spid="_x0000_s1410" style="position:absolute;left:0;text-align:left;margin-left:154pt;margin-top:62pt;width:79pt;height:159pt;z-index:259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Nyh5gS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4A7CD9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7088" behindDoc="0" locked="0" layoutInCell="1" allowOverlap="1" wp14:anchorId="28B7A8A0" wp14:editId="28CCB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431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7A8A0" id="Rectangle 5922" o:spid="_x0000_s1411" style="position:absolute;left:0;text-align:left;margin-left:154pt;margin-top:62pt;width:79pt;height:159pt;z-index:259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u0aKyL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2EF431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8112" behindDoc="0" locked="0" layoutInCell="1" allowOverlap="1" wp14:anchorId="51A19822" wp14:editId="3F5628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FBB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9822" id="Rectangle 5923" o:spid="_x0000_s1412" style="position:absolute;left:0;text-align:left;margin-left:154pt;margin-top:62pt;width:79pt;height:159pt;z-index:259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AWvfgi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070FBB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39136" behindDoc="0" locked="0" layoutInCell="1" allowOverlap="1" wp14:anchorId="675E2E51" wp14:editId="2323C0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B60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E2E51" id="Rectangle 5924" o:spid="_x0000_s1413" style="position:absolute;left:0;text-align:left;margin-left:154pt;margin-top:62pt;width:79pt;height:159pt;z-index:259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NI4ii7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62AB60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0160" behindDoc="0" locked="0" layoutInCell="1" allowOverlap="1" wp14:anchorId="2DA67219" wp14:editId="6573F5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233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67219" id="Rectangle 5925" o:spid="_x0000_s1414" style="position:absolute;left:0;text-align:left;margin-left:154pt;margin-top:62pt;width:79pt;height:159pt;z-index:259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pgvXsb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5AB233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1184" behindDoc="0" locked="0" layoutInCell="1" allowOverlap="1" wp14:anchorId="2CA1406D" wp14:editId="413173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69F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1406D" id="Rectangle 5926" o:spid="_x0000_s1415" style="position:absolute;left:0;text-align:left;margin-left:154pt;margin-top:62pt;width:79pt;height:135pt;z-index:259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zYugEAAEw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inTXtDieMWu/QD&#10;feNumBQ5V0cjpcr9zX7NIfZ47Sk8wiWLuMziFw02f1EWWYrHp6vHaklEYHGz3nQ1dkLgVnNbNzlB&#10;mOr1doCYvihvSV4wCsilWMuP32I6H305gvcym/P7eZWW/VLUrLvNC9e9lyfUiEOaHjDoyc+MiskE&#10;SmZsPKPx14GDomT66tDZ9vbjusVJKUnTtR1OMJQEWe/fVrkTo8dZEgkoOQQww4h8i0eFFrasCLuM&#10;V56Jt3kh//oT7H4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gQK82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5369F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2208" behindDoc="0" locked="0" layoutInCell="1" allowOverlap="1" wp14:anchorId="212DE61F" wp14:editId="78E1E5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3AE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DE61F" id="Rectangle 5927" o:spid="_x0000_s1416" style="position:absolute;left:0;text-align:left;margin-left:154pt;margin-top:62pt;width:79pt;height:135pt;z-index:259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/s9W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D73AE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3232" behindDoc="0" locked="0" layoutInCell="1" allowOverlap="1" wp14:anchorId="0D357425" wp14:editId="56B575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86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57425" id="Rectangle 5928" o:spid="_x0000_s1417" style="position:absolute;left:0;text-align:left;margin-left:154pt;margin-top:62pt;width:79pt;height:135pt;z-index:259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BZWAEa4AQAATA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3E3E86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4256" behindDoc="0" locked="0" layoutInCell="1" allowOverlap="1" wp14:anchorId="0A750275" wp14:editId="45EBF2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233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0275" id="Rectangle 5929" o:spid="_x0000_s1418" style="position:absolute;left:0;text-align:left;margin-left:154pt;margin-top:62pt;width:79pt;height:135pt;z-index:259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qL/0h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AD233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5280" behindDoc="0" locked="0" layoutInCell="1" allowOverlap="1" wp14:anchorId="07CFB54A" wp14:editId="466A9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F2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B54A" id="Rectangle 5930" o:spid="_x0000_s1419" style="position:absolute;left:0;text-align:left;margin-left:154pt;margin-top:62pt;width:79pt;height:135pt;z-index:259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5hJRI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1A2F2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6304" behindDoc="0" locked="0" layoutInCell="1" allowOverlap="1" wp14:anchorId="0350F8FE" wp14:editId="546CC8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389F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0F8FE" id="Rectangle 5931" o:spid="_x0000_s1420" style="position:absolute;left:0;text-align:left;margin-left:154pt;margin-top:62pt;width:79pt;height:135pt;z-index:259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o7Zg3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64389F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7328" behindDoc="0" locked="0" layoutInCell="1" allowOverlap="1" wp14:anchorId="6C46084E" wp14:editId="55B98E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7C2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084E" id="Rectangle 5932" o:spid="_x0000_s1421" style="position:absolute;left:0;text-align:left;margin-left:154pt;margin-top:62pt;width:79pt;height:135pt;z-index:259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wSuQEAAEwDAAAOAAAAZHJzL2Uyb0RvYy54bWysU8tu2zAQvBfoPxC813q4aWz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PRqvWwpcdxil36j&#10;b9z1oyKn6mCkVLm/2a8pxA6vPYYHOGcRl1n8rMHmL8oic/H4ePFYzYkILK6X61WNnRC41VzXTU4Q&#10;pnq7HSCm78pbkheMAnIp1vLDz5hOR1+P4L3M5vR+XqV5Nxc1y/XVK9edl0fUiEOa7jHo0U+MitEE&#10;SiZsPKPxZc9BUTL+cOhse/01G5FK0qzaFU4wlARZ795XuRODx1kSCSjZBzD9gHyLR4UWtqwIO49X&#10;non3eSH/9hNs/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EUQwS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857C2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8352" behindDoc="0" locked="0" layoutInCell="1" allowOverlap="1" wp14:anchorId="4A93E9AC" wp14:editId="277847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333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E9AC" id="Rectangle 5933" o:spid="_x0000_s1422" style="position:absolute;left:0;text-align:left;margin-left:154pt;margin-top:62pt;width:79pt;height:135pt;z-index:259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rj40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5B333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49376" behindDoc="0" locked="0" layoutInCell="1" allowOverlap="1" wp14:anchorId="4C6CEE4C" wp14:editId="09FEBC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0CB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CEE4C" id="Rectangle 5934" o:spid="_x0000_s1423" style="position:absolute;left:0;text-align:left;margin-left:154pt;margin-top:62pt;width:79pt;height:135pt;z-index:259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RRugEAAEw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zfKGEsctdukX&#10;+sZdPypyrg5GSpX7m/2aQuzw2mN4gEsWcZnFzxps/qIsMhePT1eP1ZyIwOJmuVnX2AmBW82qbnKC&#10;MNXL7QAxfVPekrxgFJBLsZYff8R0Pvp8BO9lNuf38yrN+7moWW5Wz1z3Xp5QIw5pusegRz8xKkYT&#10;KJmw8YzGPwcOipLxu0Nn29XNssVJKUmzbtc4wVASZL1/XeVODB5nSSSg5BDA9APyLR4VWtiyIuwy&#10;XnkmXueF/MtPsPsL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S5mkU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B10CB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0400" behindDoc="0" locked="0" layoutInCell="1" allowOverlap="1" wp14:anchorId="0C876552" wp14:editId="4146BE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A23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6552" id="Rectangle 5935" o:spid="_x0000_s1424" style="position:absolute;left:0;text-align:left;margin-left:154pt;margin-top:62pt;width:79pt;height:135pt;z-index:259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ZHFFr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AAA23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1424" behindDoc="0" locked="0" layoutInCell="1" allowOverlap="1" wp14:anchorId="52023C92" wp14:editId="3ADA82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2DC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23C92" id="Rectangle 5936" o:spid="_x0000_s1425" style="position:absolute;left:0;text-align:left;margin-left:154pt;margin-top:62pt;width:79pt;height:135pt;z-index:259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2nugEAAEwDAAAOAAAAZHJzL2Uyb0RvYy54bWysU8tu2zAQvBfoPxC813q4TSz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FP3fqGEsctdukH&#10;+sbdMClyro5GSpX7m/2aQ+zx2lN4hEsWcZnFLxps/qIsshSPT1eP1ZKIwGK37jY1dkLgVnNbNzlB&#10;mOr1doCYvihvSV4wCsilWMuP32I6H305gvcym/P7eZWW/VLUrLvuheveyxNqxCFNDxj05GdGxWQC&#10;JTM2ntH468BBUTJ9dehse/tx3eKklKTZtB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vvs9p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B52DC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2448" behindDoc="0" locked="0" layoutInCell="1" allowOverlap="1" wp14:anchorId="6BD71E85" wp14:editId="36BAD0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C2E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71E85" id="Rectangle 5937" o:spid="_x0000_s1426" style="position:absolute;left:0;text-align:left;margin-left:154pt;margin-top:62pt;width:79pt;height:135pt;z-index:259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CTfGF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93C2E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3472" behindDoc="0" locked="0" layoutInCell="1" allowOverlap="1" wp14:anchorId="37DF6AFE" wp14:editId="11186D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E1D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F6AFE" id="Rectangle 5938" o:spid="_x0000_s1427" style="position:absolute;left:0;text-align:left;margin-left:154pt;margin-top:62pt;width:79pt;height:135pt;z-index:259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f4MyY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08E1D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4496" behindDoc="0" locked="0" layoutInCell="1" allowOverlap="1" wp14:anchorId="713A833B" wp14:editId="6CC95C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572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A833B" id="Rectangle 5939" o:spid="_x0000_s1428" style="position:absolute;left:0;text-align:left;margin-left:154pt;margin-top:62pt;width:79pt;height:135pt;z-index:259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hCThY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46572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5520" behindDoc="0" locked="0" layoutInCell="1" allowOverlap="1" wp14:anchorId="03E034D6" wp14:editId="4B579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C0D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034D6" id="Rectangle 5940" o:spid="_x0000_s1429" style="position:absolute;left:0;text-align:left;margin-left:154pt;margin-top:62pt;width:79pt;height:135pt;z-index:259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S4ugEAAEwDAAAOAAAAZHJzL2Uyb0RvYy54bWysU8tu2zAQvBfoPxC813rYbWz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zQoNctxil36h&#10;b9z1oyLn6mCkVLm/2a8pxA6vPYYHuGQRl1n8rMHmL8oic/H4dPVYzYkILG6Wm3WNDwncam7qJicI&#10;U73cDhDTN+UtyQtGAbkUa/nxR0zno89H8F5mc34/r9K8n4uaVb185rr38oQacUjTPQY9+olRMZpA&#10;yYSNZzT+OXBQlIzfHTrb3qyWLU5KSZp1u8YJhpIg6/3rKndi8DhLIgElhwCmH5Bv8ajQwpYVYZfx&#10;yjPxOi/kX36C3V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VJeEu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7FC0D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6544" behindDoc="0" locked="0" layoutInCell="1" allowOverlap="1" wp14:anchorId="7A463A91" wp14:editId="7341D4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7AF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3A91" id="Rectangle 5941" o:spid="_x0000_s1430" style="position:absolute;left:0;text-align:left;margin-left:154pt;margin-top:62pt;width:79pt;height:135pt;z-index:259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AuugEAAEwDAAAOAAAAZHJzL2Uyb0RvYy54bWysU8tu2zAQvBfoPxC813rEbWz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PTretlQ4rjFLv1G&#10;37jrR0VO1cFIqXJ/s19TiB1eewwPcM4iLrP4WYPNX5RF5uLx8eKxmhMRWFxfrVc1dkLgVnNdNzlB&#10;mOrtdoCYvitvSV4wCsilWMsPP2M6HX09gvcym9P7eZXm3VzULOvlK9edl0fUiEOa7jHo0U+MitEE&#10;SiZsPKPxZc9BUTL+cOhse728anFSStKs2hVOMJQEWe/eV7kTg8dZEgko2Qcw/YB8i0eFFrasCDuP&#10;V56J93kh//YTbP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DqVwL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DE7AF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7568" behindDoc="0" locked="0" layoutInCell="1" allowOverlap="1" wp14:anchorId="3F82D84B" wp14:editId="19B097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5E5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2D84B" id="Rectangle 5942" o:spid="_x0000_s1431" style="position:absolute;left:0;text-align:left;margin-left:154pt;margin-top:62pt;width:79pt;height:135pt;z-index:259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aUIc4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B35E5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8592" behindDoc="0" locked="0" layoutInCell="1" allowOverlap="1" wp14:anchorId="26AA4271" wp14:editId="6CC3A3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8A40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A4271" id="Rectangle 5943" o:spid="_x0000_s1432" style="position:absolute;left:0;text-align:left;margin-left:154pt;margin-top:62pt;width:79pt;height:135pt;z-index:259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16voI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F28A40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59616" behindDoc="0" locked="0" layoutInCell="1" allowOverlap="1" wp14:anchorId="2855AD56" wp14:editId="79E784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7DE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AD56" id="Rectangle 5944" o:spid="_x0000_s1433" style="position:absolute;left:0;text-align:left;margin-left:154pt;margin-top:62pt;width:79pt;height:159pt;z-index:259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MEug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vpxs1pR4rnDLn1H&#10;37gfrCLn6mikVKW/xa8pph6vPccnuGQJl0X8rMGVL8oic/X4dPVYzZkILG5uNusWOyFwqzTwFhOE&#10;aV5vR0j5swqOlAWjgFyqtfz4NeXz0ZcjeK+wOb9fVnnez1XNqr174boP8oQacUjzIwZtw8SosCZS&#10;MmHjGU2/DhwUJfaLR2e7u9VNh5NSk+W6W+MEQ02Q9f5tlXsxBpwlkYGSQwQzjMi3elRpYcuqsMt4&#10;lZl4m1fyrz/B7j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KZkswS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7D7DE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0640" behindDoc="0" locked="0" layoutInCell="1" allowOverlap="1" wp14:anchorId="41CF13D2" wp14:editId="40384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61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F13D2" id="Rectangle 5945" o:spid="_x0000_s1434" style="position:absolute;left:0;text-align:left;margin-left:154pt;margin-top:62pt;width:79pt;height:159pt;z-index:259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DThRj6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96661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1664" behindDoc="0" locked="0" layoutInCell="1" allowOverlap="1" wp14:anchorId="49EE61E6" wp14:editId="592E91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C55D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E61E6" id="Rectangle 5946" o:spid="_x0000_s1435" style="position:absolute;left:0;text-align:left;margin-left:154pt;margin-top:62pt;width:79pt;height:159pt;z-index:259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FMGKvK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D6C55D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2688" behindDoc="0" locked="0" layoutInCell="1" allowOverlap="1" wp14:anchorId="6A9244EE" wp14:editId="086B4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1E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44EE" id="Rectangle 5947" o:spid="_x0000_s1436" style="position:absolute;left:0;text-align:left;margin-left:154pt;margin-top:62pt;width:79pt;height:159pt;z-index:259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6txug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vpxs7qjxHOHXfqO&#10;vnE/WEXO1dFIqUp/i19TTD1ee45PcMkSLov4WYMrX5RF5urx6eqxmjMRWNzcbNYtdkLgVmngLSYI&#10;07zejpDyZxUcKQtGAblUa/nxa8rnoy9H8F5hc36/rPK8n6ua1bLClto+yBNqxCHNjxi0DROjwppI&#10;yYSNZzT9OnBQlNgvHp3t7lY3HU5KTZbrbo0TDDVB1vu3Ve7FGHCWRAZKDhHMMCLf6lGlhS2rwi7j&#10;VWbibV7Jv/4Eu9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Fn/q3G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5F3E1E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3712" behindDoc="0" locked="0" layoutInCell="1" allowOverlap="1" wp14:anchorId="17191418" wp14:editId="38248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946C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91418" id="Rectangle 5948" o:spid="_x0000_s1437" style="position:absolute;left:0;text-align:left;margin-left:154pt;margin-top:62pt;width:79pt;height:159pt;z-index:259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DEUpZsuAEAAEw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06F946C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4736" behindDoc="0" locked="0" layoutInCell="1" allowOverlap="1" wp14:anchorId="6C74EE94" wp14:editId="5CF186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F06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4EE94" id="Rectangle 5949" o:spid="_x0000_s1438" style="position:absolute;left:0;text-align:left;margin-left:154pt;margin-top:62pt;width:79pt;height:159pt;z-index:259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ertirL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14D7F06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5760" behindDoc="0" locked="0" layoutInCell="1" allowOverlap="1" wp14:anchorId="38C56589" wp14:editId="07D51D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F6F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6589" id="Rectangle 5950" o:spid="_x0000_s1439" style="position:absolute;left:0;text-align:left;margin-left:154pt;margin-top:62pt;width:79pt;height:135pt;z-index:259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a24Fx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133F6F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6784" behindDoc="0" locked="0" layoutInCell="1" allowOverlap="1" wp14:anchorId="15D2C9DA" wp14:editId="52967B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390A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2C9DA" id="Rectangle 5951" o:spid="_x0000_s1440" style="position:absolute;left:0;text-align:left;margin-left:154pt;margin-top:62pt;width:79pt;height:135pt;z-index:259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VzxU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CF390A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7808" behindDoc="0" locked="0" layoutInCell="1" allowOverlap="1" wp14:anchorId="721545A4" wp14:editId="351D91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5D0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45A4" id="Rectangle 5952" o:spid="_x0000_s1441" style="position:absolute;left:0;text-align:left;margin-left:154pt;margin-top:62pt;width:79pt;height:135pt;z-index:259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Wu52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155D0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8832" behindDoc="0" locked="0" layoutInCell="1" allowOverlap="1" wp14:anchorId="4A701F32" wp14:editId="4A69A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6D2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01F32" id="Rectangle 5953" o:spid="_x0000_s1442" style="position:absolute;left:0;text-align:left;margin-left:154pt;margin-top:62pt;width:79pt;height:135pt;z-index:259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6FJpX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D26D2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69856" behindDoc="0" locked="0" layoutInCell="1" allowOverlap="1" wp14:anchorId="537743FD" wp14:editId="21781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A484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743FD" id="Rectangle 5954" o:spid="_x0000_s1443" style="position:absolute;left:0;text-align:left;margin-left:154pt;margin-top:62pt;width:79pt;height:135pt;z-index:259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2XM13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6BA484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0880" behindDoc="0" locked="0" layoutInCell="1" allowOverlap="1" wp14:anchorId="16F1F192" wp14:editId="5ACD3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9F3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1F192" id="Rectangle 5955" o:spid="_x0000_s1444" style="position:absolute;left:0;text-align:left;margin-left:154pt;margin-top:62pt;width:79pt;height:135pt;z-index:259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DkugEAAEwDAAAOAAAAZHJzL2Uyb0RvYy54bWysU8tu2zAQvBfoPxC813okbm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rzXpNieMWu/Qd&#10;feNumBQ5V0cjpcr9zX7NIfZ47Tk8wSWLuMziFw02f1EWWYrHp6vHaklEYHFzs+lq7ITAreaubnKC&#10;MNXr7QAxfVbekrxgFJBLsZYfv8Z0PvpyBO9lNuf38yot+6WouW26F657L0+oEYc0PWLQk58ZFZMJ&#10;lMzYeEbjrwMHRcn0xaGz7d3tTYuTUpKmaz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S/bA5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239F3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1904" behindDoc="0" locked="0" layoutInCell="1" allowOverlap="1" wp14:anchorId="0EE40494" wp14:editId="5C9065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7EA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40494" id="Rectangle 5956" o:spid="_x0000_s1445" style="position:absolute;left:0;text-align:left;margin-left:154pt;margin-top:62pt;width:79pt;height:135pt;z-index:259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sEawo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D47EA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2928" behindDoc="0" locked="0" layoutInCell="1" allowOverlap="1" wp14:anchorId="2A8741A7" wp14:editId="21EE5B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73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741A7" id="Rectangle 5957" o:spid="_x0000_s1446" style="position:absolute;left:0;text-align:left;margin-left:154pt;margin-top:62pt;width:79pt;height:135pt;z-index:259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3u1+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97A73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3952" behindDoc="0" locked="0" layoutInCell="1" allowOverlap="1" wp14:anchorId="50301100" wp14:editId="5F0909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A9C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1100" id="Rectangle 5958" o:spid="_x0000_s1447" style="position:absolute;left:0;text-align:left;margin-left:154pt;margin-top:62pt;width:79pt;height:135pt;z-index:259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m1ojl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97A9C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4976" behindDoc="0" locked="0" layoutInCell="1" allowOverlap="1" wp14:anchorId="78CE1279" wp14:editId="14A79C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F48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E1279" id="Rectangle 5959" o:spid="_x0000_s1448" style="position:absolute;left:0;text-align:left;margin-left:154pt;margin-top:62pt;width:79pt;height:135pt;z-index:259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D98J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8FF48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6000" behindDoc="0" locked="0" layoutInCell="1" allowOverlap="1" wp14:anchorId="7D202E42" wp14:editId="569BA3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EFF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02E42" id="Rectangle 5960" o:spid="_x0000_s1449" style="position:absolute;left:0;text-align:left;margin-left:154pt;margin-top:62pt;width:79pt;height:135pt;z-index:259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qZYdH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D6EFF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7024" behindDoc="0" locked="0" layoutInCell="1" allowOverlap="1" wp14:anchorId="2BCCB925" wp14:editId="67E789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6CF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CB925" id="Rectangle 5961" o:spid="_x0000_s1450" style="position:absolute;left:0;text-align:left;margin-left:154pt;margin-top:62pt;width:79pt;height:135pt;z-index:259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Fdz0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4B6CF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8048" behindDoc="0" locked="0" layoutInCell="1" allowOverlap="1" wp14:anchorId="389B4A69" wp14:editId="38826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CE7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B4A69" id="Rectangle 5962" o:spid="_x0000_s1451" style="position:absolute;left:0;text-align:left;margin-left:154pt;margin-top:62pt;width:79pt;height:135pt;z-index:259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8duQ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9erm5YSxy126Rl9&#10;464fFTlWByOlyv3Nfk0hdnjtJTzBKYu4zOJnDTZ/URaZi8eHs8dqTkRgcXW5WtbYCYFbzW3d5ARh&#10;qvfbAWJ6UN6SvGAUkEuxlu9/xHQ8+nYE72U2x/fzKs3buai5aq/fuG69PKBGHNL0iEGPfmJUjCZQ&#10;MmHjGY2/dxwUJeN3h862t1eXaEQqSbNslzjBUBJkvf1Y5U4MHmdJJKBkF8D0A/ItHhVa2LIi7DRe&#10;eSY+5oX8+0+w+Q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XsB8d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EFCE7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79072" behindDoc="0" locked="0" layoutInCell="1" allowOverlap="1" wp14:anchorId="7EB24231" wp14:editId="17A24E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368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4231" id="Rectangle 5963" o:spid="_x0000_s1452" style="position:absolute;left:0;text-align:left;margin-left:154pt;margin-top:62pt;width:79pt;height:135pt;z-index:259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qVnr3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8F368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0096" behindDoc="0" locked="0" layoutInCell="1" allowOverlap="1" wp14:anchorId="48BAE77D" wp14:editId="454F76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54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E77D" id="Rectangle 5964" o:spid="_x0000_s1453" style="position:absolute;left:0;text-align:left;margin-left:154pt;margin-top:62pt;width:79pt;height:135pt;z-index:259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deug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nze2SEsctdukn&#10;+sbdYCQ5V0fd9zL3N/s1hdjhtafwCJcs4jKLnxXY/EVZZC4en64eyzkRgcXNzWZdYycEbjWruskJ&#10;wlSvtwPE9FV6S/KCUUAuxVp+/B7T+ejLEbyX2Zzfz6s07+eiZtmuXrjufX9CjTik6QGDMn5iVBgd&#10;KJmw8YzG3wcOkhLzzaGz7Wp50+KklKRZt2ucYCgJst6/rXInRo+zJBJQcgighxH5Fo8KLWxZEXYZ&#10;rzwTb/NC/vUn2P0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Hi3X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6BC54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1120" behindDoc="0" locked="0" layoutInCell="1" allowOverlap="1" wp14:anchorId="14909917" wp14:editId="0A4DCA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A16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09917" id="Rectangle 5965" o:spid="_x0000_s1454" style="position:absolute;left:0;text-align:left;margin-left:154pt;margin-top:62pt;width:79pt;height:135pt;z-index:259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v1CZ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4BA16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2144" behindDoc="0" locked="0" layoutInCell="1" allowOverlap="1" wp14:anchorId="65699381" wp14:editId="1E4C99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475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9381" id="Rectangle 5966" o:spid="_x0000_s1455" style="position:absolute;left:0;text-align:left;margin-left:154pt;margin-top:62pt;width:79pt;height:135pt;z-index:259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bRouq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3C475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3168" behindDoc="0" locked="0" layoutInCell="1" allowOverlap="1" wp14:anchorId="7BB604F2" wp14:editId="10E8BB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06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04F2" id="Rectangle 5967" o:spid="_x0000_s1456" style="position:absolute;left:0;text-align:left;margin-left:154pt;margin-top:62pt;width:79pt;height:135pt;z-index:259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8ruwEAAEwDAAAOAAAAZHJzL2Uyb0RvYy54bWysU8tu2zAQvBfoPxC813o4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nze2KEsctdukn&#10;+sZdPypyrg5GSpX7m/2aQuzw2lN4hEsWcZnFzxps/qIsMhePT1eP1ZyIwOJmuVnX2AmBW82qbnKC&#10;MNXr7QAxfVXekrxgFJBLsZYfv8d0PvpyBO9lNuf38yrN+7mouVkW2Fzbe3lCjTik6QGDHv3EqBhN&#10;oGTCxjMafx84KErGbw6dbVc3yxYnpSTNul3jBENJkPX+bZU7MXicJZGAkkMA0w/It3hUaGHLirDL&#10;eOWZeJsX8q8/we4P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Gfjryu7AQAATA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28806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4192" behindDoc="0" locked="0" layoutInCell="1" allowOverlap="1" wp14:anchorId="4B620344" wp14:editId="0A2437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753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0344" id="Rectangle 5968" o:spid="_x0000_s1457" style="position:absolute;left:0;text-align:left;margin-left:154pt;margin-top:62pt;width:79pt;height:135pt;z-index:259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6TpI2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F5753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5216" behindDoc="0" locked="0" layoutInCell="1" allowOverlap="1" wp14:anchorId="2A831C80" wp14:editId="02E92F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542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31C80" id="Rectangle 5969" o:spid="_x0000_s1458" style="position:absolute;left:0;text-align:left;margin-left:154pt;margin-top:62pt;width:79pt;height:135pt;z-index:259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Ep2b2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91542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6240" behindDoc="0" locked="0" layoutInCell="1" allowOverlap="1" wp14:anchorId="46C927F1" wp14:editId="2E0E29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C36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927F1" id="Rectangle 5970" o:spid="_x0000_s1459" style="position:absolute;left:0;text-align:left;margin-left:154pt;margin-top:62pt;width:79pt;height:135pt;z-index:259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Y4ugEAAEw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zQoNctxil36h&#10;b9z1oyLn6mCkVLm/2a8pxA6vPYYHuGQRl1n8rMHmL8oic/H4dPVYzYkILG6Wm3WNDwncalZ1kxOE&#10;qV5uB4jpm/KW5AWjgFyKtfz4I6bz0ecjeC+zOb+fV2nez0XNzXL5zHXv5Qk14pCmewx69BOjYjSB&#10;kgkbz2j8c+CgKBm/O3S2Xd0sW5yUkjTrdo0TDCVB1vvXVe7E4HGWRAJKDgFMPyDf4lGhhS0rwi7j&#10;lWfidV7Iv/wEu7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FZwGO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6AC36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7264" behindDoc="0" locked="0" layoutInCell="1" allowOverlap="1" wp14:anchorId="705B52B7" wp14:editId="7A8125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36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B52B7" id="Rectangle 5971" o:spid="_x0000_s1460" style="position:absolute;left:0;text-align:left;margin-left:154pt;margin-top:62pt;width:79pt;height:135pt;z-index:259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T67yr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B4336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8288" behindDoc="0" locked="0" layoutInCell="1" allowOverlap="1" wp14:anchorId="4780C753" wp14:editId="326B98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F785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0C753" id="Rectangle 5972" o:spid="_x0000_s1461" style="position:absolute;left:0;text-align:left;margin-left:154pt;margin-top:62pt;width:79pt;height:135pt;z-index:259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KEmeY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55F785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89312" behindDoc="0" locked="0" layoutInCell="1" allowOverlap="1" wp14:anchorId="64C99FBC" wp14:editId="2601E9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7D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99FBC" id="Rectangle 5973" o:spid="_x0000_s1462" style="position:absolute;left:0;text-align:left;margin-left:154pt;margin-top:62pt;width:79pt;height:135pt;z-index:259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qiugEAAEwDAAAOAAAAZHJzL2Uyb0RvYy54bWysU8tu2zAQvBfoPxC813o4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nzWpJieMWu/QT&#10;feOuHxU5Vwcjpcr9zX5NIXZ47Sk8wiWLuMziZw02f1EWmYvHp6vHak5EYHGz3Kxr7ITArWZVNzlB&#10;mOr1doCYvipvSV4wCsilWMuP32M6H305gvcym/P7eZXm/VzU3CxvX7juvTyhRhzS9IBBj35iVIwm&#10;UDJh4xmNvw8cFCXjN4fOtqubZYuTUpJm3a5xgqEkyHr/tsqdGDzOkkhAySGA6QfkWzwqtLBlRdhl&#10;vPJMvM0L+defYPc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lqBqor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3607D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0336" behindDoc="0" locked="0" layoutInCell="1" allowOverlap="1" wp14:anchorId="32569E4C" wp14:editId="40038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817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9E4C" id="Rectangle 5974" o:spid="_x0000_s1463" style="position:absolute;left:0;text-align:left;margin-left:154pt;margin-top:62pt;width:79pt;height:135pt;z-index:259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YhugEAAEw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Mft+sVJY5b7NIP&#10;9I27flTkUh2MlCr3N/s1hdjhtafwCNcs4jKLnzXY/EVZZC4en28eqzkRgcXtcrupsRMCt5p13eQE&#10;YarX2wFi+qK8JXnBKCCXYi0/fYvpcvTlCN7LbC7v51WaD3NRs1quX7gevDyjRhzS9IBBj35iVIwm&#10;UDJh4xmNv44cFCXjV4fOtuvVssVJKUmzaTc4wVASZH14W+VODB5nSSSg5BjA9APyLR4VWtiyIuw6&#10;Xnkm3uaF/OtPsP8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p4E2I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E8817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1360" behindDoc="0" locked="0" layoutInCell="1" allowOverlap="1" wp14:anchorId="622FF7A9" wp14:editId="653CFC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07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FF7A9" id="Rectangle 5975" o:spid="_x0000_s1464" style="position:absolute;left:0;text-align:left;margin-left:154pt;margin-top:62pt;width:79pt;height:135pt;z-index:259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QTDG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80707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2384" behindDoc="0" locked="0" layoutInCell="1" allowOverlap="1" wp14:anchorId="6FAE348C" wp14:editId="0922D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C7C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E348C" id="Rectangle 5976" o:spid="_x0000_s1465" style="position:absolute;left:0;text-align:left;margin-left:154pt;margin-top:62pt;width:79pt;height:135pt;z-index:259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/XugEAAEwDAAAOAAAAZHJzL2Uyb0RvYy54bWysU8tu2zAQvBfoPxC813o4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nzeqWEsctdukn&#10;+sZdPypyrg5GSpX7m/2aQuzw2lN4hEsWcZnFzxps/qIsMhePT1eP1ZyIwOJmuVnX2AmBW82qbnKC&#10;MNXr7QAxfVXekrxgFJBLsZYfv8d0PvpyBO9lNuf38yrN+7mouVluXrjuvTyhRhzS9IBBj35iVIwm&#10;UDJh4xmNvw8cFCXjN4fOtqubZYuTUpJm3a5xgqEkyHr/tsqdGDzOkkhAySGA6QfkWzwqtLBlRdhl&#10;vPJMvM0L+defYPc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UuOv1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50C7C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3408" behindDoc="0" locked="0" layoutInCell="1" allowOverlap="1" wp14:anchorId="19BD3B99" wp14:editId="0BA411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913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D3B99" id="Rectangle 5977" o:spid="_x0000_s1466" style="position:absolute;left:0;text-align:left;margin-left:154pt;margin-top:62pt;width:79pt;height:135pt;z-index:259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v6+Ho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BF913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4432" behindDoc="0" locked="0" layoutInCell="1" allowOverlap="1" wp14:anchorId="3033FF2F" wp14:editId="55D170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993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FF2F" id="Rectangle 5978" o:spid="_x0000_s1467" style="position:absolute;left:0;text-align:left;margin-left:154pt;margin-top:62pt;width:79pt;height:135pt;z-index:259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q9uQEAAEwDAAAOAAAAZHJzL2Uyb0RvYy54bWysU8tu2zAQvBfoPxC813rE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bzQp75bjFLn1H&#10;37jrR0XO1cFIqXJ/s19TiB1eewnPcMkiLrP4WYPNX5RF5uLx6eqxmhMRWNzcbNY1dkLgVrOqm5wg&#10;TPV6O0BMX5W3JC8YBeRSrOXHh5jOR/8cwXuZzfn9vErzfi5qlssr172XJ9SIQ5qeMOjRT4yK0QRK&#10;Jmw8o/HXgYOiZPzm0Nl2tbxpcVJK0qzbNboCJUHW+7dV7sTgcZZEAkoOAUw/IN/ybqGFLSvCLuOV&#10;Z+JtXsi//gS73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iArq9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4D993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5456" behindDoc="0" locked="0" layoutInCell="1" allowOverlap="1" wp14:anchorId="5EC2F6EF" wp14:editId="788812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07A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F6EF" id="Rectangle 5979" o:spid="_x0000_s1468" style="position:absolute;left:0;text-align:left;margin-left:154pt;margin-top:62pt;width:79pt;height:135pt;z-index:259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59ugEAAEwDAAAOAAAAZHJzL2Uyb0RvYy54bWysU8tu2zAQvBfoPxC813rE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jnzWpDieMWu/QL&#10;feOuHxU5Vwcjpcr9zX5NIXZ47TE8wCWLuMziZw02f1EWmYvHp6vHak5EYHFzs1nX2AmBW82qbnKC&#10;MNXL7QAxfVPekrxgFJBLsZYff8R0Pvp8BO9lNuf38yrN+7moWS7bZ657L0+oEYc03WPQo58YFaMJ&#10;lEzYeEbjnwMHRcn43aGz7Wp50+KklKRZt2ucYCgJst6/rnInBo+zJBJQcghg+gH5Fo8KLWxZEXYZ&#10;rzwTr/NC/uUn2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OtOf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6607A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6480" behindDoc="0" locked="0" layoutInCell="1" allowOverlap="1" wp14:anchorId="1739C27E" wp14:editId="1DE70C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DBC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9C27E" id="Rectangle 5980" o:spid="_x0000_s1469" style="position:absolute;left:0;text-align:left;margin-left:154pt;margin-top:62pt;width:79pt;height:135pt;z-index:259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m+wxCuQEAAEw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48DBC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7504" behindDoc="0" locked="0" layoutInCell="1" allowOverlap="1" wp14:anchorId="43C8215B" wp14:editId="6FB466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F0A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8215B" id="Rectangle 5981" o:spid="_x0000_s1470" style="position:absolute;left:0;text-align:left;margin-left:154pt;margin-top:62pt;width:79pt;height:135pt;z-index:259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jUugEAAEwDAAAOAAAAZHJzL2Uyb0RvYy54bWysU8tu2zAQvBfoPxC813rE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Pm66hxHGLXfqB&#10;vnE3TIqcq6ORUuX+Zr/mEHu89hQe4ZJFXGbxiwabvyiLLMXj09VjtSQisLi52XQ1dkLgVnNbNzlB&#10;mOr1doCYvihvSV4wCsilWMuP32I6H305gvcym/P7eZWW/VLUrNfrF657L0+oEYc0PWDQk58ZFZMJ&#10;lMzYeEbjrwMHRcn01aGz7e36psVJKUnTtR1OMJQEWe/fVrkTo8dZEgkoOQQww4h8i0eFFrasCLuM&#10;V56Jt3kh//oT7H4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/Mn41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E2F0A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8528" behindDoc="0" locked="0" layoutInCell="1" allowOverlap="1" wp14:anchorId="76D55F55" wp14:editId="72B72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D9D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5F55" id="Rectangle 5982" o:spid="_x0000_s1471" style="position:absolute;left:0;text-align:left;margin-left:154pt;margin-top:62pt;width:79pt;height:135pt;z-index:259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QYugEAAEwDAAAOAAAAZHJzL2Uyb0RvYy54bWysU8tu2zAQvBfoPxC813rE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O3m66lxHGLXfqO&#10;vnE3TIqcq6ORUuX+Zr/mEHu89hye4JJFXGbxiwabvyiLLMXj09VjtSQisLi52XQ1dkLgVnNXNzlB&#10;mOr1doCYPitvSV4wCsilWMuPX2M6H305gvcym/P7eZWW/VLUrNe3L1z3Xp5QIw5pesSgJz8zKiYT&#10;KJmx8YzGXwcOipLpi0Nn27v1DRqRStJ0bYcTDCVB1vu3Ve7E6HGWRAJKDgHMMCLf4lGhhS0rwi7j&#10;lWfibV7Iv/4Eu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y6UG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18D9D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799552" behindDoc="0" locked="0" layoutInCell="1" allowOverlap="1" wp14:anchorId="7836D8FF" wp14:editId="6B2FB2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D9E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D8FF" id="Rectangle 5983" o:spid="_x0000_s1472" style="position:absolute;left:0;text-align:left;margin-left:154pt;margin-top:62pt;width:79pt;height:135pt;z-index:259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Jcdg2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ABD9E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0576" behindDoc="0" locked="0" layoutInCell="1" allowOverlap="1" wp14:anchorId="1FE8B921" wp14:editId="3E12F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45CF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8B921" id="Rectangle 5984" o:spid="_x0000_s1473" style="position:absolute;left:0;text-align:left;margin-left:154pt;margin-top:62pt;width:79pt;height:135pt;z-index:259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BTmPFu7AQAATA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10845CF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1600" behindDoc="0" locked="0" layoutInCell="1" allowOverlap="1" wp14:anchorId="77B2321A" wp14:editId="0A3906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068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2321A" id="Rectangle 5985" o:spid="_x0000_s1474" style="position:absolute;left:0;text-align:left;margin-left:154pt;margin-top:62pt;width:79pt;height:135pt;z-index:259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lhugEAAEwDAAAOAAAAZHJzL2Uyb0RvYy54bWysU8tu2zAQvBfoPxC813rE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O3m+6WEsctduk7&#10;+sbdMClyro5GSpX7m/2aQ+zx2nN4gksWcZnFLxps/qIsshSPT1eP1ZKIwOLmZtPV2AmBW81d3eQE&#10;YarX2wFi+qy8JXnBKCCXYi0/fo3pfPTlCN7LbM7v51Va9ktRs153L1z3Xp5QIw5pesSgJz8zKiYT&#10;KJmx8YzGXwcOipLpi0Nn27v1TYuTUpKmazucYCgJst6/rXInRo+zJBJQcghghhH5Fo8KLWxZEXYZ&#10;rzwTb/NC/vUn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mPJYb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9A068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2624" behindDoc="0" locked="0" layoutInCell="1" allowOverlap="1" wp14:anchorId="48BB74D4" wp14:editId="5A7DCD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4FA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74D4" id="Rectangle 5986" o:spid="_x0000_s1475" style="position:absolute;left:0;text-align:left;margin-left:154pt;margin-top:62pt;width:79pt;height:159pt;z-index:259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KFqogi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184FA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3648" behindDoc="0" locked="0" layoutInCell="1" allowOverlap="1" wp14:anchorId="273E6AFF" wp14:editId="209B8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F0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E6AFF" id="Rectangle 5987" o:spid="_x0000_s1476" style="position:absolute;left:0;text-align:left;margin-left:154pt;margin-top:62pt;width:79pt;height:159pt;z-index:259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q5Mji7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7EC2F0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4672" behindDoc="0" locked="0" layoutInCell="1" allowOverlap="1" wp14:anchorId="0A664E79" wp14:editId="11DD1F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34A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64E79" id="Rectangle 5988" o:spid="_x0000_s1477" style="position:absolute;left:0;text-align:left;margin-left:154pt;margin-top:62pt;width:79pt;height:159pt;z-index:259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" filled="f" stroked="f">
                      <v:textbox inset="2.16pt,1.44pt,0,1.44pt">
                        <w:txbxContent>
                          <w:p w14:paraId="4BA34A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5696" behindDoc="0" locked="0" layoutInCell="1" allowOverlap="1" wp14:anchorId="6B0F078E" wp14:editId="3AA1D5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F79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F078E" id="Rectangle 5989" o:spid="_x0000_s1478" style="position:absolute;left:0;text-align:left;margin-left:154pt;margin-top:62pt;width:79pt;height:159pt;z-index:259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IjX6la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009F79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6720" behindDoc="0" locked="0" layoutInCell="1" allowOverlap="1" wp14:anchorId="6D84FCAD" wp14:editId="21DE6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800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FCAD" id="Rectangle 5990" o:spid="_x0000_s1479" style="position:absolute;left:0;text-align:left;margin-left:154pt;margin-top:62pt;width:79pt;height:159pt;z-index:259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2eyKmLkBAABM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5C5800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7744" behindDoc="0" locked="0" layoutInCell="1" allowOverlap="1" wp14:anchorId="6C7DF492" wp14:editId="371C7D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A66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DF492" id="Rectangle 5991" o:spid="_x0000_s1480" style="position:absolute;left:0;text-align:left;margin-left:154pt;margin-top:62pt;width:79pt;height:159pt;z-index:259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IPefg66AQAATA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3B3A66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8768" behindDoc="0" locked="0" layoutInCell="1" allowOverlap="1" wp14:anchorId="5B0E1A68" wp14:editId="4717E9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E62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E1A68" id="Rectangle 5992" o:spid="_x0000_s1481" style="position:absolute;left:0;text-align:left;margin-left:154pt;margin-top:62pt;width:79pt;height:135pt;z-index:259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pNcVZ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8AE62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09792" behindDoc="0" locked="0" layoutInCell="1" allowOverlap="1" wp14:anchorId="7B5F751C" wp14:editId="181CB0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30FB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751C" id="Rectangle 5993" o:spid="_x0000_s1482" style="position:absolute;left:0;text-align:left;margin-left:154pt;margin-top:62pt;width:79pt;height:135pt;z-index:259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Gj7hp7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9D30FB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0816" behindDoc="0" locked="0" layoutInCell="1" allowOverlap="1" wp14:anchorId="1FAA2098" wp14:editId="5CB121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8E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A2098" id="Rectangle 5994" o:spid="_x0000_s1483" style="position:absolute;left:0;text-align:left;margin-left:154pt;margin-top:62pt;width:79pt;height:135pt;z-index:259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Kx+9JLoBAABM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8288E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1840" behindDoc="0" locked="0" layoutInCell="1" allowOverlap="1" wp14:anchorId="125F8492" wp14:editId="756D9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6D5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F8492" id="Rectangle 5995" o:spid="_x0000_s1484" style="position:absolute;left:0;text-align:left;margin-left:154pt;margin-top:92pt;width:77pt;height:73pt;z-index:259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CWvxCO3AQAASw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6B86D5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2864" behindDoc="0" locked="0" layoutInCell="1" allowOverlap="1" wp14:anchorId="07545388" wp14:editId="49154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39E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45388" id="Rectangle 5996" o:spid="_x0000_s1485" style="position:absolute;left:0;text-align:left;margin-left:154pt;margin-top:92pt;width:79pt;height:60pt;z-index:259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/bC157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0139E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3888" behindDoc="0" locked="0" layoutInCell="1" allowOverlap="1" wp14:anchorId="50450C26" wp14:editId="03EFFB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6ED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50C26" id="Rectangle 5997" o:spid="_x0000_s1486" style="position:absolute;left:0;text-align:left;margin-left:154pt;margin-top:92pt;width:77pt;height:68pt;z-index:259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REugEAAEsDAAAOAAAAZHJzL2Uyb0RvYy54bWysU8tu2zAQvBfoPxC815JVJ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" filled="f" stroked="f">
                      <v:textbox inset="2.16pt,1.44pt,0,1.44pt">
                        <w:txbxContent>
                          <w:p w14:paraId="0FF6ED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4912" behindDoc="0" locked="0" layoutInCell="1" allowOverlap="1" wp14:anchorId="28931437" wp14:editId="2D7B45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8D5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1437" id="Rectangle 5998" o:spid="_x0000_s1487" style="position:absolute;left:0;text-align:left;margin-left:154pt;margin-top:92pt;width:77pt;height:73pt;z-index:259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" filled="f" stroked="f">
                      <v:textbox inset="2.16pt,1.44pt,0,1.44pt">
                        <w:txbxContent>
                          <w:p w14:paraId="174F8D5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5936" behindDoc="0" locked="0" layoutInCell="1" allowOverlap="1" wp14:anchorId="6D1FFFC2" wp14:editId="7FA39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76A7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FFFC2" id="Rectangle 5999" o:spid="_x0000_s1488" style="position:absolute;left:0;text-align:left;margin-left:154pt;margin-top:92pt;width:79pt;height:60pt;z-index:259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4yugEAAEs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Y/t21LiecOp/QT&#10;deO+t4qcs4ORUs3znfUaY+qw7Ck+wiVK6M7kJw1u/iItMhWNT1eN1ZSJwGS7ajc1TkLg0e26XaGP&#10;XarX4ggpf1XBkdlhFBBKUZYfv6d8vvpyBetmMOfnZy9P+6mQWd80L1D3QZ6QIu5ofkCjbRgZFdZE&#10;SkacO6Pp94GDosR+8yhsc7teNbgoJVhumg0uMJQAQe/fZrkXQ8BVEhkoOUQw/YB4i0QFFk6sELts&#10;17wSb+MC/vUf2P0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gTH4y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63676A7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6960" behindDoc="0" locked="0" layoutInCell="1" allowOverlap="1" wp14:anchorId="41FA19F2" wp14:editId="32C24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FFB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A19F2" id="Rectangle 6000" o:spid="_x0000_s1489" style="position:absolute;left:0;text-align:left;margin-left:154pt;margin-top:92pt;width:77pt;height:73pt;z-index:259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" filled="f" stroked="f">
                      <v:textbox inset="2.16pt,1.44pt,0,1.44pt">
                        <w:txbxContent>
                          <w:p w14:paraId="7AFFFB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7984" behindDoc="0" locked="0" layoutInCell="1" allowOverlap="1" wp14:anchorId="612D103F" wp14:editId="18D52B8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0BF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D103F" id="Rectangle 6001" o:spid="_x0000_s1490" style="position:absolute;left:0;text-align:left;margin-left:155pt;margin-top:92pt;width:77pt;height:73pt;z-index:259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" filled="f" stroked="f">
                      <v:textbox inset="2.16pt,1.44pt,0,1.44pt">
                        <w:txbxContent>
                          <w:p w14:paraId="50E0BF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19008" behindDoc="0" locked="0" layoutInCell="1" allowOverlap="1" wp14:anchorId="44F30646" wp14:editId="3A4482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456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0646" id="Rectangle 6002" o:spid="_x0000_s1491" style="position:absolute;left:0;text-align:left;margin-left:154pt;margin-top:92pt;width:79pt;height:60pt;z-index:259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8nmR/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BA456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0032" behindDoc="0" locked="0" layoutInCell="1" allowOverlap="1" wp14:anchorId="714C3EA6" wp14:editId="150C69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EBE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C3EA6" id="Rectangle 6003" o:spid="_x0000_s1492" style="position:absolute;left:0;text-align:left;margin-left:154pt;margin-top:92pt;width:77pt;height:73pt;z-index:259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" filled="f" stroked="f">
                      <v:textbox inset="2.16pt,1.44pt,0,1.44pt">
                        <w:txbxContent>
                          <w:p w14:paraId="1CBEBE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1056" behindDoc="0" locked="0" layoutInCell="1" allowOverlap="1" wp14:anchorId="182CD652" wp14:editId="0B26C6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0F0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D652" id="Rectangle 6004" o:spid="_x0000_s1493" style="position:absolute;left:0;text-align:left;margin-left:154pt;margin-top:92pt;width:77pt;height:71pt;z-index:259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" filled="f" stroked="f">
                      <v:textbox inset="2.16pt,1.44pt,0,1.44pt">
                        <w:txbxContent>
                          <w:p w14:paraId="7140F0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2080" behindDoc="0" locked="0" layoutInCell="1" allowOverlap="1" wp14:anchorId="69A87D54" wp14:editId="7FDCE6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61C1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87D54" id="Rectangle 6005" o:spid="_x0000_s1494" style="position:absolute;left:0;text-align:left;margin-left:154pt;margin-top:92pt;width:79pt;height:60pt;z-index:259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pFuwEAAEs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m7r+SInjFqf0&#10;HXXjrh8VuWQHI6XK8816TSF2WPYcnuAaRXQz+VmDzV+kReai8fmmsZoTEZjcrrZtjZMQeHS33q7Q&#10;xy7Va3GAmD4rb0l2GAWEUpTlp68xXa6+XMG6DObyfPbSfJgLmfWmfYF68PKMFHFH0yMaPfqJUTGa&#10;QMmEc2c0/jpyUJSMXxwK29ytVw0uSgmWbdPiAkMJEPThbZY7MXhcJZGAkmMA0w+It0hUYOHECrHr&#10;duWVeBsX8K//wP43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44JaRb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23261C1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3104" behindDoc="0" locked="0" layoutInCell="1" allowOverlap="1" wp14:anchorId="587C935B" wp14:editId="3E2DF3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407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935B" id="Rectangle 6006" o:spid="_x0000_s1495" style="position:absolute;left:0;text-align:left;margin-left:154pt;margin-top:92pt;width:79pt;height:60pt;z-index:259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Fq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gK1aTEc4dT+o26&#10;cd9ZRc7Z3kippvlOeg0xtVj2FB/hEiV0J/KjBjd9kRYZi8anq8ZqzERgcrPYrGuchMCjm+VmgT52&#10;qd6LI6T8QwVHJodRQChFWX78lfL56tsVrJvAnJ+fvDzux0Jmudq8Qd0HeUKKuKP5AY22YWBUWBMp&#10;GXDujKY/Bw6KEvvTo7DNzXLR4KKUYL5u1rjAUAIEvf+Y5V70AVdJZKDkEMF0PeItEhVYOLFC7LJd&#10;00p8jAv4939g9wo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PP2UWq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112407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4128" behindDoc="0" locked="0" layoutInCell="1" allowOverlap="1" wp14:anchorId="03E2A555" wp14:editId="28ED53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DE6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2A555" id="Rectangle 6007" o:spid="_x0000_s1496" style="position:absolute;left:0;text-align:left;margin-left:154pt;margin-top:92pt;width:79pt;height:60pt;z-index:259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23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6npFieMWu/SC&#10;vnHXDYqcq72RUuX+Zr/GEFu89hqe4ZJFXGbxkwabvyiLTMXj09VjNSUisLhZbNY1dkLg1mq5WeAa&#10;UaqPywFi+qq8JXnBKCCV4iw/fo/pfPT3EbyXyZyfz6s07aciZrkqsLm29/KEEnFG0xMGPfiRUTGY&#10;QMmIfWc0vh04KEqGbw6NbVbLRYODUpL5ulnjAENJkPT+c5U70XscJZGAkkMA0/XIt1hUaGHHirDL&#10;dOWR+JwX8h//wO4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Ufg23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1BDE6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5152" behindDoc="0" locked="0" layoutInCell="1" allowOverlap="1" wp14:anchorId="33B18945" wp14:editId="3CEBE4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C36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8945" id="Rectangle 6008" o:spid="_x0000_s1497" style="position:absolute;left:0;text-align:left;margin-left:154pt;margin-top:92pt;width:79pt;height:60pt;z-index:259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tyuQEAAEs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u7rGWTlucUov&#10;qBt33aDIOdsbKVWeb9ZrDLHFstfwDJcoopvJTxps/iItMhWNT1eN1ZSIwORmsVnXOAmBR6vlZoE+&#10;dqk+igPE9FV5S7LDKCCUoiw/fo/pfPX3FazLYM7PZy9N+6mQWa6uUPdenpAi7mh6QqMHPzIqBhMo&#10;GXHujMa3AwdFyfDNobDNarlocFFKMF83axQFSoCg95+z3Ine4yqJBJQcApiuR7zl3QILJ1aIXbYr&#10;r8TnuID/+Ad27wA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GABK3K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20FC36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6176" behindDoc="0" locked="0" layoutInCell="1" allowOverlap="1" wp14:anchorId="409F3579" wp14:editId="36D349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0D1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F3579" id="Rectangle 6009" o:spid="_x0000_s1498" style="position:absolute;left:0;text-align:left;margin-left:154pt;margin-top:92pt;width:79pt;height:60pt;z-index:259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Ls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Gbut5Q4rnDKf1G&#10;3bjvrCLnbG+kVNN8J72GmFose4qPcIkSuhP5UYObvkiLjEXj01VjNWYiMLlZbNY1TkLg0Wq5WaCP&#10;Xar34ggp/1DBkclhFBBKUZYff6V8vvp2BesmMOfnJy+P+7GQWa6aN6j7IE9IEXc0P6DRNgyMCmsi&#10;JQPOndH058BBUWJ/ehS2WS0XDS5KCebrZo0LDCVA0PuPWe5FH3CVRAZKDhFM1yPeIlGBhRMrxC7b&#10;Na3Ex7iAf/8Hdq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zmQLs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1D0D1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7200" behindDoc="0" locked="0" layoutInCell="1" allowOverlap="1" wp14:anchorId="62C45947" wp14:editId="21A1DE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DE8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45947" id="Rectangle 6010" o:spid="_x0000_s1499" style="position:absolute;left:0;text-align:left;margin-left:154pt;margin-top:92pt;width:79pt;height:60pt;z-index:259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CDRRqK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1E0DE8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8224" behindDoc="0" locked="0" layoutInCell="1" allowOverlap="1" wp14:anchorId="59CF4EDD" wp14:editId="01116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7AF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F4EDD" id="Rectangle 6011" o:spid="_x0000_s1500" style="position:absolute;left:0;text-align:left;margin-left:154pt;margin-top:92pt;width:79pt;height:60pt;z-index:259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9qugEAAEs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d3TSUeO5wSj9Q&#10;N+57q8glOxgp1TzfWa8xpg7LnuMTXKOE7kx+0uDmL9IiU9H4fNNYTZkITG6X202NkxB4tF5tl+hj&#10;l+qtOELKX1RwZHYYBYRSlOWnbylfrr5ewboZzOX52cvTYSpkVuvVK9RDkGekiDuaH9FoG0ZGhTWR&#10;khHnzmj6deSgKLFfPQrbrlfLFhelBM2m3eACQwkQ9OF9lnsxBFwlkYGSYwTTD4i3SFRg4cQKset2&#10;zSvxPi7g3/6B/W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Xkm9q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AB7AF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29248" behindDoc="0" locked="0" layoutInCell="1" allowOverlap="1" wp14:anchorId="13BA8796" wp14:editId="75F053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D43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8796" id="Rectangle 6012" o:spid="_x0000_s1501" style="position:absolute;left:0;text-align:left;margin-left:154pt;margin-top:92pt;width:79pt;height:60pt;z-index:259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mRFug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+p5Q4njFqf0&#10;A3XjrhsUOWd7I6XK8816jSG2WPYSnuESRXQz+UmDzV+kRaai8emqsZoSEZjcLDbrGich8Gi13CzQ&#10;xy7Ve3GAmL4qb0l2GAWEUpTlx8eYzlffrmBdBnN+Pntp2k+FzHJ1+wZ17+UJKeKOpic0evAjo2Iw&#10;gZIR585ofD1wUJQM3xwK26yWC9QhlWC+bta4wFACBL3/mOVO9B5XSSSg5BDAdD3iLRIVWDixQuyy&#10;XXklPsYF/Ps/sPsN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H5mRF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90D43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0272" behindDoc="0" locked="0" layoutInCell="1" allowOverlap="1" wp14:anchorId="1FAEB244" wp14:editId="0BF98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7F1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EB244" id="Rectangle 6013" o:spid="_x0000_s1502" style="position:absolute;left:0;text-align:left;margin-left:154pt;margin-top:92pt;width:79pt;height:60pt;z-index:259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3b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RVzxeUeO5wSj9R&#10;N+47q8gl2xsp1TTfSa8hphbLnuMTXKOE7kR+1OCmL9IiY9H4fNNYjZkITG4X202NkxB4tF5uF+hj&#10;l+qtOELKX1VwZHIYBYRSlOWn7ylfrr5ewboJzOX5ycvjYSxkluvVK9RDkGekiDuaH9FoGwZGhTWR&#10;kgHnzmj6feSgKLHfPArbrJeLBhelBPNNs8EFhhIg6MP7LPeiD7hKIgMlxwim6xFvkajAwokVYtft&#10;mlbifVzAv/0D+z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Ufk3b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677F1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1296" behindDoc="0" locked="0" layoutInCell="1" allowOverlap="1" wp14:anchorId="7FBF0D28" wp14:editId="5F68A9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B027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F0D28" id="Rectangle 6014" o:spid="_x0000_s1503" style="position:absolute;left:0;text-align:left;margin-left:154pt;margin-top:92pt;width:79pt;height:60pt;z-index:259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Ib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TT1fUuK4xSn9&#10;Rt246wZFztneSKnyfLNeY4gtlj2FR7hEEd1MftJg8xdpkalofLpqrKZEBCY3i826xkkIPFotNwv0&#10;sUv1Xhwgph/KW5IdRgGhFGX58VdM56tvV7Augzk/n7007adCZrlavUHde3lCirij6QGNHvzIqBhM&#10;oGTEuTMa/xw4KEqGnw6FbVbLRYOLUoL5ulnjAkMJEPT+Y5Y70XtcJZGAkkMA0/WIt0hUYOHECrHL&#10;duWV+BgX8O//wO4V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nDnIb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1CB027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2320" behindDoc="0" locked="0" layoutInCell="1" allowOverlap="1" wp14:anchorId="4D41115B" wp14:editId="5443B7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838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1115B" id="Rectangle 6015" o:spid="_x0000_s1504" style="position:absolute;left:0;text-align:left;margin-left:154pt;margin-top:92pt;width:79pt;height:60pt;z-index:259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p/ugEAAEs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d/XyIyWOW5zS&#10;d9SNu8FIcsmOuu9lnm/Wawqxw7Ln8ATXKKKbyc8KbP4iLTIXjc83jeWciMDkdrVta5yEwKPNertC&#10;H7tUr8UBYvosvSXZYRQQSlGWn77GdLn6cgXrMpjL89lL82EuZNab9gXqwfdnpIg7mh7RKOMnRoXR&#10;gZIJ585o/HXkICkxXxwK22zWqwYXpQTLtmlxgaEECPrwNsudGD2ukkhAyTGAHkbEWyQqsHBihdh1&#10;u/JKvI0L+Nd/YP8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Y+lp/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DA838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3344" behindDoc="0" locked="0" layoutInCell="1" allowOverlap="1" wp14:anchorId="44F3360B" wp14:editId="416D1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9E2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360B" id="Rectangle 6016" o:spid="_x0000_s1505" style="position:absolute;left:0;text-align:left;margin-left:154pt;margin-top:92pt;width:79pt;height:60pt;z-index:259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FQ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RVz1eUeO5wSj9R&#10;N+47q8gl2xsp1TTfSa8hphbLnuMTXKOE7kR+1OCmL9IiY9H4fNNYjZkITG4X202NkxB4tF5uF+hj&#10;l+qtOELKX1VwZHIYBYRSlOWn7ylfrr5ewboJzOX5ycvjYSxkluvtK9RDkGekiDuaH9FoGwZGhTWR&#10;kgHnzmj6feSgKLHfPArbrJeLBhelBPNNs8EFhhIg6MP7LPeiD7hKIgMlxwim6xFvkajAwokVYtft&#10;mlbifVzAv/0D+z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IjlFQ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419E2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4368" behindDoc="0" locked="0" layoutInCell="1" allowOverlap="1" wp14:anchorId="118BD303" wp14:editId="3C2AD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C15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D303" id="Rectangle 6017" o:spid="_x0000_s1506" style="position:absolute;left:0;text-align:left;margin-left:154pt;margin-top:92pt;width:79pt;height:60pt;z-index:259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fsugEAAEs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v6+WGEsctdukb&#10;+sZdPypyqQ5GSpX7m/2aQuzw2mt4gWsWcZnFzxps/qIsMhePzzeP1ZyIwOJ2tW1r7ITArc16u8I1&#10;olRvlwPE9El5S/KCUUAqxVl++hLT5ejvI3gvk7k8n1dpPsxFzLotsLl28PKMEnFG0zMGPfqJUTGa&#10;QMmEfWc0/jxyUJSMnx0a22zWqwYHpSTLtmlxgKEkSPrwvsqdGDyOkkhAyTGA6QfkWywqtLBjRdh1&#10;uvJIvM8L+bd/YP8L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9+Lfs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7A4C15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5392" behindDoc="0" locked="0" layoutInCell="1" allowOverlap="1" wp14:anchorId="53CC0670" wp14:editId="551FDC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53E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0670" id="Rectangle 6018" o:spid="_x0000_s1507" style="position:absolute;left:0;text-align:left;margin-left:154pt;margin-top:92pt;width:79pt;height:60pt;z-index:259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ImHkSm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4A553E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6416" behindDoc="0" locked="0" layoutInCell="1" allowOverlap="1" wp14:anchorId="425E67E5" wp14:editId="3AC48A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A25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67E5" id="Rectangle 6019" o:spid="_x0000_s1508" style="position:absolute;left:0;text-align:left;margin-left:154pt;margin-top:92pt;width:79pt;height:60pt;z-index:259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i3ugEAAEs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bermhxHOHU/qJ&#10;unHfW0XO2cFIqeb5znqNMXVY9hyf4BIldGfykwY3f5EWmYrGp6vGaspEYHKz2rQ1TkLg0e16s0If&#10;u1RvxRFS/qqCI7PDKCCUoiw/fk/5fPX1CtbNYM7Pz16e9lMhs26bV6j7IE9IEXc0P6LRNoyMCmsi&#10;JSPOndH0+8BBUWK/eRS2uV2vGlyUEizbpsUFhhIg6P37LPdiCLhKIgMlhwimHxBvkajAwokVYpft&#10;mlfifVzAv/0Duz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aH7i3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6E8A25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7440" behindDoc="0" locked="0" layoutInCell="1" allowOverlap="1" wp14:anchorId="20F936E2" wp14:editId="13BB5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FD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36E2" id="Rectangle 6020" o:spid="_x0000_s1509" style="position:absolute;left:0;text-align:left;margin-left:154pt;margin-top:92pt;width:79pt;height:60pt;z-index:259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TeuQEAAEs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bukGBPHc4pZ+o&#10;G/e9VeScHYyUap7vrNcYU4dlz/EJLlFCdyY/aXDzF2mRqWh8umqspkwEJjerTVvjQwKPbtebFfrY&#10;pXorjpDyVxUcmR1GAaEUZfnxe8rnq69XsG4Gc35+9vK0nwqZdbt6hboP8oQUcUfzIxptw8iosCZS&#10;MuLcGU2/DxwUJfabR2Gb2/WqwUUpwbJtWlxgKAGC3r/Pci+GgKskMlByiGD6AfEWiQosnFghdtmu&#10;eSXexwX82z+w+wM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OI0ZN6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1E12FD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8464" behindDoc="0" locked="0" layoutInCell="1" allowOverlap="1" wp14:anchorId="140539ED" wp14:editId="278BE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771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539ED" id="Rectangle 6021" o:spid="_x0000_s1510" style="position:absolute;left:0;text-align:left;margin-left:154pt;margin-top:92pt;width:79pt;height:60pt;z-index:259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0WugEAAEs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bullS4rnDKf1E&#10;3bjvrSLn7GCkVPN8Z73GmDose45PcIkSujP5SYObv0iLTEXj01VjNWUiMLlZbdoaJyHw6Ha9WaGP&#10;Xaq34ggpf1XBkdlhFBBKUZYfv6d8vvp6BetmMOfnZy9P+6mQWbfrV6j7IE9IEXc0P6LRNoyMCmsi&#10;JSPOndH0+8BBUWK/eRS2uV2vGlyUEizbpsUFhhIg6P37LPdiCLhKIgMlhwimHxBvkajAwokVYpft&#10;mlfifVzAv/0Duz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Vd00W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EA771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39488" behindDoc="0" locked="0" layoutInCell="1" allowOverlap="1" wp14:anchorId="3E41B21A" wp14:editId="795A5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6D9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1B21A" id="Rectangle 6022" o:spid="_x0000_s1511" style="position:absolute;left:0;text-align:left;margin-left:154pt;margin-top:92pt;width:79pt;height:60pt;z-index:259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Y5ugEAAEs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/oTd00lDhucUo/&#10;UTfuBiPJOTvqvpd5vlmvKcQOy57CI1yiiG4mPyuw+Yu0yFw0Pl01lnMiApOb1aatcRICj27XmxX6&#10;2KV6LQ4Q01fpLckOo4BQirL8+D2m89WXK1iXwZyfz16a93Mhs24/v0Dd+/6EFHFH0wMaZfzEqDA6&#10;UDLh3BmNvw8cJCXmm0Nhm9v1CnVIJVi2TYsLDCVA0Pu3We7E6HGVRAJKDgH0MCLeIlGBhRMrxC7b&#10;lVfibVzAv/4Duz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FA0Y5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836D9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0512" behindDoc="0" locked="0" layoutInCell="1" allowOverlap="1" wp14:anchorId="19BFE723" wp14:editId="7212F1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EBD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E723" id="Rectangle 6023" o:spid="_x0000_s1512" style="position:absolute;left:0;text-align:left;margin-left:154pt;margin-top:92pt;width:79pt;height:60pt;z-index:259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+n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Td2sKHHc4pR+&#10;oG7c9aMil+xgpFR5vlmvKcQOy57DE1yjiG4mP2uw+Yu0yFw0Pt80VnMiApPb1batcRICj+7W2xX6&#10;2KV6Kw4Q0xflLckOo4BQirL89C2my9XXK1iXwVyez16aD3Mhs243r1APXp6RIu5oekSjRz8xKkYT&#10;KJlw7ozGX0cOipLxq0Nhm7v1qsFFKcGybVpcYCgBgj68z3InBo+rJBJQcgxg+gHxFokKLJxYIXbd&#10;rrwS7+MC/u0f2P8G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Wm2+n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108EBD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1536" behindDoc="0" locked="0" layoutInCell="1" allowOverlap="1" wp14:anchorId="5BBECFD0" wp14:editId="42374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8F1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ECFD0" id="Rectangle 6024" o:spid="_x0000_s1513" style="position:absolute;left:0;text-align:left;margin-left:154pt;margin-top:92pt;width:79pt;height:60pt;z-index:259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Bn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6mZNiecOp/QD&#10;deO+t4pcsoORUs3znfUaY+qw7Dk+wTVK6M7kJw1u/iItMhWNzzeN1ZSJwOR2tW1rnITAo816u0If&#10;u1RvxRFS/qKCI7PDKCCUoiw/fUv5cvX1CtbNYC7Pz16eDlMhs243r1APQZ6RIu5ofkSjbRgZFdZE&#10;SkacO6Pp15GDosR+9Shss1mvGlyUEizbpsUFhhIg6MP7LPdiCLhKIgMlxwimHxBvkajAwokVYtft&#10;mlfifVzAv/0D+9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l61Bn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A78F1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2560" behindDoc="0" locked="0" layoutInCell="1" allowOverlap="1" wp14:anchorId="5CA68BA3" wp14:editId="7C47E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532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68BA3" id="Rectangle 6025" o:spid="_x0000_s1514" style="position:absolute;left:0;text-align:left;margin-left:154pt;margin-top:92pt;width:79pt;height:60pt;z-index:259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aH3gD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EC532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3584" behindDoc="0" locked="0" layoutInCell="1" allowOverlap="1" wp14:anchorId="6D3762B2" wp14:editId="00D24A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3368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62B2" id="Rectangle 6026" o:spid="_x0000_s1515" style="position:absolute;left:0;text-align:left;margin-left:154pt;margin-top:92pt;width:79pt;height:60pt;z-index:259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Ms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utlQ4rnDKf1A&#10;3bjvrSKX7GCkVPN8Z73GmDose45PcI0SujP5SYObv0iLTEXj801jNWUiMLldbdsaJyHw6G69XaGP&#10;Xaq34ggpf1HBkdlhFBBKUZafvqV8ufp6BetmMJfnZy9Ph6mQWbfbV6iHIM9IEXc0P6LRNoyMCmsi&#10;JSPOndH068hBUWK/ehS2uVuvGlyUEizbpsUFhhIg6MP7LPdiCLhKIgMlxwimHxBvkajAwokVYtft&#10;mlfifVzAv/0D+9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Ka3Ms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3B93368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4608" behindDoc="0" locked="0" layoutInCell="1" allowOverlap="1" wp14:anchorId="1E73FEB5" wp14:editId="62FF2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7B9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3FEB5" id="Rectangle 6027" o:spid="_x0000_s1516" style="position:absolute;left:0;text-align:left;margin-left:154pt;margin-top:92pt;width:79pt;height:60pt;z-index:259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/x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6mZFieMWu/SC&#10;vnHXDYqcq72RUuX+Zr/GEFu89hqe4ZJFXGbxkwabvyiLTMXj09VjNSUisLhZbNY1dkLg1mq5WeAa&#10;UaqPywFi+qq8JXnBKCCV4iw/fo/pfPT3EbyXyZyfz6s07aciZrkpsLm29/KEEnFG0xMGPfiRUTGY&#10;QMmIfWc0vh04KEqGbw6NbVbLRYODUpL5ulnjAENJkPT+c5U70XscJZGAkkMA0/XIt1hUaGHHirDL&#10;dOWR+JwX8h//wO4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t4y/x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10B7B9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5632" behindDoc="0" locked="0" layoutInCell="1" allowOverlap="1" wp14:anchorId="72044C3F" wp14:editId="29EE0C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66E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4C3F" id="Rectangle 6028" o:spid="_x0000_s1517" style="position:absolute;left:0;text-align:left;margin-left:154pt;margin-top:92pt;width:79pt;height:48pt;z-index:259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Iavu0S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2F466E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6656" behindDoc="0" locked="0" layoutInCell="1" allowOverlap="1" wp14:anchorId="2C64DDEF" wp14:editId="34A2E9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CB9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4DDEF" id="Rectangle 6029" o:spid="_x0000_s1518" style="position:absolute;left:0;text-align:left;margin-left:154pt;margin-top:92pt;width:79pt;height:48pt;z-index:259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VN5La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6ACB9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7680" behindDoc="0" locked="0" layoutInCell="1" allowOverlap="1" wp14:anchorId="68EC43A1" wp14:editId="4AEB5B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7F9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C43A1" id="Rectangle 6030" o:spid="_x0000_s1519" style="position:absolute;left:0;text-align:left;margin-left:154pt;margin-top:92pt;width:79pt;height:48pt;z-index:259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aU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F1vUKBPHc4pV+o&#10;G/e9VeScHYyUap7vrNcYU4dlj/EBLlFCdyY/aXDzF2mRqWh8umqspkwEJttVu6nxIYFHn9t1iz52&#10;qV6KI6T8TQVHZodRQChFWX78kfL56vMVrJvBnJ+fvTztp0Lmpl09Q90HeUKKuKP5Ho22YWRUWBMp&#10;GXHujKY/Bw6KEvvdo7DNl5tVg4tSguWm2eACQwkQ9P51lnsxBFwlkYGSQwTTD4i3SFRg4cQKsct2&#10;zSvxOi7gX/6B3V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Gf9aU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807F9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8704" behindDoc="0" locked="0" layoutInCell="1" allowOverlap="1" wp14:anchorId="423122F4" wp14:editId="7216BE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28E4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122F4" id="Rectangle 6031" o:spid="_x0000_s1520" style="position:absolute;left:0;text-align:left;margin-left:154pt;margin-top:92pt;width:79pt;height:48pt;z-index:259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9cugEAAEsDAAAOAAAAZHJzL2Uyb0RvYy54bWysU9tu2zAMfR+wfxD0vthxs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9WpJiecOp/QD&#10;deO+t4pcsoORUs3znfUaY+qw7Ck+wjVK6M7kJw1u/iItMhWNzzeN1ZSJwGS7arc1TkLg0cd206KP&#10;XarX4ggpf1HBkdlhFBBKUZafvqV8ufpyBetmMJfnZy9Ph6mQWbfrF6iHIM9IEXc0P6DRNoyMCmsi&#10;JSPOndH068hBUWK/ehS2+bReNbgoJVhumy0uMJQAQR/eZrkXQ8BVEhkoOUYw/YB4i0QFFk6sELtu&#10;17wSb+MC/vUf2P8G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xPP9c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6628E4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49728" behindDoc="0" locked="0" layoutInCell="1" allowOverlap="1" wp14:anchorId="6D939ED4" wp14:editId="53411F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EEF1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39ED4" id="Rectangle 6032" o:spid="_x0000_s1521" style="position:absolute;left:0;text-align:left;margin-left:154pt;margin-top:92pt;width:79pt;height:48pt;z-index:259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KFI9HO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7E6EEF1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0752" behindDoc="0" locked="0" layoutInCell="1" allowOverlap="1" wp14:anchorId="045DA987" wp14:editId="183D58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20B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DA987" id="Rectangle 6033" o:spid="_x0000_s1522" style="position:absolute;left:0;text-align:left;margin-left:154pt;margin-top:92pt;width:79pt;height:48pt;z-index:259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3t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F1vVpR4rnDKf1C&#10;3bjvrSLn7GCkVPN8Z73GmDose4wPcIkSujP5SYObv0iLTEXj01VjNWUiMNmu2k2NkxB49Lldt+hj&#10;l+qlOELK31RwZHYYBYRSlOXHHymfrz5fwboZzPn52cvTfipkbtr1M9R9kCekiDua79FoG0ZGhTWR&#10;khHnzmj6c+CgKLHfPQrbfLlZNbgoJVhumg0uMJQAQe9fZ7kXQ8BVEhkoOUQw/YB4i0QFFk6sELts&#10;17wSr+MC/uUf2P0F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y0N3t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D520B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1776" behindDoc="0" locked="0" layoutInCell="1" allowOverlap="1" wp14:anchorId="048BBD8D" wp14:editId="7FF38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71F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BD8D" id="Rectangle 6034" o:spid="_x0000_s1523" style="position:absolute;left:0;text-align:left;margin-left:154pt;margin-top:92pt;width:79pt;height:48pt;z-index:259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It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/VqTYnjFqf0&#10;HXXjrh8VuWQHI6XK8816TSF2WPYcnuAaRXQz+VmDzV+kReai8fmmsZoTEZhsV+22xkkIPPrYblr0&#10;sUv1Whwgps/KW5IdRgGhFGX56WtMl6svV7Aug7k8n700H+ZCZt3evUA9eHlGirij6RGNHv3EqBhN&#10;oGTCuTMafx05KErGLw6Fbe7WqwYXpQTLbbPFBYYSIOjD2yx3YvC4SiIBJccAph8Qb5GowMKJFWLX&#10;7cor8TYu4F//gf1v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gaDiLb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58371F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2800" behindDoc="0" locked="0" layoutInCell="1" allowOverlap="1" wp14:anchorId="3C01A400" wp14:editId="25FD6B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A0E8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1A400" id="Rectangle 6035" o:spid="_x0000_s1524" style="position:absolute;left:0;text-align:left;margin-left:154pt;margin-top:92pt;width:79pt;height:48pt;z-index:259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+VMpJ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E3A0E8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3824" behindDoc="0" locked="0" layoutInCell="1" allowOverlap="1" wp14:anchorId="0609E72E" wp14:editId="44F67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62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9E72E" id="Rectangle 6036" o:spid="_x0000_s1525" style="position:absolute;left:0;text-align:left;margin-left:154pt;margin-top:92pt;width:79pt;height:48pt;z-index:259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Fm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F1vVpT4rnDKf1C&#10;3bjvrSLn7GCkVPN8Z73GmDose4wPcIkSujP5SYObv0iLTEXj01VjNWUiMNmu2k2NkxB49Lldt+hj&#10;l+qlOELK31RwZHYYBYRSlOXHHymfrz5fwboZzPn52cvTfipkbtr2Geo+yBNSxB3N92i0DSOjwppI&#10;yYhzZzT9OXBQlNjvHoVtvtysGlyUEiw3zQYXGEqAoPevs9yLIeAqiQyUHCKYfkC8RaICCydWiF22&#10;a16J13EB//IP7P4C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uIMFm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91B62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4848" behindDoc="0" locked="0" layoutInCell="1" allowOverlap="1" wp14:anchorId="3E02B1E8" wp14:editId="086FE1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60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2B1E8" id="Rectangle 6037" o:spid="_x0000_s1526" style="position:absolute;left:0;text-align:left;margin-left:154pt;margin-top:92pt;width:79pt;height:48pt;z-index:259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ROUok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C7460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5872" behindDoc="0" locked="0" layoutInCell="1" allowOverlap="1" wp14:anchorId="4731A63A" wp14:editId="56C2E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4A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A63A" id="Rectangle 6038" o:spid="_x0000_s1527" style="position:absolute;left:0;text-align:left;margin-left:154pt;margin-top:92pt;width:79pt;height:48pt;z-index:259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zhuAEAAEs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" filled="f" stroked="f">
                      <v:textbox inset="2.16pt,1.44pt,0,1.44pt">
                        <w:txbxContent>
                          <w:p w14:paraId="6D514A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6896" behindDoc="0" locked="0" layoutInCell="1" allowOverlap="1" wp14:anchorId="0F0A91A9" wp14:editId="2382BB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AB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A91A9" id="Rectangle 6039" o:spid="_x0000_s1528" style="position:absolute;left:0;text-align:left;margin-left:154pt;margin-top:92pt;width:79pt;height:48pt;z-index:259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V/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F1vWop8dzhlH6h&#10;btz3VpFzdjBSqnm+s15jTB2WPcYHuEQJ3Zn8pMHNX6RFpqLx6aqxmjIRmGxX7abGSQg8umnXLfrY&#10;pXopjpDyNxUcmR1GAaEUZfnxR8rnq89XsG4Gc35+9vK0nwqZm7p5hroP8oQUcUfzPRptw8iosCZS&#10;MuLcGU1/DhwUJfa7R2GbL59XDS5KCZabZoMLDCVA0PvXWe7FEHCVRAZKDhFMPyDeIlGBhRMrxC7b&#10;Na/E67iAf/kHdn8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23kV/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A07AB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7920" behindDoc="0" locked="0" layoutInCell="1" allowOverlap="1" wp14:anchorId="6960767D" wp14:editId="34AE9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F14F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0767D" id="Rectangle 6040" o:spid="_x0000_s1529" style="position:absolute;left:0;text-align:left;margin-left:154pt;margin-top:92pt;width:79pt;height:48pt;z-index:259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lZugEAAEsDAAAOAAAAZHJzL2Uyb0RvYy54bWysU9tu2zAMfR+wfxD0vthx2i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iyvkKBPHc4pV+o&#10;G/edVeSU7Y2UaprvpNcQU4tlz/EJzlFCdyI/anDTF2mRsWh8vGisxkwEJteL9arGhwQeXa+Xa/Sx&#10;S/VWHCHlnyo4MjmMAkIpyvLDfcqnq69XsG4Cc3p+8vK4GwuZ63rxCnUX5BEp4o7mRzTahoFRYU2k&#10;ZMC5M5r+7DkoSuydR2Gb71eLBhelBPNVs8IFhhIg6N37LPeiD7hKIgMl+wim6xFvkajAwokVYuft&#10;mlbifVzAv/0D2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YM6lZ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4FF14F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8944" behindDoc="0" locked="0" layoutInCell="1" allowOverlap="1" wp14:anchorId="2975EBA4" wp14:editId="2BDDB0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4BB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EBA4" id="Rectangle 6041" o:spid="_x0000_s1530" style="position:absolute;left:0;text-align:left;margin-left:154pt;margin-top:92pt;width:79pt;height:48pt;z-index:259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CRugEAAEsDAAAOAAAAZHJzL2Uyb0RvYy54bWysU9tu2zAMfR+wfxD0vthx0y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iyXswp8dzhlH6h&#10;btx3VpFTtjdSqmm+k15DTC2WPccnOEcJ3Yn8qMFNX6RFxqLx8aKxGjMRmFxfrVc1TkLg0fV6uUYf&#10;u1RvxRFS/qmCI5PDKCCUoiw/3Kd8uvp6BesmMKfnJy+Pu7GQua4Xr1B3QR6RIu5ofkSjbRgYFdZE&#10;SgacO6Ppz56DosTeeRS2+b64anBRSjBfNStcYCgBgt69z3Iv+oCrJDJQso9guh7xFokKLJxYIXbe&#10;rmkl3scF/Ns/sP0L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vcICR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5D4BB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59968" behindDoc="0" locked="0" layoutInCell="1" allowOverlap="1" wp14:anchorId="72C4E6E8" wp14:editId="06DB5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8CF5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4E6E8" id="Rectangle 6042" o:spid="_x0000_s1531" style="position:absolute;left:0;text-align:left;margin-left:154pt;margin-top:92pt;width:79pt;height:48pt;z-index:259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u+ugEAAEsDAAAOAAAAZHJzL2Uyb0RvYy54bWysU9tu2zAMfR+wfxD0vthxmy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iyvm4o8dzhlH6h&#10;btx3VpFTtjdSqmm+k15DTC2WPccnOEcJ3Yn8qMFNX6RFxqLx8aKxGjMRmFxfrVc1TkLg0WK9XKOP&#10;Xaq34ggp/1TBkclhFBBKUZYf7lM+XX29gnUTmNPzk5fH3VjILOrFK9RdkEekiDuaH9FoGwZGhTWR&#10;kgHnzmj6s+egKLF3HoVtvl9foQ65BPNVs8IFhhIg6N37LPeiD7hKIgMl+wim6xFvkajAwokVYuft&#10;mlbifVzAv/0D2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/BIu+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2E38CF5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0992" behindDoc="0" locked="0" layoutInCell="1" allowOverlap="1" wp14:anchorId="27E9A5EF" wp14:editId="498F7A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4BB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9A5EF" id="Rectangle 6043" o:spid="_x0000_s1532" style="position:absolute;left:0;text-align:left;margin-left:154pt;margin-top:92pt;width:79pt;height:48pt;z-index:259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gugEAAEsDAAAOAAAAZHJzL2Uyb0RvYy54bWysU9tu2zAMfR+wfxD0vthx2i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iyvlpQ4rnDKf1C&#10;3bjvrCKnbG+kVNN8J72GmFose45PcI4SuhP5UYObvkiLjEXj40VjNWYiMLlerFc1TkLg0fV6uUYf&#10;u1RvxRFS/qmCI5PDKCCUoiw/3Kd8uvp6BesmMKfnJy+Pu7GQua6Xr1B3QR6RIu5ofkSjbRgYFdZE&#10;SgacO6Ppz56DosTeeRS2+X61aHBRSjBfNStcYCgBgt69z3Iv+oCrJDJQso9guh7xFokKLJxYIXbe&#10;rmkl3scF/Ns/sP0L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snKIg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9F4BB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2016" behindDoc="0" locked="0" layoutInCell="1" allowOverlap="1" wp14:anchorId="206B72F3" wp14:editId="55258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363B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B72F3" id="Rectangle 6044" o:spid="_x0000_s1533" style="position:absolute;left:0;text-align:left;margin-left:154pt;margin-top:92pt;width:79pt;height:48pt;z-index:259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3guwEAAEsDAAAOAAAAZHJzL2Uyb0RvYy54bWysU9tu2zAMfR+wfxD0vthx0z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WS8WlDhucUq/&#10;UTfuukGRU7Y3Uqo836zXGGKLZU/hEc5RRDeTnzTY/EVaZCoaHy8aqykRgcn11XpV4yQEHl2vl2v0&#10;sUv1Xhwgpu/KW5IdRgGhFGX54WdMp6tvV7Augzk9n7007aZC5rq+eYO68/KIFHFH0wMaPfiRUTGY&#10;QMmIc2c0vu45KEqGHw6FbW4WVw0uSgnmq2aFCwwlQNC7j1nuRO9xlUQCSvYBTNcj3iJRgYUTK8TO&#10;25VX4mNcwL//A9s/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H+yd4L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4DD363B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3040" behindDoc="0" locked="0" layoutInCell="1" allowOverlap="1" wp14:anchorId="1B712D50" wp14:editId="5FE426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86F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12D50" id="Rectangle 6045" o:spid="_x0000_s1534" style="position:absolute;left:0;text-align:left;margin-left:154pt;margin-top:92pt;width:79pt;height:48pt;z-index:259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WEugEAAEsDAAAOAAAAZHJzL2Uyb0RvYy54bWysU9tu2zAMfR+wfxD0vthxm8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F1fbuixHOHU/qJ&#10;unHfW0XO2cFIqeb5znqNMXVY9hQf4RIldGfykwY3f5EWmYrGp6vGaspEYHJzs2lrnITAo9VmvUEf&#10;u1SvxRFS/qqCI7PDKCCUoiw/fk/5fPXlCtbNYM7Pz16e9lMhs6rbF6j7IE9IEXc0P6DRNoyMCmsi&#10;JSPOndH0+8BBUWK/eRS2+Xx70+CilGDZNi0uMJQAQe/fZrkXQ8BVEhkoOUQw/YB4i0QFFk6sELts&#10;17wSb+MC/vUf2P0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gGLWE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77686F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4064" behindDoc="0" locked="0" layoutInCell="1" allowOverlap="1" wp14:anchorId="4E9BB346" wp14:editId="463958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3A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B346" id="Rectangle 6046" o:spid="_x0000_s1535" style="position:absolute;left:0;text-align:left;margin-left:154pt;margin-top:92pt;width:79pt;height:48pt;z-index:259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6rugEAAEsDAAAOAAAAZHJzL2Uyb0RvYy54bWysU9tu2zAMfR/QfxD0vthx2yw2ovSl2DCg&#10;a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F4eAZiJKOr+mZFiecOp/QD&#10;deO+t4qcsoORUs3znfUaY+qw7CU+wzlK6M7kJw1u/iItMhWNjxeN1ZSJwGR73a5rnITAo9t21aKP&#10;Xar34ggpf1PBkdlhFBBKUZYfHlI+XX27gnUzmNPzs5en3VTI3NbtG9RdkEekiDuan9BoG0ZGhTWR&#10;khHnzmh63XNQlNjvHoVtvtxcN7goJViumzUuMJQAQe8+ZrkXQ8BVEhko2Ucw/YB4i0QFFk6sEDtv&#10;17wSH+MC/v0f2P4G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wbL6r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4BC3A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5088" behindDoc="0" locked="0" layoutInCell="1" allowOverlap="1" wp14:anchorId="20FF38F5" wp14:editId="7A38D4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B6B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F38F5" id="Rectangle 6047" o:spid="_x0000_s1536" style="position:absolute;left:0;text-align:left;margin-left:154pt;margin-top:92pt;width:79pt;height:48pt;z-index:259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l+Tidr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642B6B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6112" behindDoc="0" locked="0" layoutInCell="1" allowOverlap="1" wp14:anchorId="71443AED" wp14:editId="619591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B4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3AED" id="Rectangle 6048" o:spid="_x0000_s1537" style="position:absolute;left:0;text-align:left;margin-left:154pt;margin-top:92pt;width:79pt;height:48pt;z-index:259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SzuQEAAEsDAAAOAAAAZHJzL2Uyb0RvYy54bWysU9tu2zAMfR+wfxD0vthx2yw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7S3OynOHU/qO&#10;unE/WEXO2dFIqcp8i15TTD2WPccnuEQJ3UJ+1uDKF2mRuWp8umqs5kwEJjc3m3WLkxB4dLdZbdDH&#10;Ls1rcYSUP6vgSHEYBYRSleXHrymfr75cwboC5vx88fK8nyuZu+UV6j7IE1LEHc2PaLQNE6PCmkjJ&#10;hHNnNP06cFCU2C8ehe0+3t50uCg1WK67NYoCNUDQ+7dZ7sUYcJVEBkoOEcwwIt76boWFE6vELttV&#10;VuJtXMG//gO73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CObxLO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0AC4B4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7136" behindDoc="0" locked="0" layoutInCell="1" allowOverlap="1" wp14:anchorId="420D2138" wp14:editId="0CC04A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058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D2138" id="Rectangle 6049" o:spid="_x0000_s1538" style="position:absolute;left:0;text-align:left;margin-left:154pt;margin-top:92pt;width:79pt;height:60pt;z-index:259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vMF9d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6D4058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8160" behindDoc="0" locked="0" layoutInCell="1" allowOverlap="1" wp14:anchorId="47F8913C" wp14:editId="25E883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F1E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8913C" id="Rectangle 6050" o:spid="_x0000_s1539" style="position:absolute;left:0;text-align:left;margin-left:154pt;margin-top:92pt;width:79pt;height:60pt;z-index:259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8eBsT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24F1E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69184" behindDoc="0" locked="0" layoutInCell="1" allowOverlap="1" wp14:anchorId="64045515" wp14:editId="1540F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D3B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5515" id="Rectangle 6051" o:spid="_x0000_s1540" style="position:absolute;left:0;text-align:left;margin-left:154pt;margin-top:92pt;width:79pt;height:60pt;z-index:259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Czsy27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4DDD3B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0208" behindDoc="0" locked="0" layoutInCell="1" allowOverlap="1" wp14:anchorId="799ED755" wp14:editId="5DB7DF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D7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ED755" id="Rectangle 6052" o:spid="_x0000_s1541" style="position:absolute;left:0;text-align:left;margin-left:154pt;margin-top:92pt;width:79pt;height:48pt;z-index:259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EfIuE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D79D7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1232" behindDoc="0" locked="0" layoutInCell="1" allowOverlap="1" wp14:anchorId="720602A5" wp14:editId="6BA06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A9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02A5" id="Rectangle 6053" o:spid="_x0000_s1542" style="position:absolute;left:0;text-align:left;margin-left:154pt;margin-top:92pt;width:79pt;height:48pt;z-index:259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IaugEAAEsDAAAOAAAAZHJzL2Uyb0RvYy54bWysU9tu2zAMfR+wfxD0vthxl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iqXi4o8dzhlH6j&#10;btx3VpFztjdSqmm+k15DTC2WPcYHuEQJ3Yn8qMFNX6RFxqLx6aqxGjMRmNwsNusaJyHwaLlZbdDH&#10;LtVbcYSUv6vgyOQwCgilKMuPP1M+X329gnUTmPPzk5fH/VjILOerV6j7IE9IEXc036PRNgyMCmsi&#10;JQPOndH0cuCgKLE/PArbfPu6aHBRSjBfN2tcYCgBgt6/z3Iv+oCrJDJQcohguh7xFokKLJxYIXbZ&#10;rmkl3scF/Ns/sPsD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X5KIa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D78A9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2256" behindDoc="0" locked="0" layoutInCell="1" allowOverlap="1" wp14:anchorId="03F3B405" wp14:editId="374DD4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51D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3B405" id="Rectangle 6054" o:spid="_x0000_s1543" style="position:absolute;left:0;text-align:left;margin-left:154pt;margin-top:92pt;width:79pt;height:48pt;z-index:259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3auwEAAEsDAAAOAAAAZHJzL2Uyb0RvYy54bWysU9tu2zAMfR+wfxD0vthxm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1otrShyzOKXf&#10;qBtzvZHklB20EDLPN+s1hthi2VN4hHMU0c3kJwU2f5EWmYrGx4vGckqEY3J9tV7VOAmOR4v1co0+&#10;dqneiwPE9F16S7LTUUAoRVl2+BnT6erbFazLYE7PZy9Nu6mQWcxv3qDuvDgiRdzR9IBGGT92lBsd&#10;KBlx7h2Nr3sGkhLzw6Gwzc31VYOLUoL5qlnhAkMJEPTuY5Y5PnhcJZ6Akn0A3Q+It0hUYOHECrHz&#10;duWV+BgX8O//wPYP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JJSd2r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42951D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3280" behindDoc="0" locked="0" layoutInCell="1" allowOverlap="1" wp14:anchorId="3FE1AE93" wp14:editId="4FF311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56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AE93" id="Rectangle 6055" o:spid="_x0000_s1544" style="position:absolute;left:0;text-align:left;margin-left:154pt;margin-top:92pt;width:79pt;height:60pt;z-index:259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hFMHzr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51B56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4304" behindDoc="0" locked="0" layoutInCell="1" allowOverlap="1" wp14:anchorId="3AFAC0C4" wp14:editId="40C1F6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978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C0C4" id="Rectangle 6056" o:spid="_x0000_s1545" style="position:absolute;left:0;text-align:left;margin-left:154pt;margin-top:92pt;width:79pt;height:60pt;z-index:259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lCcM4b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49E978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5328" behindDoc="0" locked="0" layoutInCell="1" allowOverlap="1" wp14:anchorId="6C1FF0CE" wp14:editId="2065F9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EC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F0CE" id="Rectangle 6057" o:spid="_x0000_s1546" style="position:absolute;left:0;text-align:left;margin-left:154pt;margin-top:92pt;width:79pt;height:135pt;z-index:259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HroCb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D7DEC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6352" behindDoc="0" locked="0" layoutInCell="1" allowOverlap="1" wp14:anchorId="030EAA68" wp14:editId="64AC01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1BB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EAA68" id="Rectangle 6058" o:spid="_x0000_s1547" style="position:absolute;left:0;text-align:left;margin-left:154pt;margin-top:92pt;width:79pt;height:135pt;z-index:259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IMXP3O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7F71BB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7376" behindDoc="0" locked="0" layoutInCell="1" allowOverlap="1" wp14:anchorId="35CBA513" wp14:editId="6088A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80F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BA513" id="Rectangle 6059" o:spid="_x0000_s1548" style="position:absolute;left:0;text-align:left;margin-left:154pt;margin-top:92pt;width:79pt;height:135pt;z-index:259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Pf7Ls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D1080F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8400" behindDoc="0" locked="0" layoutInCell="1" allowOverlap="1" wp14:anchorId="7651B26F" wp14:editId="373732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58CC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B26F" id="Rectangle 6060" o:spid="_x0000_s1549" style="position:absolute;left:0;text-align:left;margin-left:154pt;margin-top:92pt;width:79pt;height:135pt;z-index:259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6Qw0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9058CC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79424" behindDoc="0" locked="0" layoutInCell="1" allowOverlap="1" wp14:anchorId="5B8BD650" wp14:editId="1EA994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811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BD650" id="Rectangle 6061" o:spid="_x0000_s1550" style="position:absolute;left:0;text-align:left;margin-left:154pt;margin-top:92pt;width:79pt;height:135pt;z-index:259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FZbER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45811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0448" behindDoc="0" locked="0" layoutInCell="1" allowOverlap="1" wp14:anchorId="6AA854C0" wp14:editId="56C84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24B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54C0" id="Rectangle 6062" o:spid="_x0000_s1551" style="position:absolute;left:0;text-align:left;margin-left:154pt;margin-top:92pt;width:79pt;height:135pt;z-index:259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nGoi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CC624B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1472" behindDoc="0" locked="0" layoutInCell="1" allowOverlap="1" wp14:anchorId="5C87CA49" wp14:editId="60683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1CE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7CA49" id="Rectangle 6063" o:spid="_x0000_s1552" style="position:absolute;left:0;text-align:left;margin-left:154pt;margin-top:92pt;width:79pt;height:135pt;z-index:259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zJhcS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CA1CE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2496" behindDoc="0" locked="0" layoutInCell="1" allowOverlap="1" wp14:anchorId="1A1E18B4" wp14:editId="0FA681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FDF6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E18B4" id="Rectangle 6064" o:spid="_x0000_s1553" style="position:absolute;left:0;text-align:left;margin-left:154pt;margin-top:92pt;width:79pt;height:135pt;z-index:259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/bkAy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9AFDF6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3520" behindDoc="0" locked="0" layoutInCell="1" allowOverlap="1" wp14:anchorId="01BF990D" wp14:editId="2E5F3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10F4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F990D" id="Rectangle 6065" o:spid="_x0000_s1554" style="position:absolute;left:0;text-align:left;margin-left:154pt;margin-top:92pt;width:79pt;height:135pt;z-index:259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bzz18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4D10F4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4544" behindDoc="0" locked="0" layoutInCell="1" allowOverlap="1" wp14:anchorId="16C80132" wp14:editId="11E298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EE1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80132" id="Rectangle 6066" o:spid="_x0000_s1555" style="position:absolute;left:0;text-align:left;margin-left:154pt;margin-top:92pt;width:79pt;height:135pt;z-index:259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NuZP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96EE1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5568" behindDoc="0" locked="0" layoutInCell="1" allowOverlap="1" wp14:anchorId="3D026A2E" wp14:editId="20B039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020F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26A2E" id="Rectangle 6067" o:spid="_x0000_s1556" style="position:absolute;left:0;text-align:left;margin-left:154pt;margin-top:92pt;width:79pt;height:135pt;z-index:259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AiIYv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68020F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6592" behindDoc="0" locked="0" layoutInCell="1" allowOverlap="1" wp14:anchorId="238F7F92" wp14:editId="531DCB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5C8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7F92" id="Rectangle 6068" o:spid="_x0000_s1557" style="position:absolute;left:0;text-align:left;margin-left:154pt;margin-top:92pt;width:79pt;height:135pt;z-index:259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fjyWg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7A5C8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7616" behindDoc="0" locked="0" layoutInCell="1" allowOverlap="1" wp14:anchorId="390CF27C" wp14:editId="40BF4A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4B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CF27C" id="Rectangle 6069" o:spid="_x0000_s1558" style="position:absolute;left:0;text-align:left;margin-left:154pt;margin-top:92pt;width:79pt;height:135pt;z-index:259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hZtFg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9C14B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8640" behindDoc="0" locked="0" layoutInCell="1" allowOverlap="1" wp14:anchorId="059FA6B6" wp14:editId="58CB5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000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A6B6" id="Rectangle 6070" o:spid="_x0000_s1559" style="position:absolute;left:0;text-align:left;margin-left:154pt;margin-top:92pt;width:79pt;height:135pt;z-index:259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GuugEAAEw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npVr9Agxy126Tf6&#10;xl0/KnKqDkZKlfub/ZpC7PDaY3iAcxZxmcXPGmz+oiwyF4+PF4/VnIjA4vXyel3jQwK3mlXd5ARh&#10;qrfbAWL6rrwlecEoIJdiLT/8jOl09PUI3stsTu/nVZp3c1Hzbbl85brz8ogacUjTPQY9+olRMZpA&#10;yYSNZzS+7DkoSsYfDp1tV1+XLU5KSZp1u8YJhpIg6937Kndi8DhLIgEl+wCmH5Bv8ajQwpYVYefx&#10;yjPxPi/k336C7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F2xr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E8000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89664" behindDoc="0" locked="0" layoutInCell="1" allowOverlap="1" wp14:anchorId="0BD0C983" wp14:editId="63CF5C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89E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0C983" id="Rectangle 6071" o:spid="_x0000_s1560" style="position:absolute;left:0;text-align:left;margin-left:154pt;margin-top:92pt;width:79pt;height:135pt;z-index:259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U4ugEAAEw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npTrxpKHLPYpZ/o&#10;G3ODkeRUHbUQMvc3+zWF2OG15/AE5yziMoufFdj8RVlkLh4fLx7LORGOxdvl7brGTnDcalZ1kxOE&#10;qd5uB4jpm/SW5EVPAbkUa9nhIabT0dcjeC+zOb2fV2nezUXN9fLqlevOiyNqxCFNjxiU8VNPudGB&#10;kgkb39P4e89AUmK+O3S2XV0tW5yUkjTrdo0TDCVB1rv3Veb46HGWeAJK9gH0MCLf4lGhhS0rws7j&#10;lWfifV7Iv/0E2z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Km9FO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5289E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0688" behindDoc="0" locked="0" layoutInCell="1" allowOverlap="1" wp14:anchorId="252C4AEF" wp14:editId="2F438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678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C4AEF" id="Rectangle 6072" o:spid="_x0000_s1561" style="position:absolute;left:0;text-align:left;margin-left:154pt;margin-top:92pt;width:79pt;height:135pt;z-index:259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NiCn0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5A678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1712" behindDoc="0" locked="0" layoutInCell="1" allowOverlap="1" wp14:anchorId="4CEE2DA3" wp14:editId="6859A5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31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2DA3" id="Rectangle 6073" o:spid="_x0000_s1562" style="position:absolute;left:0;text-align:left;margin-left:154pt;margin-top:92pt;width:79pt;height:135pt;z-index:259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82HdN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03031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2736" behindDoc="0" locked="0" layoutInCell="1" allowOverlap="1" wp14:anchorId="5232C130" wp14:editId="002A29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AF5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C130" id="Rectangle 6074" o:spid="_x0000_s1563" style="position:absolute;left:0;text-align:left;margin-left:154pt;margin-top:92pt;width:79pt;height:135pt;z-index:259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G3ugEAAEw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npTr64occxil36i&#10;b8wNRpJTddRCyNzf7NcUYofXnsMTnLOIyyx+VmDzF2WRuXh8vHgs50Q4Fm+Xt+saO8Fxq1nVTU4Q&#10;pnq7HSCmb9Jbkhc9BeRSrGWHh5hOR1+P4L3M5vR+XqV5Nxc118vVK9edF0fUiEOaHjEo46eecqMD&#10;JRM2vqfx956BpMR8d+hsu7patjgpJWnW7RonGEqCrHfvq8zx0eMs8QSU7APoYUS+xaNCC1tWhJ3H&#10;K8/E+7yQf/sJtn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wkCBt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3DAF5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3760" behindDoc="0" locked="0" layoutInCell="1" allowOverlap="1" wp14:anchorId="6C917AE0" wp14:editId="2423DD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914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17AE0" id="Rectangle 6075" o:spid="_x0000_s1564" style="position:absolute;left:0;text-align:left;margin-left:154pt;margin-top:92pt;width:79pt;height:135pt;z-index:259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SNugEAAEw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enNDieMWu/Qd&#10;feNumBQ5V0cjpcr9zX7NIfZ47Tk8wSWLuMziFw02f1EWWYrHp6vHaklEYPFufdfV2AmBW82mbnKC&#10;MNXr7QAxfVbekrxgFJBLsZYfv8Z0PvpyBO9lNuf38yot+6WouVl3L1z3Xp5QIw5pesSgJz8zKiYT&#10;KJmx8YzGXwcOipLpi0Nn283HdYuTUpKmazucYCgJst6/rXInRo+zJBJQcghghhH5Fo8KLWxZEXYZ&#10;rzwTb/NC/vUn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UMV0j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C6914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4784" behindDoc="0" locked="0" layoutInCell="1" allowOverlap="1" wp14:anchorId="0EF2CF82" wp14:editId="140F5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C7C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2CF82" id="Rectangle 6076" o:spid="_x0000_s1565" style="position:absolute;left:0;text-align:left;margin-left:154pt;margin-top:92pt;width:79pt;height:135pt;z-index:259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NyIYQ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02C7C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5808" behindDoc="0" locked="0" layoutInCell="1" allowOverlap="1" wp14:anchorId="2C4C71C3" wp14:editId="0BB521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B476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C71C3" id="Rectangle 6077" o:spid="_x0000_s1566" style="position:absolute;left:0;text-align:left;margin-left:154pt;margin-top:92pt;width:79pt;height:135pt;z-index:259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2m4wN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F8B476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6832" behindDoc="0" locked="0" layoutInCell="1" allowOverlap="1" wp14:anchorId="3ECF44E9" wp14:editId="30936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F25A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44E9" id="Rectangle 6078" o:spid="_x0000_s1567" style="position:absolute;left:0;text-align:left;margin-left:154pt;margin-top:92pt;width:79pt;height:135pt;z-index:259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Hww0r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FEF25A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7856" behindDoc="0" locked="0" layoutInCell="1" allowOverlap="1" wp14:anchorId="21BBFEAA" wp14:editId="44258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6C1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BFEAA" id="Rectangle 6079" o:spid="_x0000_s1568" style="position:absolute;left:0;text-align:left;margin-left:154pt;margin-top:92pt;width:79pt;height:135pt;z-index:259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nrugEAAEw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SuXq4pcdxil36g&#10;b9wNRpJTddR9L3N/s19TiB1eewnPcM4iLrP4WYHNX5RF5uLx8eKxnBMRWFxfr1c1dkLgVrOsm5wg&#10;TPV+O0BMX6W3JC8YBeRSrOWHx5hOR9+O4L3M5vR+XqV5Nxc1tzftG9ed74+oEYc0PWFQxk+MCqMD&#10;JRM2ntH4uucgKTHfHDrbLm+uW5yUkjSrdoUTDCVB1ruPVe7E6HGWRAJK9gH0MCLf4lGhhS0rws7j&#10;lWfiY17Iv/8E2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+Sr56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8C6C1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8880" behindDoc="0" locked="0" layoutInCell="1" allowOverlap="1" wp14:anchorId="6EC213F0" wp14:editId="2683C3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FE8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213F0" id="Rectangle 6080" o:spid="_x0000_s1569" style="position:absolute;left:0;text-align:left;margin-left:154pt;margin-top:92pt;width:79pt;height:135pt;z-index:259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DOrv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EEFE8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899904" behindDoc="0" locked="0" layoutInCell="1" allowOverlap="1" wp14:anchorId="27FB01EA" wp14:editId="63852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8AE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01EA" id="Rectangle 6081" o:spid="_x0000_s1570" style="position:absolute;left:0;text-align:left;margin-left:154pt;margin-top:92pt;width:79pt;height:135pt;z-index:259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mQhPQ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F08AE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0928" behindDoc="0" locked="0" layoutInCell="1" allowOverlap="1" wp14:anchorId="06177B93" wp14:editId="4DEC72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9515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7B93" id="Rectangle 6082" o:spid="_x0000_s1571" style="position:absolute;left:0;text-align:left;margin-left:154pt;margin-top:92pt;width:79pt;height:135pt;z-index:259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+7yOO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4C9515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1952" behindDoc="0" locked="0" layoutInCell="1" allowOverlap="1" wp14:anchorId="02EB7FCD" wp14:editId="1F9289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3B9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B7FCD" id="Rectangle 6083" o:spid="_x0000_s1572" style="position:absolute;left:0;text-align:left;margin-left:154pt;margin-top:92pt;width:79pt;height:135pt;z-index:259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QAbXT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E53B9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2976" behindDoc="0" locked="0" layoutInCell="1" allowOverlap="1" wp14:anchorId="53A57BE9" wp14:editId="0E8F6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9C2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57BE9" id="Rectangle 6084" o:spid="_x0000_s1573" style="position:absolute;left:0;text-align:left;margin-left:154pt;margin-top:92pt;width:79pt;height:135pt;z-index:259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vNugEAAEwDAAAOAAAAZHJzL2Uyb0RvYy54bWysU8tu2zAQvBfoPxC813rEj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ultT4rjFLn1H&#10;37gbJkXO1dFIqXJ/s19ziD1eew5PcMkiLrP4RYPNX5RFluLx6eqxWhIRWLy7uetq7ITArWZTNzlB&#10;mOr1doCYPitvSV4wCsilWMuPX2M6H305gvcym/P7eZWW/VLUfFxvXrjuvTyhRhzS9IhBT35mVEwm&#10;UDJj4xmNvw4cFCXTF4fOtpv1TYuTUpKmazucYCgJst6/rXInRo+zJBJQcghghhH5Fo8KLWxZEXYZ&#10;rzwTb/NC/vUn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SeLz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4C9C2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4000" behindDoc="0" locked="0" layoutInCell="1" allowOverlap="1" wp14:anchorId="2F7F3708" wp14:editId="3E6EF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24DC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3708" id="Rectangle 6085" o:spid="_x0000_s1574" style="position:absolute;left:0;text-align:left;margin-left:154pt;margin-top:92pt;width:79pt;height:135pt;z-index:259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jon73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1324DC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5024" behindDoc="0" locked="0" layoutInCell="1" allowOverlap="1" wp14:anchorId="42F0CE6C" wp14:editId="2B2BE8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CD0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0CE6C" id="Rectangle 6086" o:spid="_x0000_s1575" style="position:absolute;left:0;text-align:left;margin-left:154pt;margin-top:92pt;width:79pt;height:135pt;z-index:259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I7ugEAAEwDAAAOAAAAZHJzL2Uyb0RvYy54bWysU8tu2zAQvBfoPxC813okdWT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i67taUOG6xS9/R&#10;N+6GSZFzdTRSqtzf7NccYo/XnsMTXLKIyyx+0WDzF2WRpXh8unqslkQEFjc3m67GTgjcau7qJicI&#10;U73eDhDTZ+UtyQtGAbkUa/nxa0znoy9H8F5mc34/r9KyX4qaj7ebF657L0+oEYc0PWLQk58ZFZMJ&#10;lMzYeEbjrwMHRcn0xaGz7d3tTYuTUpKmazucYCgJst6/rXInRo+zJBJQcghghhH5Fo8KLWxZEXYZ&#10;rzwTb/NC/vUn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hEUSO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A7CD0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6048" behindDoc="0" locked="0" layoutInCell="1" allowOverlap="1" wp14:anchorId="4E7E1D8A" wp14:editId="574004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C923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E1D8A" id="Rectangle 6087" o:spid="_x0000_s1576" style="position:absolute;left:0;text-align:left;margin-left:154pt;margin-top:92pt;width:79pt;height:135pt;z-index:259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jryTu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3FC923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7072" behindDoc="0" locked="0" layoutInCell="1" allowOverlap="1" wp14:anchorId="4DEF481D" wp14:editId="6FAE6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C01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F481D" id="Rectangle 6088" o:spid="_x0000_s1577" style="position:absolute;left:0;text-align:left;margin-left:154pt;margin-top:92pt;width:79pt;height:135pt;z-index:259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ExGupb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16AC01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8096" behindDoc="0" locked="0" layoutInCell="1" allowOverlap="1" wp14:anchorId="103DD5FF" wp14:editId="2F475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AA08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D5FF" id="Rectangle 6089" o:spid="_x0000_s1578" style="position:absolute;left:0;text-align:left;margin-left:154pt;margin-top:92pt;width:79pt;height:135pt;z-index:259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plugEAAEwDAAAOAAAAZHJzL2Uyb0RvYy54bWysU8tu2zAQvBfoPxC813qkS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Sm7taUOG6xSz/R&#10;N+6GSZFTdTRSqtzf7NccYo/XnsIjnLOIyyx+0WDzF2WRpXh8vHislkQEFtdX667GTgjcam7rJicI&#10;U73eDhDTV+UtyQtGAbkUa/nhe0ynoy9H8F5mc3o/r9KyW4qa6+v2hevOyyNqxCFNDxj05GdGxWQC&#10;JTM2ntH4e89BUTJ9c+hse/v5qsVJKUnTtR1OMJQEWe/eVrkTo8dZEgko2Qcww4h8i0eFFrasCDuP&#10;V56Jt3kh//oT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rfhaZ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42AA08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09120" behindDoc="0" locked="0" layoutInCell="1" allowOverlap="1" wp14:anchorId="5E7DD92B" wp14:editId="1D013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32A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DD92B" id="Rectangle 6090" o:spid="_x0000_s1579" style="position:absolute;left:0;text-align:left;margin-left:154pt;margin-top:92pt;width:79pt;height:135pt;z-index:259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8wzqr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7532A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0144" behindDoc="0" locked="0" layoutInCell="1" allowOverlap="1" wp14:anchorId="531E344F" wp14:editId="48C99E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3C0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344F" id="Rectangle 6091" o:spid="_x0000_s1580" style="position:absolute;left:0;text-align:left;margin-left:154pt;margin-top:92pt;width:79pt;height:135pt;z-index:259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49ug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f1qqHEcYtdekbf&#10;uOtHRY7VwUipcn+zX1OIHV57CU9wyiIus/hZg81flEXm4vHh7LGaExFYXF2uljV2QuBWc1s3OUGY&#10;6v12gJgelLckLxgF5FKs5fsfMR2Pvh3Be5nN8f28SvN2Lmqur6/euG69PKBGHNL0iEGPfmJUjCZQ&#10;MmHjGY2/dxwUJeN3h862t1eXLU5KSZplu8QJhpIg6+3HKndi8DhLIgEluwCmH5Bv8ajQwpYVYafx&#10;yjPxMS/k33+Cz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pvHOP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983C0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1168" behindDoc="0" locked="0" layoutInCell="1" allowOverlap="1" wp14:anchorId="79C4333F" wp14:editId="76EF01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6F5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4333F" id="Rectangle 6092" o:spid="_x0000_s1581" style="position:absolute;left:0;text-align:left;margin-left:154pt;margin-top:92pt;width:79pt;height:135pt;z-index:259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BFqL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186F5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2192" behindDoc="0" locked="0" layoutInCell="1" allowOverlap="1" wp14:anchorId="4A0F0C53" wp14:editId="3E58A8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5A3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F0C53" id="Rectangle 6093" o:spid="_x0000_s1582" style="position:absolute;left:0;text-align:left;margin-left:154pt;margin-top:92pt;width:77pt;height:73pt;z-index:259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ADQCve3AQAASw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0605A3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3216" behindDoc="0" locked="0" layoutInCell="1" allowOverlap="1" wp14:anchorId="6A468E8C" wp14:editId="2FD777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DDF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68E8C" id="Rectangle 6094" o:spid="_x0000_s1583" style="position:absolute;left:0;text-align:left;margin-left:154pt;margin-top:92pt;width:79pt;height:60pt;z-index:259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e8tP3L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5B7DDF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4240" behindDoc="0" locked="0" layoutInCell="1" allowOverlap="1" wp14:anchorId="78139074" wp14:editId="21999F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FBE4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9074" id="Rectangle 6095" o:spid="_x0000_s1584" style="position:absolute;left:0;text-align:left;margin-left:154pt;margin-top:92pt;width:77pt;height:68pt;z-index:259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KVugEAAEsDAAAOAAAAZHJzL2Uyb0RvYy54bWysU9tu2zAMfR+wfxD0vtjxk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" filled="f" stroked="f">
                      <v:textbox inset="2.16pt,1.44pt,0,1.44pt">
                        <w:txbxContent>
                          <w:p w14:paraId="57DFBE4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5264" behindDoc="0" locked="0" layoutInCell="1" allowOverlap="1" wp14:anchorId="1D8D0C0D" wp14:editId="471403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F1B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D0C0D" id="Rectangle 6096" o:spid="_x0000_s1585" style="position:absolute;left:0;text-align:left;margin-left:154pt;margin-top:92pt;width:77pt;height:73pt;z-index:259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BwgFny3AQAASw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3F8F1B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6288" behindDoc="0" locked="0" layoutInCell="1" allowOverlap="1" wp14:anchorId="65CA8E84" wp14:editId="26CA4E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922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A8E84" id="Rectangle 6097" o:spid="_x0000_s1586" style="position:absolute;left:0;text-align:left;margin-left:154pt;margin-top:92pt;width:79pt;height:60pt;z-index:259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uUKgZ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17F922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7312" behindDoc="0" locked="0" layoutInCell="1" allowOverlap="1" wp14:anchorId="3A32313C" wp14:editId="32978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3D17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2313C" id="Rectangle 6098" o:spid="_x0000_s1587" style="position:absolute;left:0;text-align:left;margin-left:154pt;margin-top:92pt;width:77pt;height:73pt;z-index:259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" filled="f" stroked="f">
                      <v:textbox inset="2.16pt,1.44pt,0,1.44pt">
                        <w:txbxContent>
                          <w:p w14:paraId="68D3D17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8336" behindDoc="0" locked="0" layoutInCell="1" allowOverlap="1" wp14:anchorId="7B5AD800" wp14:editId="671D713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AD0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AD800" id="Rectangle 6099" o:spid="_x0000_s1588" style="position:absolute;left:0;text-align:left;margin-left:155pt;margin-top:92pt;width:77pt;height:73pt;z-index:259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" filled="f" stroked="f">
                      <v:textbox inset="2.16pt,1.44pt,0,1.44pt">
                        <w:txbxContent>
                          <w:p w14:paraId="033AD0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19360" behindDoc="0" locked="0" layoutInCell="1" allowOverlap="1" wp14:anchorId="6F8DE0BD" wp14:editId="30F39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A90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DE0BD" id="Rectangle 6100" o:spid="_x0000_s1589" style="position:absolute;left:0;text-align:left;margin-left:154pt;margin-top:92pt;width:79pt;height:60pt;z-index:259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cpuQEAAEs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nNcokGMWp/QL&#10;dWOuN5KcsoMWQub5Zr3GEFssew5PcI4iupn8pMDmL9IiU9H4eNFYTolwTK4X61V+iOPRzdV6gT52&#10;qd6KA8T0Q3pLstNRQChFWXZ4iOl09fUK1mUwp+ezl6bdVMhcLxevUHdeHJEi7mh6RKOMHzvKjQ6U&#10;jDj3jsY/ewaSEnPvUNjm5mrR4KKUYL5qVrjAUAIEvXufZY4PHleJJ6BkH0D3A+ItEhVYOLFC7Lxd&#10;eSXexwX82z+w/Qs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EdAdym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56FA90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0384" behindDoc="0" locked="0" layoutInCell="1" allowOverlap="1" wp14:anchorId="0C58E5B1" wp14:editId="49707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F8C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E5B1" id="Rectangle 6101" o:spid="_x0000_s1590" style="position:absolute;left:0;text-align:left;margin-left:154pt;margin-top:92pt;width:77pt;height:73pt;z-index:259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" filled="f" stroked="f">
                      <v:textbox inset="2.16pt,1.44pt,0,1.44pt">
                        <w:txbxContent>
                          <w:p w14:paraId="312F8C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1408" behindDoc="0" locked="0" layoutInCell="1" allowOverlap="1" wp14:anchorId="7BEAA15D" wp14:editId="733D5D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F15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A15D" id="Rectangle 6102" o:spid="_x0000_s1591" style="position:absolute;left:0;text-align:left;margin-left:154pt;margin-top:92pt;width:77pt;height:71pt;z-index:259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" filled="f" stroked="f">
                      <v:textbox inset="2.16pt,1.44pt,0,1.44pt">
                        <w:txbxContent>
                          <w:p w14:paraId="1FFF15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2432" behindDoc="0" locked="0" layoutInCell="1" allowOverlap="1" wp14:anchorId="142C72DF" wp14:editId="083FA1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FC3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C72DF" id="Rectangle 6103" o:spid="_x0000_s1592" style="position:absolute;left:0;text-align:left;margin-left:154pt;margin-top:92pt;width:79pt;height:60pt;z-index:259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xQ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vF5Q4rnDKf1C&#10;3bjvrCKnbG+kVNN8J72GmFose45PcI4SuhP5UYObvkiLjEXj40VjNWYiMLlerFc1TkLg0c3VeoE+&#10;dqneiiOk/EMFRyaHUUAoRVl+eEj5dPX1CtZNYE7PT14ed2Mhc71cvkLdBXlEirij+RGNtmFgVFgT&#10;KRlw7oymP3sOihJ771HY5uZq0eCilGC+ala4wFACBL17n+Ve9AFXSWSgZB/BdD3iLRIVWDixQuy8&#10;XdNKvI8L+Ld/YPsX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z73xQ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55FC3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3456" behindDoc="0" locked="0" layoutInCell="1" allowOverlap="1" wp14:anchorId="0C29C9A2" wp14:editId="3A28FB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0F6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9C9A2" id="Rectangle 6104" o:spid="_x0000_s1593" style="position:absolute;left:0;text-align:left;margin-left:154pt;margin-top:92pt;width:79pt;height:60pt;z-index:259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OQugEAAEs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Na+XlDhucUo/&#10;UTfueiPJJTvorpN5vlmvMcQWy57CI1yjiG4mPymw+Yu0yFQ0Pt80llMiApPbxXZT4yQEHq2X2wX6&#10;2KV6LQ4Q01fpLckOo4BQirL89D2my9WXK1iXwVyez16aDlMh83m1foF68N0ZKeKOpgc0yviRUWF0&#10;oGTEuTMafx85SErMN4fCNuvlosFFKcF802xwgaEECPrwNsudGDyukkhAyTGA7gfEWyQqsHBihdh1&#10;u/JKvI0L+Nd/YP8H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An0OQ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360F6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4480" behindDoc="0" locked="0" layoutInCell="1" allowOverlap="1" wp14:anchorId="513CD22C" wp14:editId="2557B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4C7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CD22C" id="Rectangle 6105" o:spid="_x0000_s1594" style="position:absolute;left:0;text-align:left;margin-left:154pt;margin-top:92pt;width:79pt;height:60pt;z-index:259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v2tr9L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FF64C7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5504" behindDoc="0" locked="0" layoutInCell="1" allowOverlap="1" wp14:anchorId="3096ED4B" wp14:editId="291A20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2CF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ED4B" id="Rectangle 6106" o:spid="_x0000_s1595" style="position:absolute;left:0;text-align:left;margin-left:154pt;margin-top:92pt;width:79pt;height:60pt;z-index:259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Db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vF5S4rnDKf1C&#10;3bjvrCKnbG+kVNN8J72GmFose45PcI4SuhP5UYObvkiLjEXj40VjNWYiMLlerFc1TkLg0c3VeoE+&#10;dqneiiOk/EMFRyaHUUAoRVl+eEj5dPX1CtZNYE7PT14ed2Mhc71cv0LdBXlEirij+RGNtmFgVFgT&#10;KRlw7oymP3sOihJ771HY5uZq0eCilGC+ala4wFACBL17n+Ve9AFXSWSgZB/BdD3iLRIVWDixQuy8&#10;XdNKvI8L+Ld/YPsX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vH2Db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BA2CF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6528" behindDoc="0" locked="0" layoutInCell="1" allowOverlap="1" wp14:anchorId="6A57E8D2" wp14:editId="498BAF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3C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7E8D2" id="Rectangle 6107" o:spid="_x0000_s1596" style="position:absolute;left:0;text-align:left;margin-left:154pt;margin-top:92pt;width:79pt;height:60pt;z-index:259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iJc8Br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AC03C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7552" behindDoc="0" locked="0" layoutInCell="1" allowOverlap="1" wp14:anchorId="0EC99174" wp14:editId="65DDBF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698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99174" id="Rectangle 6108" o:spid="_x0000_s1597" style="position:absolute;left:0;text-align:left;margin-left:154pt;margin-top:92pt;width:79pt;height:60pt;z-index:259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DzoGsO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440698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8576" behindDoc="0" locked="0" layoutInCell="1" allowOverlap="1" wp14:anchorId="06FBBF06" wp14:editId="02DBF9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73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BBF06" id="Rectangle 6109" o:spid="_x0000_s1598" style="position:absolute;left:0;text-align:left;margin-left:154pt;margin-top:92pt;width:79pt;height:60pt;z-index:259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NdugEAAEs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zbxeU+K4xSn9&#10;Qt24640kp+ygu07m+Wa9xhBbLHsOT3COIrqZ/KTA5i/SIlPR+HjRWE6JCEyuF+tVjZMQeLS8Wi/Q&#10;xy7VW3GAmH5Ib0l2GAWEUpTlh4eYTldfr2BdBnN6Pntp2k2FzPWyeYW6890RKeKOpkc0yviRUWF0&#10;oGTEuTMa/+w5SErMvUNhm+XVosFFKcF81axwgaEECHr3PsudGDyukkhAyT6A7gfEWyQqsHBihdh5&#10;u/JKvI8L+Ld/YPsX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vcDNd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98173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29600" behindDoc="0" locked="0" layoutInCell="1" allowOverlap="1" wp14:anchorId="4C110F5C" wp14:editId="458710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A69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10F5C" id="Rectangle 6110" o:spid="_x0000_s1599" style="position:absolute;left:0;text-align:left;margin-left:154pt;margin-top:92pt;width:79pt;height:60pt;z-index:259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cTugEAAEs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PS2aVAgzx1O6Sfq&#10;xn1vFTlnByOlmuc76zXG1GHZU3yES5TQnclPGtz8RVpkKhqfrhqrKROByc1ys67xIYFHq5vNEn3s&#10;Ur0WR0j5qwqOzA6jgFCKsvz4PeXz1ZcrWDeDOT8/e3naT4XM59XyBeo+yBNSxB3ND2i0DSOjwppI&#10;yYhzZzT9PnBQlNhvHoVtVzfLFhelBM26XeMCQwkQ9P5tlnsxBFwlkYGSQwTTD4i3SFRg4cQKsct2&#10;zSvxNi7gX/+B3R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8OHcT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B6A69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0624" behindDoc="0" locked="0" layoutInCell="1" allowOverlap="1" wp14:anchorId="69993A95" wp14:editId="36695A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384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93A95" id="Rectangle 6111" o:spid="_x0000_s1600" style="position:absolute;left:0;text-align:left;margin-left:154pt;margin-top:92pt;width:79pt;height:60pt;z-index:259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Le17b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23384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1648" behindDoc="0" locked="0" layoutInCell="1" allowOverlap="1" wp14:anchorId="02CFD057" wp14:editId="79785D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D03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FD057" id="Rectangle 6112" o:spid="_x0000_s1601" style="position:absolute;left:0;text-align:left;margin-left:154pt;margin-top:92pt;width:79pt;height:60pt;z-index:259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bD1X0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2FD03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2672" behindDoc="0" locked="0" layoutInCell="1" allowOverlap="1" wp14:anchorId="19A1B43E" wp14:editId="6B8C6C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A71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B43E" id="Rectangle 6113" o:spid="_x0000_s1602" style="position:absolute;left:0;text-align:left;margin-left:154pt;margin-top:92pt;width:79pt;height:60pt;z-index:259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Il3xq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5CA71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3696" behindDoc="0" locked="0" layoutInCell="1" allowOverlap="1" wp14:anchorId="05309950" wp14:editId="34763B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EE7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09950" id="Rectangle 6114" o:spid="_x0000_s1603" style="position:absolute;left:0;text-align:left;margin-left:154pt;margin-top:92pt;width:79pt;height:60pt;z-index:259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0OquwEAAEs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XdOsKHHc4pS+&#10;o27c9aMil+xgpFR5vlmvKcQOy57DE1yjiG4mP2uw+Yu0yFw0Pt80VnMiApPb5XZT4yQEHq1X2yX6&#10;2KV6LQ4Q02flLckOo4BQirL89DWmy9WXK1iXwVyez16aD3Mh83G9foF68PKMFHFH0yMaPfqJUTGa&#10;QMmEc2c0/jpyUJSMXxwK265XyxYXpQTNpt3gAkMJEPThbZY7MXhcJZGAkmMA0w+It0hUYOHECrHr&#10;duWVeBsX8K//wP43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O+dDqr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3EEE7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4720" behindDoc="0" locked="0" layoutInCell="1" allowOverlap="1" wp14:anchorId="36CFA265" wp14:editId="5695C7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39F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A265" id="Rectangle 6115" o:spid="_x0000_s1604" style="position:absolute;left:0;text-align:left;margin-left:154pt;margin-top:92pt;width:79pt;height:60pt;z-index:259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hBNrzr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0F39F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5744" behindDoc="0" locked="0" layoutInCell="1" allowOverlap="1" wp14:anchorId="4B03CBB8" wp14:editId="6BAB3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EA7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3CBB8" id="Rectangle 6116" o:spid="_x0000_s1605" style="position:absolute;left:0;text-align:left;margin-left:154pt;margin-top:92pt;width:79pt;height:60pt;z-index:259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UZ2Dh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D3EA7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6768" behindDoc="0" locked="0" layoutInCell="1" allowOverlap="1" wp14:anchorId="2164227D" wp14:editId="198BD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575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4227D" id="Rectangle 6117" o:spid="_x0000_s1606" style="position:absolute;left:0;text-align:left;margin-left:154pt;margin-top:92pt;width:79pt;height:60pt;z-index:259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YRGGXbsBAABL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27575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7792" behindDoc="0" locked="0" layoutInCell="1" allowOverlap="1" wp14:anchorId="25CB59ED" wp14:editId="0545AF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C0D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B59ED" id="Rectangle 6118" o:spid="_x0000_s1607" style="position:absolute;left:0;text-align:left;margin-left:154pt;margin-top:92pt;width:79pt;height:60pt;z-index:259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CYuQEAAEsDAAAOAAAAZHJzL2Uyb0RvYy54bWysU9tu2zAMfR+wfxD0vviSrn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eht0+CsPHc4pe+o&#10;G/eDVeScHY2UapnvotcUU49lz/EJLlFCdyE/a3DLF2mRuWh8umqs5kwEJjfrTVfjJAQe3d1s1uhj&#10;l+q1OELKn1VwZHEYBYRSlOXHrymfr75cwboFzPn5xcvzfi5kPnZXqPsgT0gRdzQ/otE2TIwKayIl&#10;E86d0fTrwEFRYr94FLa9u1m3uCglaLq2Q1GgBAh6/zbLvRgDrpLIQMkhghlGxFveLbBwYoXYZbuW&#10;lXgbF/Cv/8DuNwA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NVuoJi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776C0D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8816" behindDoc="0" locked="0" layoutInCell="1" allowOverlap="1" wp14:anchorId="5D6A38CF" wp14:editId="4F1234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B57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A38CF" id="Rectangle 6119" o:spid="_x0000_s1608" style="position:absolute;left:0;text-align:left;margin-left:154pt;margin-top:92pt;width:79pt;height:60pt;z-index:259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kGugEAAEsDAAAOAAAAZHJzL2Uyb0RvYy54bWysU9tu2zAMfR+wfxD0vviSrn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eht02wo8dzhlL6j&#10;btwPVpFzdjRSqmW+i15TTD2WPccnuEQJ3YX8rMEtX6RF5qLx6aqxmjMRmNysN12NkxB4dHezWaOP&#10;XarX4ggpf1bBkcVhFBBKUZYfv6Z8vvpyBesWMOfnFy/P+7mQ+di1L1D3QZ6QIu5ofkSjbZgYFdZE&#10;SiacO6Pp14GDosR+8Shse3ezbnFRStB0bYcLDCVA0Pu3We7FGHCVRAZKDhHMMCLeIlGBhRMrxC7b&#10;tazE27iAf/0Hdr8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G9okG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E5B57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39840" behindDoc="0" locked="0" layoutInCell="1" allowOverlap="1" wp14:anchorId="086ED0F7" wp14:editId="1E5341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F0C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ED0F7" id="Rectangle 6120" o:spid="_x0000_s1609" style="position:absolute;left:0;text-align:left;margin-left:154pt;margin-top:92pt;width:79pt;height:60pt;z-index:259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Vv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bZYMCee5wSj9Q&#10;N+57q8gpOxgp1TzfWa8xpg7LXuIznKOE7kx+0uDmL9IiU9H4eNFYTZkITK5X67bGhwQe3V2vV+hj&#10;l+q9OELKX1VwZHYYBYRSlOWHx5RPV9+uYN0M5vT87OVpNxUyN+3qDeouyCNSxB3NT2i0DSOjwppI&#10;yYhzZzS97jkoSuw3j8I2d9erBhelBMu2aXGBoQQIevcxy70YAq6SyEDJPoLpB8RbJCqwcGKF2Hm7&#10;5pX4GBfw7//A9jc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+3VVv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82F0C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0864" behindDoc="0" locked="0" layoutInCell="1" allowOverlap="1" wp14:anchorId="7B0AD77E" wp14:editId="69F9FA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6A3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D77E" id="Rectangle 6121" o:spid="_x0000_s1610" style="position:absolute;left:0;text-align:left;margin-left:154pt;margin-top:92pt;width:79pt;height:60pt;z-index:259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Jnnyn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A16A3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1888" behindDoc="0" locked="0" layoutInCell="1" allowOverlap="1" wp14:anchorId="360ED8B5" wp14:editId="729C62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9D8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D8B5" id="Rectangle 6122" o:spid="_x0000_s1611" style="position:absolute;left:0;text-align:left;margin-left:154pt;margin-top:92pt;width:79pt;height:60pt;z-index:259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eIugEAAEs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LZuGEscsTukH&#10;6sbcYCQ5ZUcthMzzzXpNIXZY9hKe4RxFdDP5WYHNX6RF5qLx8aKxnBPhmFyv1m2Nk+B4dH+zXqGP&#10;Xar34gAxfZHekuz0FBBKUZYdvsV0uvp2BesymNPz2Uvzbi5kbtvbN6g7L45IEXc0PaFRxk895UYH&#10;Siace0/jrz0DSYn56lDY5v5mhTqkEizbpsUFhhIg6N3HLHN89LhKPAEl+wB6GBFvkajAwokVYuft&#10;yivxMS7g3/+B7W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Z6neI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DF9D8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2912" behindDoc="0" locked="0" layoutInCell="1" allowOverlap="1" wp14:anchorId="747CDFE2" wp14:editId="75A5D1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731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CDFE2" id="Rectangle 6123" o:spid="_x0000_s1612" style="position:absolute;left:0;text-align:left;margin-left:154pt;margin-top:92pt;width:79pt;height:60pt;z-index:259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4WugEAAEs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sllR4rnDKf1E&#10;3bjvrSLn7GCkVPN8Z73GmDose4qPcIkSujP5SYObv0iLTEXj01VjNWUiMLlZbdoaJyHw6PZms0If&#10;u1SvxRFS/qqCI7PDKCCUoiw/fk/5fPXlCtbNYM7Pz16e9lMh87ldv0DdB3lCirij+QGNtmFkVFgT&#10;KRlx7oym3wcOihL7zaOwze3NqsFFKcGybVpcYCgBgt6/zXIvhoCrJDJQcohg+gHxFokKLJxYIXbZ&#10;rnkl3sYF/Os/sPs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Kcl4W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DB731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3936" behindDoc="0" locked="0" layoutInCell="1" allowOverlap="1" wp14:anchorId="755A1AC1" wp14:editId="1CC164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0DD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1AC1" id="Rectangle 6124" o:spid="_x0000_s1613" style="position:absolute;left:0;text-align:left;margin-left:154pt;margin-top:92pt;width:79pt;height:60pt;z-index:259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HW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2WzpsQxi1P6&#10;jroxNxhJLtlRCyHzfLNeU4gdlj2HJ7hGEd1MflZg8xdpkblofL5pLOdEOCa3q21b4yQ4Hm3W2xX6&#10;2KV6LQ4Q02fpLclOTwGhFGXZ6WtMl6svV7Aug7k8n700H+ZC5mO7eYF68OKMFHFH0yMaZfzUU250&#10;oGTCufc0/joykJSYLw6FbTbrVYOLUoJl27S4wFACBH14m2WOjx5XiSeg5BhADyPiLRIVWDixQuy6&#10;XXkl3sYF/Os/sP8N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5AmHWugEAAEs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C50DD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4960" behindDoc="0" locked="0" layoutInCell="1" allowOverlap="1" wp14:anchorId="4237D091" wp14:editId="72493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999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7D091" id="Rectangle 6125" o:spid="_x0000_s1614" style="position:absolute;left:0;text-align:left;margin-left:154pt;margin-top:92pt;width:79pt;height:60pt;z-index:259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Eb2SbK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455999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5984" behindDoc="0" locked="0" layoutInCell="1" allowOverlap="1" wp14:anchorId="7D1E75B2" wp14:editId="14963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26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E75B2" id="Rectangle 6126" o:spid="_x0000_s1615" style="position:absolute;left:0;text-align:left;margin-left:154pt;margin-top:92pt;width:79pt;height:48pt;z-index:259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DtugEAAEsDAAAOAAAAZHJzL2Uyb0RvYy54bWysU9tu2zAMfR+wfxD0vthx1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ObdbOhxHOHU/qB&#10;unE/WEXO2dFIqZb5LnpNMfVY9hQf4RIldBfyswa3fJEWmYvGp6vGas5EYLK76doaJyHw6LbbdOhj&#10;l+q1OELKX1RwZHEYBYRSlOXHbymfr75cwboFzPn5xcvzfi5kbtvuBeo+yBNSxB3ND2i0DROjwppI&#10;yYRzZzT9OnBQlNivHoVtPn28aXBRSrBumxYXGEqAoPdvs9yLMeAqiQyUHCKYYUS8RaICCydWiF22&#10;a1mJt3EB//oP7H4D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JsfDt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C7426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7008" behindDoc="0" locked="0" layoutInCell="1" allowOverlap="1" wp14:anchorId="6116E7A2" wp14:editId="46C127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2B85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E7A2" id="Rectangle 6127" o:spid="_x0000_s1616" style="position:absolute;left:0;text-align:left;margin-left:154pt;margin-top:92pt;width:79pt;height:48pt;z-index:259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bjmsML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0F82B85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8032" behindDoc="0" locked="0" layoutInCell="1" allowOverlap="1" wp14:anchorId="7B14C6FD" wp14:editId="6722D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EC0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4C6FD" id="Rectangle 6128" o:spid="_x0000_s1617" style="position:absolute;left:0;text-align:left;margin-left:154pt;margin-top:92pt;width:79pt;height:48pt;z-index:259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NpGivW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57FEC0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49056" behindDoc="0" locked="0" layoutInCell="1" allowOverlap="1" wp14:anchorId="3F8FF949" wp14:editId="115B2F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4457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F949" id="Rectangle 6129" o:spid="_x0000_s1618" style="position:absolute;left:0;text-align:left;margin-left:154pt;margin-top:92pt;width:79pt;height:48pt;z-index:259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J3qNr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894457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0080" behindDoc="0" locked="0" layoutInCell="1" allowOverlap="1" wp14:anchorId="722ABA28" wp14:editId="6C3475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0FF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BA28" id="Rectangle 6130" o:spid="_x0000_s1619" style="position:absolute;left:0;text-align:left;margin-left:154pt;margin-top:92pt;width:79pt;height:48pt;z-index:259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cl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coUCee5wSr9Q&#10;N+57q8g5Oxgp1TzfWa8xpg7LHuMDXKKE7kx+0uDmL9IiU9H4dNVYTZkITLardlPjQwKPbtp1iz52&#10;qV6KI6T8TQVHZodRQChFWX78kfL56vMVrJvBnJ+fvTztp0Lmpl09Q90HeUKKuKP5Ho22YWRUWBMp&#10;GXHujKY/Bw6KEvvdo7DNl8+rBhelBMtNs8EFhhIg6P3rLPdiCLhKIgMlhwimHxBvkajAwokVYpft&#10;mlfidVzAv/wDu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alucl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FE0FF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1104" behindDoc="0" locked="0" layoutInCell="1" allowOverlap="1" wp14:anchorId="33995C66" wp14:editId="1D7A7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E1E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5C66" id="Rectangle 6131" o:spid="_x0000_s1620" style="position:absolute;left:0;text-align:left;margin-left:154pt;margin-top:92pt;width:79pt;height:48pt;z-index:259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7dXO7b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46DE1E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2128" behindDoc="0" locked="0" layoutInCell="1" allowOverlap="1" wp14:anchorId="7F395659" wp14:editId="55B28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7BD3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95659" id="Rectangle 6132" o:spid="_x0000_s1621" style="position:absolute;left:0;text-align:left;margin-left:154pt;margin-top:92pt;width:79pt;height:48pt;z-index:259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P2hxcK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6F37BD3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3152" behindDoc="0" locked="0" layoutInCell="1" allowOverlap="1" wp14:anchorId="3BFC7FEB" wp14:editId="60C42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413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C7FEB" id="Rectangle 6133" o:spid="_x0000_s1622" style="position:absolute;left:0;text-align:left;margin-left:154pt;margin-top:92pt;width:79pt;height:48pt;z-index:259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G457Fy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702413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4176" behindDoc="0" locked="0" layoutInCell="1" allowOverlap="1" wp14:anchorId="609B3E3B" wp14:editId="3EAF39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99C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3E3B" id="Rectangle 6134" o:spid="_x0000_s1623" style="position:absolute;left:0;text-align:left;margin-left:154pt;margin-top:92pt;width:79pt;height:48pt;z-index:259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Oc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XJ1Q4njFqf0&#10;A3XjbjCSnLOj7nuZ55v1mkLssOw5PMEliuhm8rMCm79Ii8xF49NVYzknIjDZrtpNjZMQeHTbrlv0&#10;sUv1Vhwgpi/SW5IdRgGhFGX58VtM56uvV7Augzk/n7007+dC5ra9e4W69/0JKeKOpkc0yviJUWF0&#10;oGTCuTMafx04SErMV4fCNnc3qwYXpQTLTbPBBYYSIOj9+yx3YvS4SiIBJYcAehgRb5GowMKJFWKX&#10;7cor8T4u4N/+gd1v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3UnTnLsBAABL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7F999C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5200" behindDoc="0" locked="0" layoutInCell="1" allowOverlap="1" wp14:anchorId="63416617" wp14:editId="5EF673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430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16617" id="Rectangle 6135" o:spid="_x0000_s1624" style="position:absolute;left:0;text-align:left;margin-left:154pt;margin-top:92pt;width:79pt;height:48pt;z-index:259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ivfv4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2BA430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6224" behindDoc="0" locked="0" layoutInCell="1" allowOverlap="1" wp14:anchorId="2FB7B641" wp14:editId="35D7AD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E7D8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7B641" id="Rectangle 6136" o:spid="_x0000_s1625" style="position:absolute;left:0;text-align:left;margin-left:154pt;margin-top:92pt;width:79pt;height:48pt;z-index:259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DX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crWmxHOHU/qF&#10;unHfW0XO2cFIqeb5znqNMXVY9hgf4BIldGfykwY3f5EWmYrGp6vGaspEYLJdtZsaJyHw6KZdt+hj&#10;l+qlOELK31RwZHYYBYRSlOXHHymfrz5fwboZzPn52cvTfipkbtr2Geo+yBNSxB3N92i0DSOjwppI&#10;yYhzZzT9OXBQlNjvHoVtvnxeNbgoJVhumg0uMJQAQe9fZ7kXQ8BVEhkoOUQw/YB4i0QFFk6sELts&#10;17wSr+MC/uUf2P0F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yyfDX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43E7D8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7248" behindDoc="0" locked="0" layoutInCell="1" allowOverlap="1" wp14:anchorId="2E1FA2E9" wp14:editId="0EB992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518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FA2E9" id="Rectangle 6137" o:spid="_x0000_s1626" style="position:absolute;left:0;text-align:left;margin-left:154pt;margin-top:92pt;width:79pt;height:48pt;z-index:259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Fdl8oC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3D0518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8272" behindDoc="0" locked="0" layoutInCell="1" allowOverlap="1" wp14:anchorId="004440C5" wp14:editId="55756B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471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40C5" id="Rectangle 6138" o:spid="_x0000_s1627" style="position:absolute;left:0;text-align:left;margin-left:154pt;margin-top:92pt;width:79pt;height:48pt;z-index:259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" filled="f" stroked="f">
                      <v:textbox inset="2.16pt,1.44pt,0,1.44pt">
                        <w:txbxContent>
                          <w:p w14:paraId="308471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59296" behindDoc="0" locked="0" layoutInCell="1" allowOverlap="1" wp14:anchorId="149DA499" wp14:editId="7EC03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46F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DA499" id="Rectangle 6139" o:spid="_x0000_s1628" style="position:absolute;left:0;text-align:left;margin-left:154pt;margin-top:92pt;width:79pt;height:48pt;z-index:259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HCC/du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48746F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0320" behindDoc="0" locked="0" layoutInCell="1" allowOverlap="1" wp14:anchorId="301C2279" wp14:editId="426355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8E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2279" id="Rectangle 6140" o:spid="_x0000_s1629" style="position:absolute;left:0;text-align:left;margin-left:154pt;margin-top:92pt;width:79pt;height:48pt;z-index:259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N5vEf2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23398E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1344" behindDoc="0" locked="0" layoutInCell="1" allowOverlap="1" wp14:anchorId="77D3C54C" wp14:editId="1244D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861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3C54C" id="Rectangle 6141" o:spid="_x0000_s1630" style="position:absolute;left:0;text-align:left;margin-left:154pt;margin-top:92pt;width:79pt;height:48pt;z-index:259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pLDg1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78861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2368" behindDoc="0" locked="0" layoutInCell="1" allowOverlap="1" wp14:anchorId="771807D8" wp14:editId="6FF1F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68A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807D8" id="Rectangle 6142" o:spid="_x0000_s1631" style="position:absolute;left:0;text-align:left;margin-left:154pt;margin-top:92pt;width:79pt;height:48pt;z-index:259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LlYMxq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0FB68A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3392" behindDoc="0" locked="0" layoutInCell="1" allowOverlap="1" wp14:anchorId="2FA99121" wp14:editId="173178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98B0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99121" id="Rectangle 6143" o:spid="_x0000_s1632" style="position:absolute;left:0;text-align:left;margin-left:154pt;margin-top:92pt;width:79pt;height:48pt;z-index:259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qwBqE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0A698B0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4416" behindDoc="0" locked="0" layoutInCell="1" allowOverlap="1" wp14:anchorId="5FF52EB0" wp14:editId="5C0CEF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14B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52EB0" id="Rectangle 6144" o:spid="_x0000_s1633" style="position:absolute;left:0;text-align:left;margin-left:154pt;margin-top:92pt;width:79pt;height:48pt;z-index:259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ZsCVE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0D14B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5440" behindDoc="0" locked="0" layoutInCell="1" allowOverlap="1" wp14:anchorId="774637BD" wp14:editId="5BD53F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BB04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637BD" id="Rectangle 6145" o:spid="_x0000_s1634" style="position:absolute;left:0;text-align:left;margin-left:154pt;margin-top:92pt;width:79pt;height:48pt;z-index:259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mRA0gugEAAEs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071BB04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6464" behindDoc="0" locked="0" layoutInCell="1" allowOverlap="1" wp14:anchorId="1EFC8159" wp14:editId="57FAF4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709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C8159" id="Rectangle 6146" o:spid="_x0000_s1635" style="position:absolute;left:0;text-align:left;margin-left:154pt;margin-top:92pt;width:79pt;height:48pt;z-index:259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DYwBg+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1BE709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7488" behindDoc="0" locked="0" layoutInCell="1" allowOverlap="1" wp14:anchorId="518EECB0" wp14:editId="731AF1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1CB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EECB0" id="Rectangle 6147" o:spid="_x0000_s1636" style="position:absolute;left:0;text-align:left;margin-left:154pt;margin-top:92pt;width:79pt;height:60pt;z-index:259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iiuQ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5ssVJY5b7NIL&#10;+sZdNyhyrvZGSpX7m/0aQ2zx2mt4hksWcZnFTxps/qIsMhWPT1eP1ZSIwOJmsVnX2AmBW6vlZoFr&#10;RKk+LgeI6avyluQFo4BUirP8+D2m89HfR/BeJnN+Pq/StJ8uYgpsru29PKFEnNH0hEEPfmRUDCZQ&#10;MmLfGY1vBw6KkuGbQ2Ob1XLR4KCUZL5u1jjAUBIkvf9c5U70HkdJJKDkEMB0PfItFhVa2LEi7DJd&#10;eSQ+54X8xz+wewc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A6L6KK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4111CB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8512" behindDoc="0" locked="0" layoutInCell="1" allowOverlap="1" wp14:anchorId="6BC10B8F" wp14:editId="67E55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F5A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0B8F" id="Rectangle 6148" o:spid="_x0000_s1637" style="position:absolute;left:0;text-align:left;margin-left:154pt;margin-top:92pt;width:79pt;height:60pt;z-index:259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" filled="f" stroked="f">
                      <v:textbox inset="2.16pt,1.44pt,0,1.44pt">
                        <w:txbxContent>
                          <w:p w14:paraId="065BF5A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69536" behindDoc="0" locked="0" layoutInCell="1" allowOverlap="1" wp14:anchorId="648B6617" wp14:editId="52D86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D4E8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B6617" id="Rectangle 6149" o:spid="_x0000_s1638" style="position:absolute;left:0;text-align:left;margin-left:154pt;margin-top:92pt;width:79pt;height:60pt;z-index:259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f5uQ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jVfLmmxHOHU/qD&#10;unHfWUVO2d5Iqab5TnoNMbVY9hQf4RwldCfyowY3fZEWGYvGx4vGasxEYHK9WK9qnITAo+vleoE+&#10;dqneiyOkfK+CI5PDKCCUoiw//Er5dPXtCtZNYE7PT14ed+OZTPMGdRfkESnijuYHNNqGgVFhTaRk&#10;wLkzml73HBQl9qdHYZvr5aLBRSnBfNWscIGhBAh69zHLvegDrpLIQMk+gul6xFskKrBwYoXYebum&#10;lfgYF/Dv/8D2LwA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Cls5/m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4EED4E8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0560" behindDoc="0" locked="0" layoutInCell="1" allowOverlap="1" wp14:anchorId="53450819" wp14:editId="1A5498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F14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0819" id="Rectangle 6150" o:spid="_x0000_s1639" style="position:absolute;left:0;text-align:left;margin-left:154pt;margin-top:92pt;width:79pt;height:48pt;z-index:259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" filled="f" stroked="f">
                      <v:textbox inset="2.16pt,1.44pt,0,1.44pt">
                        <w:txbxContent>
                          <w:p w14:paraId="337F14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1584" behindDoc="0" locked="0" layoutInCell="1" allowOverlap="1" wp14:anchorId="3A6666EE" wp14:editId="058779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892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666EE" id="Rectangle 6151" o:spid="_x0000_s1640" style="position:absolute;left:0;text-align:left;margin-left:154pt;margin-top:92pt;width:79pt;height:48pt;z-index:259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JJUOA+5AQAASw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56C892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2608" behindDoc="0" locked="0" layoutInCell="1" allowOverlap="1" wp14:anchorId="395E2FAD" wp14:editId="6D57D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3B1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2FAD" id="Rectangle 6152" o:spid="_x0000_s1641" style="position:absolute;left:0;text-align:left;margin-left:154pt;margin-top:92pt;width:79pt;height:48pt;z-index:259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" filled="f" stroked="f">
                      <v:textbox inset="2.16pt,1.44pt,0,1.44pt">
                        <w:txbxContent>
                          <w:p w14:paraId="7283B1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3632" behindDoc="0" locked="0" layoutInCell="1" allowOverlap="1" wp14:anchorId="5DB46D34" wp14:editId="6DCE4F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2F6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46D34" id="Rectangle 6153" o:spid="_x0000_s1642" style="position:absolute;left:0;text-align:left;margin-left:154pt;margin-top:92pt;width:79pt;height:60pt;z-index:259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jOuQ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/HpBiecOp/QL&#10;deO+s4qcsr2RUk3znfQaYmqx7Dk+wTlK6E7kRw1u+iItMhaNjxeN1ZiJwOR6sV7VOAmBRzdX6wX6&#10;2KV6K46Q8g8VHJkcRgGhFGX54SHl09XXK1g3gTk9P3l53I1nMstXqLsgj0gRdzQ/otE2DIwKayIl&#10;A86d0fRnz0FRYu89CtvcXC0aXJQSzFfNChcYSoCgd++z3Is+4CqJDJTsI5iuR7xFogILJ1aInbdr&#10;Won3cQH/9g9s/wI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A6LqM6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14F2F6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4656" behindDoc="0" locked="0" layoutInCell="1" allowOverlap="1" wp14:anchorId="1ED4E192" wp14:editId="67DE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287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4E192" id="Rectangle 6154" o:spid="_x0000_s1643" style="position:absolute;left:0;text-align:left;margin-left:154pt;margin-top:92pt;width:79pt;height:60pt;z-index:259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cOuQ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+a3S0octzil&#10;H6gbd92gyDnbGylVnm/WawyxxbKX8AyXKKKbyU8abP4iLTIVjU9XjdWUiMDkZrFZ1zgJgUer5WaB&#10;Pnap3osDxPRVeUuywygglKIsPz7GdL76dgXrMpjz89lL0366kFm9Qd17eUKKuKPpCY0e/MioGEyg&#10;ZMS5MxpfDxwUJcM3h8I2q+WiwUUpwXzdrHGBoQQIev8xy53oPa6SSEDJIYDpesRbJCqwcGKF2GW7&#10;8kp8jAv4939g9xs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L37lw65AQAASw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1DD287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5680" behindDoc="0" locked="0" layoutInCell="1" allowOverlap="1" wp14:anchorId="582078A8" wp14:editId="70C1AD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23F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078A8" id="Rectangle 6155" o:spid="_x0000_s1644" style="position:absolute;left:0;text-align:left;margin-left:154pt;margin-top:92pt;width:79pt;height:135pt;z-index:259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fRuQEAAEw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PSqubykxHGLXfqJ&#10;vnE3TIocq6ORUuX+Zr/mEHu89hye4JRFXGbxiwabvyiLLMXjw9ljtSQisHhzcdPV2AmBW8113eQE&#10;Yaq32wFi+q68JXnBKCCXYi3fP8R0PPp6BO9lNsf38yot2+WkpnvluvXygBpxSNMjBj35mVExmUDJ&#10;jI1nNP7ecVCUTPcOnW2vv160OCklabq2wwmGkiDr7fsqd2L0OEsiASW7AGYYkW/xqNDClhVhp/HK&#10;M/E+L+TffoLNH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wLufR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8623F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6704" behindDoc="0" locked="0" layoutInCell="1" allowOverlap="1" wp14:anchorId="5131C914" wp14:editId="7DFBD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BAA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1C914" id="Rectangle 6156" o:spid="_x0000_s1645" style="position:absolute;left:0;text-align:left;margin-left:154pt;margin-top:92pt;width:79pt;height:135pt;z-index:259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XyYsd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8ABAA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7728" behindDoc="0" locked="0" layoutInCell="1" allowOverlap="1" wp14:anchorId="40E6961B" wp14:editId="69194E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29F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961B" id="Rectangle 6157" o:spid="_x0000_s1646" style="position:absolute;left:0;text-align:left;margin-left:154pt;margin-top:92pt;width:79pt;height:135pt;z-index:259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Ao5LN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E029F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8752" behindDoc="0" locked="0" layoutInCell="1" allowOverlap="1" wp14:anchorId="0AF74CAD" wp14:editId="4C452E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7F3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74CAD" id="Rectangle 6158" o:spid="_x0000_s1647" style="position:absolute;left:0;text-align:left;margin-left:154pt;margin-top:92pt;width:79pt;height:135pt;z-index:259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J0Or9C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0CD7F3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79776" behindDoc="0" locked="0" layoutInCell="1" allowOverlap="1" wp14:anchorId="151165E2" wp14:editId="577E41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7C9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165E2" id="Rectangle 6159" o:spid="_x0000_s1648" style="position:absolute;left:0;text-align:left;margin-left:154pt;margin-top:92pt;width:79pt;height:135pt;z-index:259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j51sQ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327C9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0800" behindDoc="0" locked="0" layoutInCell="1" allowOverlap="1" wp14:anchorId="219EFB82" wp14:editId="6B2378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E1C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FB82" id="Rectangle 6160" o:spid="_x0000_s1649" style="position:absolute;left:0;text-align:left;margin-left:154pt;margin-top:92pt;width:79pt;height:135pt;z-index:259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FG9oHK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713E1C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1824" behindDoc="0" locked="0" layoutInCell="1" allowOverlap="1" wp14:anchorId="4ADF253F" wp14:editId="6DA4BF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225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253F" id="Rectangle 6161" o:spid="_x0000_s1650" style="position:absolute;left:0;text-align:left;margin-left:154pt;margin-top:92pt;width:79pt;height:135pt;z-index:259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Lj1Tk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FD225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2848" behindDoc="0" locked="0" layoutInCell="1" allowOverlap="1" wp14:anchorId="64581984" wp14:editId="22D7C6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BF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81984" id="Rectangle 6162" o:spid="_x0000_s1651" style="position:absolute;left:0;text-align:left;margin-left:154pt;margin-top:92pt;width:79pt;height:135pt;z-index:259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saDgo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BBEBF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3872" behindDoc="0" locked="0" layoutInCell="1" allowOverlap="1" wp14:anchorId="4AE24085" wp14:editId="64D1FA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66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24085" id="Rectangle 6163" o:spid="_x0000_s1652" style="position:absolute;left:0;text-align:left;margin-left:154pt;margin-top:92pt;width:79pt;height:135pt;z-index:259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Sgczo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CB066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4896" behindDoc="0" locked="0" layoutInCell="1" allowOverlap="1" wp14:anchorId="66848FBD" wp14:editId="068B3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6B7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48FBD" id="Rectangle 6164" o:spid="_x0000_s1653" style="position:absolute;left:0;text-align:left;margin-left:154pt;margin-top:92pt;width:79pt;height:135pt;z-index:259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joJBr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C46B7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5920" behindDoc="0" locked="0" layoutInCell="1" allowOverlap="1" wp14:anchorId="255D9F7B" wp14:editId="13BBF2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61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9F7B" id="Rectangle 6165" o:spid="_x0000_s1654" style="position:absolute;left:0;text-align:left;margin-left:154pt;margin-top:92pt;width:79pt;height:135pt;z-index:259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SVlU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2EB61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6944" behindDoc="0" locked="0" layoutInCell="1" allowOverlap="1" wp14:anchorId="2C475111" wp14:editId="46FDB8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56DE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75111" id="Rectangle 6166" o:spid="_x0000_s1655" style="position:absolute;left:0;text-align:left;margin-left:154pt;margin-top:92pt;width:79pt;height:135pt;z-index:259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Wwgmd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EC56DE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7968" behindDoc="0" locked="0" layoutInCell="1" allowOverlap="1" wp14:anchorId="0E8A40B0" wp14:editId="68E046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1F72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40B0" id="Rectangle 6167" o:spid="_x0000_s1656" style="position:absolute;left:0;text-align:left;margin-left:154pt;margin-top:92pt;width:79pt;height:135pt;z-index:259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cO4ge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5A1F72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88992" behindDoc="0" locked="0" layoutInCell="1" allowOverlap="1" wp14:anchorId="7EF8B1AE" wp14:editId="25C554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C14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8B1AE" id="Rectangle 6168" o:spid="_x0000_s1657" style="position:absolute;left:0;text-align:left;margin-left:154pt;margin-top:92pt;width:79pt;height:135pt;z-index:259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gZa1A7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72CC14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0016" behindDoc="0" locked="0" layoutInCell="1" allowOverlap="1" wp14:anchorId="1E392977" wp14:editId="11F88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4D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92977" id="Rectangle 6169" o:spid="_x0000_s1658" style="position:absolute;left:0;text-align:left;margin-left:154pt;margin-top:92pt;width:79pt;height:135pt;z-index:259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D9/QcO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3E084D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1040" behindDoc="0" locked="0" layoutInCell="1" allowOverlap="1" wp14:anchorId="071BF650" wp14:editId="56C502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D0DE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BF650" id="Rectangle 6170" o:spid="_x0000_s1659" style="position:absolute;left:0;text-align:left;margin-left:154pt;margin-top:92pt;width:79pt;height:135pt;z-index:259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G5EIQ2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3E7D0DE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2064" behindDoc="0" locked="0" layoutInCell="1" allowOverlap="1" wp14:anchorId="5F0E09D9" wp14:editId="389CB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B32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E09D9" id="Rectangle 6171" o:spid="_x0000_s1660" style="position:absolute;left:0;text-align:left;margin-left:154pt;margin-top:92pt;width:79pt;height:135pt;z-index:259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0dtWb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96B32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3088" behindDoc="0" locked="0" layoutInCell="1" allowOverlap="1" wp14:anchorId="6FEBC4DD" wp14:editId="42EC4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A34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BC4DD" id="Rectangle 6172" o:spid="_x0000_s1661" style="position:absolute;left:0;text-align:left;margin-left:154pt;margin-top:92pt;width:79pt;height:135pt;z-index:259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Tkbl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70A34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4112" behindDoc="0" locked="0" layoutInCell="1" allowOverlap="1" wp14:anchorId="7E594043" wp14:editId="41033B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E04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94043" id="Rectangle 6173" o:spid="_x0000_s1662" style="position:absolute;left:0;text-align:left;margin-left:154pt;margin-top:92pt;width:79pt;height:135pt;z-index:259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teE2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B55E04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5136" behindDoc="0" locked="0" layoutInCell="1" allowOverlap="1" wp14:anchorId="341941CC" wp14:editId="47FDF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F074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41CC" id="Rectangle 6174" o:spid="_x0000_s1663" style="position:absolute;left:0;text-align:left;margin-left:154pt;margin-top:92pt;width:79pt;height:135pt;z-index:259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cWRE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06F074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6160" behindDoc="0" locked="0" layoutInCell="1" allowOverlap="1" wp14:anchorId="74DE6426" wp14:editId="12B4FB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852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6426" id="Rectangle 6175" o:spid="_x0000_s1664" style="position:absolute;left:0;text-align:left;margin-left:154pt;margin-top:92pt;width:79pt;height:135pt;z-index:259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O3OQ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82852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7184" behindDoc="0" locked="0" layoutInCell="1" allowOverlap="1" wp14:anchorId="44303DDC" wp14:editId="09C1E7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DB03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3DDC" id="Rectangle 6176" o:spid="_x0000_s1665" style="position:absolute;left:0;text-align:left;margin-left:154pt;margin-top:92pt;width:79pt;height:135pt;z-index:259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pO4ji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27DB03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8208" behindDoc="0" locked="0" layoutInCell="1" allowOverlap="1" wp14:anchorId="6ECF9E43" wp14:editId="2DF771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964A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F9E43" id="Rectangle 6177" o:spid="_x0000_s1666" style="position:absolute;left:0;text-align:left;margin-left:154pt;margin-top:92pt;width:79pt;height:135pt;z-index:259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Ed6CV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2D964A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9999232" behindDoc="0" locked="0" layoutInCell="1" allowOverlap="1" wp14:anchorId="08CAB47E" wp14:editId="637AE9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1B4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B47E" id="Rectangle 6178" o:spid="_x0000_s1667" style="position:absolute;left:0;text-align:left;margin-left:154pt;margin-top:92pt;width:79pt;height:135pt;z-index:259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FnanYi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6DB1B4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0256" behindDoc="0" locked="0" layoutInCell="1" allowOverlap="1" wp14:anchorId="7D6018F3" wp14:editId="6AAA0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BC0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018F3" id="Rectangle 6179" o:spid="_x0000_s1668" style="position:absolute;left:0;text-align:left;margin-left:154pt;margin-top:92pt;width:79pt;height:135pt;z-index:260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nM2lI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F0BC0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1280" behindDoc="0" locked="0" layoutInCell="1" allowOverlap="1" wp14:anchorId="18C09F7A" wp14:editId="30B2B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CE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9F7A" id="Rectangle 6180" o:spid="_x0000_s1669" style="position:absolute;left:0;text-align:left;margin-left:154pt;margin-top:92pt;width:79pt;height:135pt;z-index:260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dIyt3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A3ACE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2304" behindDoc="0" locked="0" layoutInCell="1" allowOverlap="1" wp14:anchorId="534315CF" wp14:editId="4FA87F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356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15CF" id="Rectangle 6181" o:spid="_x0000_s1670" style="position:absolute;left:0;text-align:left;margin-left:154pt;margin-top:92pt;width:79pt;height:135pt;z-index:260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HEd/h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72356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3328" behindDoc="0" locked="0" layoutInCell="1" allowOverlap="1" wp14:anchorId="0E2532BB" wp14:editId="4417E9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F8A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532BB" id="Rectangle 6182" o:spid="_x0000_s1671" style="position:absolute;left:0;text-align:left;margin-left:154pt;margin-top:92pt;width:79pt;height:135pt;z-index:260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OD2sy2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490F8A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4352" behindDoc="0" locked="0" layoutInCell="1" allowOverlap="1" wp14:anchorId="64761990" wp14:editId="21BF9B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48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1990" id="Rectangle 6183" o:spid="_x0000_s1672" style="position:absolute;left:0;text-align:left;margin-left:154pt;margin-top:92pt;width:79pt;height:135pt;z-index:260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eH0ft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79548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5376" behindDoc="0" locked="0" layoutInCell="1" allowOverlap="1" wp14:anchorId="4EC8F64B" wp14:editId="0E9D67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F1E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8F64B" id="Rectangle 6184" o:spid="_x0000_s1673" style="position:absolute;left:0;text-align:left;margin-left:154pt;margin-top:92pt;width:79pt;height:135pt;z-index:260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vPht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D3F1E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6400" behindDoc="0" locked="0" layoutInCell="1" allowOverlap="1" wp14:anchorId="47995612" wp14:editId="6087DA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AE3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95612" id="Rectangle 6185" o:spid="_x0000_s1674" style="position:absolute;left:0;text-align:left;margin-left:154pt;margin-top:92pt;width:79pt;height:135pt;z-index:260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9u+5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54AE3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7424" behindDoc="0" locked="0" layoutInCell="1" allowOverlap="1" wp14:anchorId="56E70054" wp14:editId="770479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CAC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70054" id="Rectangle 6186" o:spid="_x0000_s1675" style="position:absolute;left:0;text-align:left;margin-left:154pt;margin-top:92pt;width:79pt;height:135pt;z-index:260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aXIKY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BDCAC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8448" behindDoc="0" locked="0" layoutInCell="1" allowOverlap="1" wp14:anchorId="01C4344F" wp14:editId="5F177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79CE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344F" id="Rectangle 6187" o:spid="_x0000_s1676" style="position:absolute;left:0;text-align:left;margin-left:154pt;margin-top:92pt;width:79pt;height:135pt;z-index:260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QpQMb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5F79CE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09472" behindDoc="0" locked="0" layoutInCell="1" allowOverlap="1" wp14:anchorId="22EA2F01" wp14:editId="0D19F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1E0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A2F01" id="Rectangle 6188" o:spid="_x0000_s1677" style="position:absolute;left:0;text-align:left;margin-left:154pt;margin-top:92pt;width:79pt;height:135pt;z-index:260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DQg+Br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0401E0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0496" behindDoc="0" locked="0" layoutInCell="1" allowOverlap="1" wp14:anchorId="394EC6DF" wp14:editId="1E3018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5AC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EC6DF" id="Rectangle 6189" o:spid="_x0000_s1678" style="position:absolute;left:0;text-align:left;margin-left:154pt;margin-top:92pt;width:79pt;height:135pt;z-index:260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s+HKx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1A5AC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1520" behindDoc="0" locked="0" layoutInCell="1" allowOverlap="1" wp14:anchorId="362AB443" wp14:editId="1F523C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2F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AB443" id="Rectangle 6190" o:spid="_x0000_s1679" style="position:absolute;left:0;text-align:left;margin-left:154pt;margin-top:92pt;width:79pt;height:135pt;z-index:260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i2qoI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91F2F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2544" behindDoc="0" locked="0" layoutInCell="1" allowOverlap="1" wp14:anchorId="30E492B0" wp14:editId="4BDC3E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232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492B0" id="Rectangle 6191" o:spid="_x0000_s1680" style="position:absolute;left:0;text-align:left;margin-left:154pt;margin-top:92pt;width:79pt;height:135pt;z-index:260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46F6e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75232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3568" behindDoc="0" locked="0" layoutInCell="1" allowOverlap="1" wp14:anchorId="5B4964AA" wp14:editId="29A7A9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E50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964AA" id="Rectangle 6192" o:spid="_x0000_s1681" style="position:absolute;left:0;text-align:left;margin-left:154pt;margin-top:92pt;width:79pt;height:135pt;z-index:260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fDzJS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5FE50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4592" behindDoc="0" locked="0" layoutInCell="1" allowOverlap="1" wp14:anchorId="20178748" wp14:editId="41AD9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93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78748" id="Rectangle 6193" o:spid="_x0000_s1682" style="position:absolute;left:0;text-align:left;margin-left:154pt;margin-top:92pt;width:79pt;height:135pt;z-index:260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YebGk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4CD93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5616" behindDoc="0" locked="0" layoutInCell="1" allowOverlap="1" wp14:anchorId="3C593E41" wp14:editId="46B60B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82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93E41" id="Rectangle 6194" o:spid="_x0000_s1683" style="position:absolute;left:0;text-align:left;margin-left:154pt;margin-top:92pt;width:79pt;height:135pt;z-index:260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UMeaE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39E82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6640" behindDoc="0" locked="0" layoutInCell="1" allowOverlap="1" wp14:anchorId="50D47C7F" wp14:editId="02B8F9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C30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47C7F" id="Rectangle 6195" o:spid="_x0000_s1684" style="position:absolute;left:0;text-align:left;margin-left:154pt;margin-top:92pt;width:79pt;height:135pt;z-index:260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wkJvK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F5C30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7664" behindDoc="0" locked="0" layoutInCell="1" allowOverlap="1" wp14:anchorId="0D51AD31" wp14:editId="116DE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31F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1AD31" id="Rectangle 6196" o:spid="_x0000_s1685" style="position:absolute;left:0;text-align:left;margin-left:154pt;margin-top:92pt;width:79pt;height:135pt;z-index:260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lpQPn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9D31F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8688" behindDoc="0" locked="0" layoutInCell="1" allowOverlap="1" wp14:anchorId="40907850" wp14:editId="01645F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C80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07850" id="Rectangle 6197" o:spid="_x0000_s1686" style="position:absolute;left:0;text-align:left;margin-left:154pt;margin-top:92pt;width:79pt;height:135pt;z-index:260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yzxo3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2CC80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19712" behindDoc="0" locked="0" layoutInCell="1" allowOverlap="1" wp14:anchorId="029F70E9" wp14:editId="39BB3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5A2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F70E9" id="Rectangle 6198" o:spid="_x0000_s1687" style="position:absolute;left:0;text-align:left;margin-left:154pt;margin-top:92pt;width:79pt;height:135pt;z-index:260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b2InKr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28C5A2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0736" behindDoc="0" locked="0" layoutInCell="1" allowOverlap="1" wp14:anchorId="5F7D71C7" wp14:editId="6A82D8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CED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D71C7" id="Rectangle 6199" o:spid="_x0000_s1688" style="position:absolute;left:0;text-align:left;margin-left:154pt;margin-top:92pt;width:79pt;height:135pt;z-index:260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Ri9Pq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ACCED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1760" behindDoc="0" locked="0" layoutInCell="1" allowOverlap="1" wp14:anchorId="38C50852" wp14:editId="79DCF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4CCB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0852" id="Rectangle 6200" o:spid="_x0000_s1689" style="position:absolute;left:0;text-align:left;margin-left:154pt;margin-top:92pt;width:79pt;height:135pt;z-index:260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PWiW+W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3DA4CCB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2784" behindDoc="0" locked="0" layoutInCell="1" allowOverlap="1" wp14:anchorId="2D7BEF09" wp14:editId="068DF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7475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BEF09" id="Rectangle 6201" o:spid="_x0000_s1690" style="position:absolute;left:0;text-align:left;margin-left:154pt;margin-top:92pt;width:79pt;height:135pt;z-index:260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K+Qr3O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5D77475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3808" behindDoc="0" locked="0" layoutInCell="1" allowOverlap="1" wp14:anchorId="106DBEC8" wp14:editId="5D3CA7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5399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DBEC8" id="Rectangle 6202" o:spid="_x0000_s1691" style="position:absolute;left:0;text-align:left;margin-left:154pt;margin-top:92pt;width:79pt;height:135pt;z-index:260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Id8O/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D95399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4832" behindDoc="0" locked="0" layoutInCell="1" allowOverlap="1" wp14:anchorId="7AFDE5DE" wp14:editId="79686E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75B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DE5DE" id="Rectangle 6203" o:spid="_x0000_s1692" style="position:absolute;left:0;text-align:left;margin-left:154pt;margin-top:92pt;width:79pt;height:135pt;z-index:260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2njd/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A7675B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5856" behindDoc="0" locked="0" layoutInCell="1" allowOverlap="1" wp14:anchorId="366A0A5C" wp14:editId="1D1C3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E3D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A0A5C" id="Rectangle 6204" o:spid="_x0000_s1693" style="position:absolute;left:0;text-align:left;margin-left:154pt;margin-top:92pt;width:79pt;height:135pt;z-index:260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Hv2v8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F5E3D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6880" behindDoc="0" locked="0" layoutInCell="1" allowOverlap="1" wp14:anchorId="5DA30F27" wp14:editId="538932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DC5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0F27" id="Rectangle 6205" o:spid="_x0000_s1694" style="position:absolute;left:0;text-align:left;margin-left:154pt;margin-top:92pt;width:79pt;height:135pt;z-index:260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1Tqexr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F8DC5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7904" behindDoc="0" locked="0" layoutInCell="1" allowOverlap="1" wp14:anchorId="515D3861" wp14:editId="0048B5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D04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3861" id="Rectangle 6206" o:spid="_x0000_s1695" style="position:absolute;left:0;text-align:left;margin-left:154pt;margin-top:92pt;width:79pt;height:135pt;z-index:260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y3fIK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D0D04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8928" behindDoc="0" locked="0" layoutInCell="1" allowOverlap="1" wp14:anchorId="007A48BC" wp14:editId="6E4513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F2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A48BC" id="Rectangle 6207" o:spid="_x0000_s1696" style="position:absolute;left:0;text-align:left;margin-left:154pt;margin-top:92pt;width:79pt;height:135pt;z-index:260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4JHOJ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9B8F2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29952" behindDoc="0" locked="0" layoutInCell="1" allowOverlap="1" wp14:anchorId="6AF74393" wp14:editId="2AE84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D65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74393" id="Rectangle 6208" o:spid="_x0000_s1697" style="position:absolute;left:0;text-align:left;margin-left:154pt;margin-top:92pt;width:79pt;height:135pt;z-index:260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JYlOlL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7ADFD65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0976" behindDoc="0" locked="0" layoutInCell="1" allowOverlap="1" wp14:anchorId="2C631602" wp14:editId="705025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B3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31602" id="Rectangle 6209" o:spid="_x0000_s1698" style="position:absolute;left:0;text-align:left;margin-left:154pt;margin-top:92pt;width:79pt;height:135pt;z-index:260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bYLpU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FF4B3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2000" behindDoc="0" locked="0" layoutInCell="1" allowOverlap="1" wp14:anchorId="4DC87E26" wp14:editId="1F9C57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B9E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87E26" id="Rectangle 6210" o:spid="_x0000_s1699" style="position:absolute;left:0;text-align:left;margin-left:154pt;margin-top:92pt;width:79pt;height:135pt;z-index:260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Mpb2pq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2C0B9E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3024" behindDoc="0" locked="0" layoutInCell="1" allowOverlap="1" wp14:anchorId="4BE66DC0" wp14:editId="620D3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526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66DC0" id="Rectangle 6211" o:spid="_x0000_s1700" style="position:absolute;left:0;text-align:left;margin-left:154pt;margin-top:92pt;width:79pt;height:135pt;z-index:260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QaS4M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8F526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4048" behindDoc="0" locked="0" layoutInCell="1" allowOverlap="1" wp14:anchorId="300D0CDB" wp14:editId="7FB30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3BB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0CDB" id="Rectangle 6212" o:spid="_x0000_s1701" style="position:absolute;left:0;text-align:left;margin-left:154pt;margin-top:92pt;width:79pt;height:135pt;z-index:260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3jkLA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C93BB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5072" behindDoc="0" locked="0" layoutInCell="1" allowOverlap="1" wp14:anchorId="11BCAAE7" wp14:editId="0DF51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BCF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CAAE7" id="Rectangle 6213" o:spid="_x0000_s1702" style="position:absolute;left:0;text-align:left;margin-left:154pt;margin-top:92pt;width:79pt;height:135pt;z-index:260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JZ7YA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C8BCF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6096" behindDoc="0" locked="0" layoutInCell="1" allowOverlap="1" wp14:anchorId="0F9F483A" wp14:editId="6CA28F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1D8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F483A" id="Rectangle 6214" o:spid="_x0000_s1703" style="position:absolute;left:0;text-align:left;margin-left:154pt;margin-top:92pt;width:79pt;height:135pt;z-index:260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4RuqD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B61D8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7120" behindDoc="0" locked="0" layoutInCell="1" allowOverlap="1" wp14:anchorId="337AE295" wp14:editId="0C534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BE7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AE295" id="Rectangle 6215" o:spid="_x0000_s1704" style="position:absolute;left:0;text-align:left;margin-left:154pt;margin-top:92pt;width:79pt;height:135pt;z-index:260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6sMfu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D1BE7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8144" behindDoc="0" locked="0" layoutInCell="1" allowOverlap="1" wp14:anchorId="7241C3A9" wp14:editId="5FFC13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200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C3A9" id="Rectangle 6216" o:spid="_x0000_s1705" style="position:absolute;left:0;text-align:left;margin-left:154pt;margin-top:92pt;width:79pt;height:135pt;z-index:260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NJHN1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FDD200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39168" behindDoc="0" locked="0" layoutInCell="1" allowOverlap="1" wp14:anchorId="6496E862" wp14:editId="0C5DE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2674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6E862" id="Rectangle 6217" o:spid="_x0000_s1706" style="position:absolute;left:0;text-align:left;margin-left:154pt;margin-top:92pt;width:79pt;height:135pt;z-index:260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iXuQEAAEwDAAAOAAAAZHJzL2Uyb0RvYy54bWysU8tu2zAQvBfoPxC813qkiBX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PS2bbaUOG6xS9/R&#10;N+6GSZG1OhopVe5v9msOscdrz+EJLlnEZRa/aLD5i7LIUjw+Xz1WSyICi3c3d12NnRC41WzrJicI&#10;U73eDhDTZ+UtyQtGAbkUa/npa0zr0d9H8F5ms76fV2k5LKuarsDm2sHLM2rEIU2PGPTkZ0bFZAIl&#10;Mzae0fjzyEFRMn1x6Gy7/XjT4qSUpOnaDicYSoKsD2+r3InR4yyJBJQcA5hhRL7Fo0ILW1aEXcYr&#10;z8TbvJB//Qn2v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VI0i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802674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0192" behindDoc="0" locked="0" layoutInCell="1" allowOverlap="1" wp14:anchorId="09BC653F" wp14:editId="1B84E3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93A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C653F" id="Rectangle 6218" o:spid="_x0000_s1707" style="position:absolute;left:0;text-align:left;margin-left:154pt;margin-top:92pt;width:79pt;height:135pt;z-index:260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yI51ir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7AB93A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1216" behindDoc="0" locked="0" layoutInCell="1" allowOverlap="1" wp14:anchorId="5413AA46" wp14:editId="11781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9EB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3AA46" id="Rectangle 6219" o:spid="_x0000_s1708" style="position:absolute;left:0;text-align:left;margin-left:154pt;margin-top:92pt;width:79pt;height:135pt;z-index:260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HZngUq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0D99EB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2240" behindDoc="0" locked="0" layoutInCell="1" allowOverlap="1" wp14:anchorId="46DBA455" wp14:editId="733C3C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7AD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BA455" id="Rectangle 6220" o:spid="_x0000_s1709" style="position:absolute;left:0;text-align:left;margin-left:154pt;margin-top:92pt;width:79pt;height:135pt;z-index:260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AQ9eii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4FF7AD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3264" behindDoc="0" locked="0" layoutInCell="1" allowOverlap="1" wp14:anchorId="68EEA79B" wp14:editId="26A0CB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3207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EA79B" id="Rectangle 6221" o:spid="_x0000_s1710" style="position:absolute;left:0;text-align:left;margin-left:154pt;margin-top:92pt;width:79pt;height:135pt;z-index:260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eD46+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933207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4288" behindDoc="0" locked="0" layoutInCell="1" allowOverlap="1" wp14:anchorId="01A39188" wp14:editId="7B12B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F8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39188" id="Rectangle 6222" o:spid="_x0000_s1711" style="position:absolute;left:0;text-align:left;margin-left:154pt;margin-top:92pt;width:79pt;height:135pt;z-index:260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56OJy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B85F8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5312" behindDoc="0" locked="0" layoutInCell="1" allowOverlap="1" wp14:anchorId="17436832" wp14:editId="1000FC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401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36832" id="Rectangle 6223" o:spid="_x0000_s1712" style="position:absolute;left:0;text-align:left;margin-left:154pt;margin-top:92pt;width:79pt;height:135pt;z-index:260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HARay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30401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6336" behindDoc="0" locked="0" layoutInCell="1" allowOverlap="1" wp14:anchorId="10D1D61D" wp14:editId="5D0FDF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782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1D61D" id="Rectangle 6224" o:spid="_x0000_s1713" style="position:absolute;left:0;text-align:left;margin-left:154pt;margin-top:92pt;width:79pt;height:135pt;z-index:260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2IEo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5C782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7360" behindDoc="0" locked="0" layoutInCell="1" allowOverlap="1" wp14:anchorId="44F0424B" wp14:editId="502C05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8609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424B" id="Rectangle 6225" o:spid="_x0000_s1714" style="position:absolute;left:0;text-align:left;margin-left:154pt;margin-top:92pt;width:79pt;height:135pt;z-index:260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CSlvwu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1068609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8384" behindDoc="0" locked="0" layoutInCell="1" allowOverlap="1" wp14:anchorId="43D7DED7" wp14:editId="4B8CA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D6D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DED7" id="Rectangle 6226" o:spid="_x0000_s1715" style="position:absolute;left:0;text-align:left;margin-left:154pt;margin-top:92pt;width:79pt;height:135pt;z-index:260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DQtPH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CDD6D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49408" behindDoc="0" locked="0" layoutInCell="1" allowOverlap="1" wp14:anchorId="6F03E165" wp14:editId="02EADE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D42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3E165" id="Rectangle 6227" o:spid="_x0000_s1716" style="position:absolute;left:0;text-align:left;margin-left:154pt;margin-top:92pt;width:79pt;height:135pt;z-index:260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Ju1JE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29D42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0432" behindDoc="0" locked="0" layoutInCell="1" allowOverlap="1" wp14:anchorId="0757290C" wp14:editId="35CE5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5B7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7290C" id="Rectangle 6228" o:spid="_x0000_s1717" style="position:absolute;left:0;text-align:left;margin-left:154pt;margin-top:92pt;width:79pt;height:135pt;z-index:260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" filled="f" stroked="f">
                      <v:textbox inset="2.16pt,1.44pt,0,1.44pt">
                        <w:txbxContent>
                          <w:p w14:paraId="4345B7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1456" behindDoc="0" locked="0" layoutInCell="1" allowOverlap="1" wp14:anchorId="488C7F17" wp14:editId="50F477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838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7F17" id="Rectangle 6229" o:spid="_x0000_s1718" style="position:absolute;left:0;text-align:left;margin-left:154pt;margin-top:92pt;width:79pt;height:135pt;z-index:260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q/5uZ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07838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2480" behindDoc="0" locked="0" layoutInCell="1" allowOverlap="1" wp14:anchorId="4D9114DE" wp14:editId="51DA71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A39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114DE" id="Rectangle 6230" o:spid="_x0000_s1719" style="position:absolute;left:0;text-align:left;margin-left:154pt;margin-top:92pt;width:79pt;height:135pt;z-index:260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7xPtX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C4A39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3504" behindDoc="0" locked="0" layoutInCell="1" allowOverlap="1" wp14:anchorId="443A4D7A" wp14:editId="0BBB10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448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A4D7A" id="Rectangle 6231" o:spid="_x0000_s1720" style="position:absolute;left:0;text-align:left;margin-left:154pt;margin-top:92pt;width:79pt;height:135pt;z-index:260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h9g/B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32448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4528" behindDoc="0" locked="0" layoutInCell="1" allowOverlap="1" wp14:anchorId="226FD831" wp14:editId="37C594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DD9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FD831" id="Rectangle 6232" o:spid="_x0000_s1721" style="position:absolute;left:0;text-align:left;margin-left:154pt;margin-top:92pt;width:79pt;height:135pt;z-index:260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AYRYw2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58DDD9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5552" behindDoc="0" locked="0" layoutInCell="1" allowOverlap="1" wp14:anchorId="31EAAE34" wp14:editId="1329D5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62D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AAE34" id="Rectangle 6233" o:spid="_x0000_s1722" style="position:absolute;left:0;text-align:left;margin-left:154pt;margin-top:92pt;width:79pt;height:135pt;z-index:260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4+JfN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2262D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6576" behindDoc="0" locked="0" layoutInCell="1" allowOverlap="1" wp14:anchorId="46DE936F" wp14:editId="63CAE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F4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E936F" id="Rectangle 6234" o:spid="_x0000_s1723" style="position:absolute;left:0;text-align:left;margin-left:154pt;margin-top:92pt;width:79pt;height:135pt;z-index:260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J2ctO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51AF4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7600" behindDoc="0" locked="0" layoutInCell="1" allowOverlap="1" wp14:anchorId="7A59C9D7" wp14:editId="61A12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2975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9C9D7" id="Rectangle 6235" o:spid="_x0000_s1724" style="position:absolute;left:0;text-align:left;margin-left:154pt;margin-top:92pt;width:79pt;height:135pt;z-index:260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G1w+d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F52975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8624" behindDoc="0" locked="0" layoutInCell="1" allowOverlap="1" wp14:anchorId="7F7AEB4F" wp14:editId="29A228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F8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AEB4F" id="Rectangle 6236" o:spid="_x0000_s1725" style="position:absolute;left:0;text-align:left;margin-left:154pt;margin-top:92pt;width:79pt;height:135pt;z-index:260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8u1K4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5ECF8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59648" behindDoc="0" locked="0" layoutInCell="1" allowOverlap="1" wp14:anchorId="4CFDE7A1" wp14:editId="43ABF3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4C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DE7A1" id="Rectangle 6237" o:spid="_x0000_s1726" style="position:absolute;left:0;text-align:left;margin-left:154pt;margin-top:92pt;width:79pt;height:135pt;z-index:260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u0wSk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B414C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0672" behindDoc="0" locked="0" layoutInCell="1" allowOverlap="1" wp14:anchorId="36A32101" wp14:editId="2B35F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A5B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32101" id="Rectangle 6238" o:spid="_x0000_s1727" style="position:absolute;left:0;text-align:left;margin-left:154pt;margin-top:92pt;width:79pt;height:135pt;z-index:260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DN+Obm4AQAATA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043A5B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1696" behindDoc="0" locked="0" layoutInCell="1" allowOverlap="1" wp14:anchorId="50ACEC28" wp14:editId="14ECA6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400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CEC28" id="Rectangle 6239" o:spid="_x0000_s1728" style="position:absolute;left:0;text-align:left;margin-left:154pt;margin-top:92pt;width:79pt;height:135pt;z-index:260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15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drmhxHGLXfqB&#10;vnHXj4qcq4ORUuX+Zr+mEDu89hKe4ZJFXGbxswabvyiLzMXj09VjNScisLhZbtY1dkLgVrOqm5wg&#10;TPV+O0BM35S3JC8YBeRSrOXHh5jOR9+O4L3M5vx+XqV5Pxc1q7p947r38oQacUjTEwY9+olRMZpA&#10;yYSNZzT+PnBQlIzfHTrbrm6WLU5KSZp1u8YJhpIg6/3HKndi8DhLIgElhwCmH5Bv8ajQwpYVYZfx&#10;yjPxMS/k33+C3Ss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jZfNeb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84400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2720" behindDoc="0" locked="0" layoutInCell="1" allowOverlap="1" wp14:anchorId="55B3D346" wp14:editId="6EBD0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4BE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3D346" id="Rectangle 6240" o:spid="_x0000_s1729" style="position:absolute;left:0;text-align:left;margin-left:154pt;margin-top:92pt;width:79pt;height:135pt;z-index:260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GZuQ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rdXqFBjlvs0m/0&#10;jbt+VORUHYyUKvc3+zWF2OG1p/AI5yziMoufNdj8RVlkLh4fLx6rORGBxZvlzbrGhwRuNau6yQnC&#10;VO+3A8T0Q3lL8oJRQC7FWn74FdPp6NsRvJfZnN7PqzTv5qJmVS/fuO68PKJGHNL0gEGPfmJUjCZQ&#10;MmHjGY1/9hwUJeNPh862q6tli5NSkmbdrnGCoSTIevexyp0YPM6SSEDJPoDpB+RbPCq0sGVF2Hm8&#10;8kx8zAv5959g+wo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4CXGZ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154BE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3744" behindDoc="0" locked="0" layoutInCell="1" allowOverlap="1" wp14:anchorId="654239EA" wp14:editId="38B4BA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1FF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239EA" id="Rectangle 6241" o:spid="_x0000_s1730" style="position:absolute;left:0;text-align:left;margin-left:154pt;margin-top:92pt;width:79pt;height:135pt;z-index:260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UPugEAAEw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1u2wocdxil36h&#10;b9z1oyKn6mCkVLm/2a8pxA6vPYcnOGcRl1n8rMHmL8oic/H4ePFYzYkILN5c3axr7ITArWZVNzlB&#10;mOrjdoCY7pW3JC8YBeRSrOWHnzGdjr4fwXuZzen9vErzbi5qVvXynevOyyNqxCFNjxj06CdGxWgC&#10;JRM2ntH4uuegKBl/OHS2XS2vWpyUkjTrdo0TDCVB1rvPVe7E4HGWRAJK9gFMPyDf4lGhhS0rws7j&#10;lWfic17If/wE2z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ojuFD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111FF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4768" behindDoc="0" locked="0" layoutInCell="1" allowOverlap="1" wp14:anchorId="08646B78" wp14:editId="0F7B84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C5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6B78" id="Rectangle 6242" o:spid="_x0000_s1731" style="position:absolute;left:0;text-align:left;margin-left:154pt;margin-top:92pt;width:79pt;height:135pt;z-index:260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F3OnDuQEAAEw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974C5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5792" behindDoc="0" locked="0" layoutInCell="1" allowOverlap="1" wp14:anchorId="10906B07" wp14:editId="0F669D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3B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6B07" id="Rectangle 6243" o:spid="_x0000_s1732" style="position:absolute;left:0;text-align:left;margin-left:154pt;margin-top:92pt;width:79pt;height:135pt;z-index:260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ezUdA7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9443B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6816" behindDoc="0" locked="0" layoutInCell="1" allowOverlap="1" wp14:anchorId="6EAA5797" wp14:editId="17EF2B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04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A5797" id="Rectangle 6244" o:spid="_x0000_s1733" style="position:absolute;left:0;text-align:left;margin-left:154pt;margin-top:92pt;width:79pt;height:135pt;z-index:260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GAugEAAEw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1u1xS4rjFLv1C&#10;37jrR0VO1cFIqXJ/s19TiB1eew5PcM4iLrP4WYPNX5RF5uLx8eKxmhMRWLy5ulnX2AmBW82qbnKC&#10;MNXH7QAx3StvSV4wCsilWMsPP2M6HX0/gvcym9P7eZXm3VzUrOrVO9edl0fUiEOaHjHo0U+MitEE&#10;SiZsPKPxdc9BUTL+cOhsu1petTgpJWnW7RonGEqCrHefq9yJweMsiQSU7AOYfkC+xaNCC1tWhJ3H&#10;K8/E57yQ//gJtm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ShRBgLoBAABM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FD404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7840" behindDoc="0" locked="0" layoutInCell="1" allowOverlap="1" wp14:anchorId="4D61B9E8" wp14:editId="3925D3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28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1B9E8" id="Rectangle 6245" o:spid="_x0000_s1734" style="position:absolute;left:0;text-align:left;margin-left:154pt;margin-top:145pt;width:77pt;height:73pt;z-index:260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COlG+mtwEAAEs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0B0928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8864" behindDoc="0" locked="0" layoutInCell="1" allowOverlap="1" wp14:anchorId="7B3AFCC4" wp14:editId="20FFEC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0828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AFCC4" id="Rectangle 6246" o:spid="_x0000_s1735" style="position:absolute;left:0;text-align:left;margin-left:154pt;margin-top:145pt;width:79pt;height:60pt;z-index:260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5i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VLFeUeO5wSj9R&#10;N+47q8gl2xsp1TTfSa8hphbLnuMTXKOE7kR+1OCmL9IiY9H4fNNYjZkITG4X202NkxB4tF5uF+hj&#10;l+qtOELKX1VwZHIYBYRSlOWn7ylfrr5ewboJzOX5ycvjYSxk1vX2FeohyDNSxB3Nj2i0DQOjwppI&#10;yYBzZzT9PnJQlNhvHoVt1stFg4tSgvmm2eACQwkQ9OF9lnvRB1wlkYGSYwTT9Yi3SFRg4cQKset2&#10;TSvxPi7g3/6B/R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aLHmK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A50828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69888" behindDoc="0" locked="0" layoutInCell="1" allowOverlap="1" wp14:anchorId="1516652F" wp14:editId="173476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E3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652F" id="Rectangle 6247" o:spid="_x0000_s1736" style="position:absolute;left:0;text-align:left;margin-left:154pt;margin-top:145pt;width:77pt;height:68pt;z-index:260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" filled="f" stroked="f">
                      <v:textbox inset="2.16pt,1.44pt,0,1.44pt">
                        <w:txbxContent>
                          <w:p w14:paraId="7D95E3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0912" behindDoc="0" locked="0" layoutInCell="1" allowOverlap="1" wp14:anchorId="52A25AA4" wp14:editId="397C38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636C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25AA4" id="Rectangle 6248" o:spid="_x0000_s1737" style="position:absolute;left:0;text-align:left;margin-left:154pt;margin-top:145pt;width:77pt;height:73pt;z-index:260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" filled="f" stroked="f">
                      <v:textbox inset="2.16pt,1.44pt,0,1.44pt">
                        <w:txbxContent>
                          <w:p w14:paraId="58D636C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1936" behindDoc="0" locked="0" layoutInCell="1" allowOverlap="1" wp14:anchorId="6D7FD2FE" wp14:editId="5BCE4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FB2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FD2FE" id="Rectangle 6249" o:spid="_x0000_s1738" style="position:absolute;left:0;text-align:left;margin-left:154pt;margin-top:145pt;width:79pt;height:60pt;z-index:260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3k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GbZrmhxHOHU/qN&#10;unHfWUXO2d5Iqab5TnoNMbVY9hQf4RIldCfyowY3fZEWGYvGp6vGasxEYHKz2KxrnITAo9Vys0Af&#10;u1TvxRFS/qGCI5PDKCCUoiw//kr5fPXtCtZNYM7PT14e92Mhs5o3b1D3QZ6QIu5ofkCjbRgYFdZE&#10;SgacO6Ppz4GDosT+9Chss1ouGlyUEszXzRoXGEqAoPcfs9yLPuAqiQyUHCKYrke8RaICCydWiF22&#10;a1qJj3EB//4P7F4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bkTeS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C7FB2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2960" behindDoc="0" locked="0" layoutInCell="1" allowOverlap="1" wp14:anchorId="1469838E" wp14:editId="2EE88A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36F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9838E" id="Rectangle 6250" o:spid="_x0000_s1739" style="position:absolute;left:0;text-align:left;margin-left:154pt;margin-top:145pt;width:77pt;height:73pt;z-index:260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" filled="f" stroked="f">
                      <v:textbox inset="2.16pt,1.44pt,0,1.44pt">
                        <w:txbxContent>
                          <w:p w14:paraId="71436F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3984" behindDoc="0" locked="0" layoutInCell="1" allowOverlap="1" wp14:anchorId="2A0A6F11" wp14:editId="6D539CE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C0B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A6F11" id="Rectangle 6251" o:spid="_x0000_s1740" style="position:absolute;left:0;text-align:left;margin-left:155pt;margin-top:145pt;width:77pt;height:73pt;z-index:260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" filled="f" stroked="f">
                      <v:textbox inset="2.16pt,1.44pt,0,1.44pt">
                        <w:txbxContent>
                          <w:p w14:paraId="3CBC0B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5008" behindDoc="0" locked="0" layoutInCell="1" allowOverlap="1" wp14:anchorId="3BB7B09F" wp14:editId="10FFA8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BA2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7B09F" id="Rectangle 6252" o:spid="_x0000_s1741" style="position:absolute;left:0;text-align:left;margin-left:154pt;margin-top:145pt;width:79pt;height:60pt;z-index:260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tNugEAAEs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TXPdUOK4xSn9&#10;Rt246wZFTtneSKnyfLNeY4gtlj2FRzhHEd1MftJg8xdpkalofLxorKZEBCbXi/WqxkkIPFperRfo&#10;Y5fqvThATN+VtyQ7jAJCKcryw8+YTlffrmBdBnN6Pntp2k2FzHJ+/QZ15+URKeKOpgc0evAjo2Iw&#10;gZIR585ofN1zUJQMPxwK2yyvFqhDKsF81axwgaEECHr3Mcud6D2ukkhAyT6A6XrEWyQqsHBihdh5&#10;u/JKfIwL+Pd/YPsH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OKbK0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7DBA2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6032" behindDoc="0" locked="0" layoutInCell="1" allowOverlap="1" wp14:anchorId="3AE05C83" wp14:editId="4C49E5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E73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5C83" id="Rectangle 6253" o:spid="_x0000_s1742" style="position:absolute;left:0;text-align:left;margin-left:154pt;margin-top:145pt;width:77pt;height:73pt;z-index:260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C5aHg4twEAAEs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1CDE73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7056" behindDoc="0" locked="0" layoutInCell="1" allowOverlap="1" wp14:anchorId="49F57BFF" wp14:editId="69A2B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5ED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57BFF" id="Rectangle 6254" o:spid="_x0000_s1743" style="position:absolute;left:0;text-align:left;margin-left:154pt;margin-top:145pt;width:77pt;height:71pt;z-index:260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" filled="f" stroked="f">
                      <v:textbox inset="2.16pt,1.44pt,0,1.44pt">
                        <w:txbxContent>
                          <w:p w14:paraId="0855ED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8080" behindDoc="0" locked="0" layoutInCell="1" allowOverlap="1" wp14:anchorId="22568B7B" wp14:editId="6D31A1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0A5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8B7B" id="Rectangle 6255" o:spid="_x0000_s1744" style="position:absolute;left:0;text-align:left;margin-left:154pt;margin-top:145pt;width:79pt;height:60pt;z-index:260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9hxV3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2C0A5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79104" behindDoc="0" locked="0" layoutInCell="1" allowOverlap="1" wp14:anchorId="241D3246" wp14:editId="0F1E7D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192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3246" id="Rectangle 6256" o:spid="_x0000_s1745" style="position:absolute;left:0;text-align:left;margin-left:154pt;margin-top:145pt;width:79pt;height:60pt;z-index:260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5YugEAAEs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bO6WlDhmcUo/&#10;UDfmeiPJOTtoIWSeb9ZrDLHFspfwDJcoopvJTwps/iItMhWNT1eN5ZQIx+RmsVnXOAmOR6vbzQJ9&#10;7FK9FweI6av0lmSno4BQirLs+BjT+erbFazLYM7PZy9N+6mQWc03b1D3XpyQIu5oekKjjB87yo0O&#10;lIw4947G1wMDSYn55lDYZnW7aHBRSjBfN2tcYCgBgt5/zDLHB4+rxBNQcgig+wHxFokKLJxYIXbZ&#10;rrwSH+MC/v0f2P0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3zHli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05192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0128" behindDoc="0" locked="0" layoutInCell="1" allowOverlap="1" wp14:anchorId="1FD38B6E" wp14:editId="1198C9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9C5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8B6E" id="Rectangle 6257" o:spid="_x0000_s1746" style="position:absolute;left:0;text-align:left;margin-left:154pt;margin-top:145pt;width:79pt;height:60pt;z-index:260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Bfo2ta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EC9C5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1152" behindDoc="0" locked="0" layoutInCell="1" allowOverlap="1" wp14:anchorId="2D84E107" wp14:editId="5DB996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698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4E107" id="Rectangle 6258" o:spid="_x0000_s1747" style="position:absolute;left:0;text-align:left;margin-left:154pt;margin-top:145pt;width:79pt;height:60pt;z-index:260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o5f8E7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4B9698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2176" behindDoc="0" locked="0" layoutInCell="1" allowOverlap="1" wp14:anchorId="33DACE00" wp14:editId="6C1DB1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44A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CE00" id="Rectangle 6259" o:spid="_x0000_s1748" style="position:absolute;left:0;text-align:left;margin-left:154pt;margin-top:145pt;width:79pt;height:60pt;z-index:260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WN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prleU+KYxSn9&#10;Qt2Y640kp+yghZB5vlmvMcQWy57DE5yjiG4mPymw+Yu0yFQ0Pl40llMiHJPrxXpV4yQ4Hi2v1gv0&#10;sUv1Vhwgph/SW5KdjgJCKcqyw0NMp6uvV7Augzk9n7007aZCZtk0r1B3XhyRIu5oekSjjB87yo0O&#10;lIw4947GP3sGkhJz71DYZnm1aHBRSjBfNStcYCgBgt69zzLHB4+rxBNQsg+g+wHxFokKLJxYIXbe&#10;rrwS7+MC/u0f2P4F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AP1Y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A644A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3200" behindDoc="0" locked="0" layoutInCell="1" allowOverlap="1" wp14:anchorId="4A235A73" wp14:editId="4951C9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BBF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35A73" id="Rectangle 6260" o:spid="_x0000_s1749" style="position:absolute;left:0;text-align:left;margin-left:154pt;margin-top:145pt;width:79pt;height:60pt;z-index:260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nkuQ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psliiQ5w6n9Bt1&#10;476zipyzvZFSTfOd9BpiarHsKT7CJUroTuRHDW76Ii0yFo1PV43VmInA5GaxWdf4kMCj1c1mgT52&#10;qd6LI6T8QwVHJodRQChFWX78lfL56tsVrJvAnJ+fvDzux0Jm1SzeoO6DPCFF3NH8gEbbMDAqrImU&#10;DDh3RtOfAwdFif3pUdhmdbNocFFKMF83a1xgKAGC3n/Mci/6gKskMlByiGC6HvEWiQosnFghdtmu&#10;aSU+xgX8+z+wewU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yCQJ5L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7C3BBF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4224" behindDoc="0" locked="0" layoutInCell="1" allowOverlap="1" wp14:anchorId="61B44673" wp14:editId="5BFF82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CF5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4673" id="Rectangle 6261" o:spid="_x0000_s1750" style="position:absolute;left:0;text-align:left;margin-left:154pt;margin-top:145pt;width:79pt;height:60pt;z-index:260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As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VrOaUeO5wSj9R&#10;N+47q8gl2xsp1TTfSa8hphbLnuMTXKOE7kR+1OCmL9IiY9H4fNNYjZkITG4X202NkxB4tF5uF+hj&#10;l+qtOELKX1VwZHIYBYRSlOWn7ylfrr5ewboJzOX5ycvjYSxk1s3yFeohyDNSxB3Nj2i0DQOjwppI&#10;yYBzZzT9PnJQlNhvHoVt1stFg4tSgvmm2eACQwkQ9OF9lnvRB1wlkYGSYwTT9Yi3SFRg4cQKset2&#10;TSvxPi7g3/6B/R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L9nICy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F9CF5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5248" behindDoc="0" locked="0" layoutInCell="1" allowOverlap="1" wp14:anchorId="744C575C" wp14:editId="2FC067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EB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C575C" id="Rectangle 6262" o:spid="_x0000_s1751" style="position:absolute;left:0;text-align:left;margin-left:154pt;margin-top:145pt;width:79pt;height:60pt;z-index:260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sDug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slk2lDhucUo/&#10;UDfuukGRc7Y3Uqo836zXGGKLZS/hGS5RRDeTnzTY/EVaZCoan64aqykRgcnNYrOucRICj1a3mwX6&#10;2KV6Lw4Q01flLckOo4BQirL8+BjT+erbFazLYM7PZy9N+6mQWTV3b1D3Xp6QIu5oekKjBz8yKgYT&#10;KBlx7ozG1wMHRcnwzaGwzep2gTqkEszXzRoXGEqAoPcfs9yJ3uMqiQSUHAKYrke8RaICCydWiF22&#10;K6/Ex7iAf/8Hdr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K8TKwO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5CFEB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6272" behindDoc="0" locked="0" layoutInCell="1" allowOverlap="1" wp14:anchorId="033D1BBD" wp14:editId="5A5DC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C22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D1BBD" id="Rectangle 6263" o:spid="_x0000_s1752" style="position:absolute;left:0;text-align:left;margin-left:154pt;margin-top:145pt;width:79pt;height:60pt;z-index:260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Kdug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NssFJY5bnNJv&#10;1I27blDknO2NlCrPN+s1hthi2VN4hEsU0c3kJw02f5EWmYrGp6vGakpEYHKz2KxrnITAo9XNZoE+&#10;dqneiwPE9EN5S7LDKCCUoiw//orpfPXtCtZlMOfns5em/VTIrJrlG9S9lyekiDuaHtDowY+MisEE&#10;SkacO6Pxz4GDomT46VDYZnWzaHBRSjBfN2tcYCgBgt5/zHIneo+rJBJQcghguh7xFokKLJxYIXbZ&#10;rrwSH+MC/v0f2L0C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yLAp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B6C22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7296" behindDoc="0" locked="0" layoutInCell="1" allowOverlap="1" wp14:anchorId="5B3CA31B" wp14:editId="404A28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160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CA31B" id="Rectangle 6264" o:spid="_x0000_s1753" style="position:absolute;left:0;text-align:left;margin-left:154pt;margin-top:145pt;width:79pt;height:60pt;z-index:260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1d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VrJaUeO5wSj9R&#10;N+47q8gl2xsp1TTfSa8hphbLnuMTXKOE7kR+1OCmL9IiY9H4fNNYjZkITG4X202NkxB4tF5uF+hj&#10;l+qtOELKX1VwZHIYBYRSlOWn7ylfrr5ewboJzOX5ycvjYSxk1s36FeohyDNSxB3Nj2i0DQOjwppI&#10;yYBzZzT9PnJQlNhvHoVt1stFg4tSgvmm2eACQwkQ9OF9lnvRB1wlkYGSYwTT9Yi3SFRg4cQKset2&#10;TSvxPi7g3/6B/R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/7PV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38160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8320" behindDoc="0" locked="0" layoutInCell="1" allowOverlap="1" wp14:anchorId="77FA49CC" wp14:editId="57EE20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CA0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A49CC" id="Rectangle 6265" o:spid="_x0000_s1754" style="position:absolute;left:0;text-align:left;margin-left:154pt;margin-top:145pt;width:79pt;height:60pt;z-index:260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U5ugEAAEs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ull/pMQxi1P6&#10;jroxNxhJLtlRCyHzfLNeU4gdlj2HJ7hGEd1MflZg8xdpkblofL5pLOdEOCa3q21b4yQ4Hm3utiv0&#10;sUv1Whwgps/SW5KdngJCKcqy09eYLldfrmBdBnN5PntpPsyFzKZpX6AevDgjRdzR9IhGGT/1lBsd&#10;KJlw7j2Nv44MJCXmi0Nhm83dqsFFKcGybVpcYCgBgj68zTLHR4+rxBNQcgyghxHxFokKLJxYIXbd&#10;rrwSb+MC/vUf2P8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APFTm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63CA0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89344" behindDoc="0" locked="0" layoutInCell="1" allowOverlap="1" wp14:anchorId="65545A8C" wp14:editId="702299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76DD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45A8C" id="Rectangle 6266" o:spid="_x0000_s1755" style="position:absolute;left:0;text-align:left;margin-left:154pt;margin-top:145pt;width:79pt;height:60pt;z-index:260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4Wug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pslktKPHc4pd+o&#10;G/edVeSc7Y2UaprvpNcQU4tlT/ERLlFCdyI/anDTF2mRsWh8umqsxkwEJjeLzbrGSQg8Wt1sFuhj&#10;l+q9OELKP1RwZHIYBYRSlOXHXymfr75dwboJzPn5ycvjfixkVs3mDeo+yBNSxB3ND2i0DQOjwppI&#10;yYBzZzT9OXBQlNifHoVtVjeLBhelBPN1s8YFhhIg6P3HLPeiD7hKIgMlhwim6xFvkajAwokVYpft&#10;mlbiY1zAv/8Du1c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CB7Hha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E176DD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0368" behindDoc="0" locked="0" layoutInCell="1" allowOverlap="1" wp14:anchorId="7A6D91FA" wp14:editId="58861C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B3A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D91FA" id="Rectangle 6267" o:spid="_x0000_s1756" style="position:absolute;left:0;text-align:left;margin-left:154pt;margin-top:145pt;width:79pt;height:60pt;z-index:260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LLugEAAEsDAAAOAAAAZHJzL2Uyb0RvYy54bWysU8tu2zAQvBfIPxC8x5LlwA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iyWa4ocdxil17Q&#10;N+66QZFztTdSqtzf7NcYYovXXsMzXLKIyyx+0mDzF2WRqXh8unqspkQEFjeLzbrGTgjcWt1tFrhG&#10;lOrjcoCYvipvSV4wCkilOMuP32M6H/19BO9lMufn8ypN+6mIWS0KbK7tvTyhRJzR9IRBD35kVAwm&#10;UDJi3xmNbwcOipLhm0Njm9XdosFBKcl83axxgKEkSHr/ucqd6D2OkkhAySGA6XrkWywqtLBjRdhl&#10;uvJIfM4L+Y9/YPcO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AfzQsu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79B3A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1392" behindDoc="0" locked="0" layoutInCell="1" allowOverlap="1" wp14:anchorId="2C0CD858" wp14:editId="03D46D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802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CD858" id="Rectangle 6268" o:spid="_x0000_s1757" style="position:absolute;left:0;text-align:left;margin-left:154pt;margin-top:145pt;width:79pt;height:60pt;z-index:260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s4xkDr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4D4802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2416" behindDoc="0" locked="0" layoutInCell="1" allowOverlap="1" wp14:anchorId="078AF625" wp14:editId="7911AE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A748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AF625" id="Rectangle 6269" o:spid="_x0000_s1758" style="position:absolute;left:0;text-align:left;margin-left:154pt;margin-top:145pt;width:79pt;height:60pt;z-index:260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2QuQ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NssNJY5bnNJv&#10;1I27blDknO2NlCrPN+s1hthi2VN4hEsU0c3kJw02f5EWmYrGp6vGakpEYHKz2KxrnITAo9XNZoE+&#10;dqneiwPE9EN5S7LDKCCUoiw//orpfPXtCtZlMOfns5em/VTIrBbNG9S9lyekiDuaHtDowY+MisEE&#10;SkacO6Pxz4GDomT46VDYZnWDtSSVYL5u1rjAUAIEvf+Y5U70HldJJKDkEMB0PeItEhVYOLFC7LJd&#10;eSU+xgX8+z+wewU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IBRNkL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29FA748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3440" behindDoc="0" locked="0" layoutInCell="1" allowOverlap="1" wp14:anchorId="365B76E9" wp14:editId="6DEDA0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654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B76E9" id="Rectangle 6270" o:spid="_x0000_s1759" style="position:absolute;left:0;text-align:left;margin-left:154pt;margin-top:145pt;width:79pt;height:60pt;z-index:260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neuQEAAEs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3zQoF8tzhlH6i&#10;btz3VpFzdjBSqnm+s15jTB2WPccnuEQJ3Zn8pMHNX6RFpqLx6aqxmjIRmNy0m3WNDwk8Wt1sWvSx&#10;S/VWHCHlryo4MjuMAkIpyvLj95TPV1+vYN0M5vz87OVpPxUyq7Z9hboP8oQUcUfzIxptw8iosCZS&#10;MuLcGU2/DxwUJfabR2Gb1U3b4KKUYLlu1rjAUAIEvX+f5V4MAVdJZKDkEMH0A+ItEhVYOLFC7LJd&#10;80q8jwv4t39g9wc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81wJ3r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36B654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4464" behindDoc="0" locked="0" layoutInCell="1" allowOverlap="1" wp14:anchorId="5045C34E" wp14:editId="1F6266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EE7A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5C34E" id="Rectangle 6271" o:spid="_x0000_s1760" style="position:absolute;left:0;text-align:left;margin-left:154pt;margin-top:145pt;width:79pt;height:60pt;z-index:260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AW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TbOaU+K4xSn9&#10;Rt246wZFztneSKnyfLNeY4gtlj2FR7hEEd1MftJg8xdpkalofLpqrKZEBCY3i826xkkIPFotNwv0&#10;sUv1Xhwgph/KW5IdRgGhFGX58VdM56tvV7Augzk/n7007adCZrVYvkHde3lCirij6QGNHvzIqBhM&#10;oGTEuTMa/xw4KEqGnw6FbVbLRYOLUoL5ulnjAkMJEPT+Y5Y70XtcJZGAkkMA0/WIt0hUYOHECrHL&#10;duWV+BgX8O//wO4V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QfIBa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38EE7A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5488" behindDoc="0" locked="0" layoutInCell="1" allowOverlap="1" wp14:anchorId="1D05C3B6" wp14:editId="0131DA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EA60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5C3B6" id="Rectangle 6272" o:spid="_x0000_s1761" style="position:absolute;left:0;text-align:left;margin-left:154pt;margin-top:145pt;width:79pt;height:60pt;z-index:260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s5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plk2lDhmcUq/&#10;UDfmeiPJKTtoIWSeb9ZrDLHFsufwBOcoopvJTwps/iItMhWNjxeN5ZQIx+R6sV7VOAmOR8ur9QJ9&#10;7FK9FQeI6Yf0lmSno4BQirLs8BDT6errFazLYE7PZy9Nu6mQWS6uX6HuvDgiRdzR9IhGGT92lBsd&#10;KBlx7h2Nf/YMJCXm3qGwzfJqgTqkEsxXzQoXGEqAoHfvs8zxweMq8QSU7APofkC8RaICCydWiJ23&#10;K6/E+7iAf/sHtn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JRrKzm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E7EA60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6512" behindDoc="0" locked="0" layoutInCell="1" allowOverlap="1" wp14:anchorId="7091D813" wp14:editId="261B52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C537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1D813" id="Rectangle 6273" o:spid="_x0000_s1762" style="position:absolute;left:0;text-align:left;margin-left:154pt;margin-top:145pt;width:79pt;height:60pt;z-index:260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AfzAqe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3BC537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7536" behindDoc="0" locked="0" layoutInCell="1" allowOverlap="1" wp14:anchorId="0125D48C" wp14:editId="2357AC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54B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5D48C" id="Rectangle 6274" o:spid="_x0000_s1763" style="position:absolute;left:0;text-align:left;margin-left:154pt;margin-top:145pt;width:79pt;height:60pt;z-index:260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1nuQEAAEs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1s7yixHOHU/qD&#10;unHfWUVO2d5Iqab5TnoNMbVY9hQf4RwldCfyowY3fZEWGYvGx4vGasxEYHK9WK9qnITAo+XVeoE+&#10;dqneiyOkfK+CI5PDKCCUoiw//Er5dPXtCtZNYE7PT14ed2Mhs1ws36DugjwiRdzR/IBG2zAwKqyJ&#10;lAw4d0bT656DosT+9CgsqrBocFFKMF81K1xgKAGC3n3Mci/6gKskMlCyj2C6HvEWiQosnFghdt6u&#10;aSU+xgX8+z+w/Qs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tIM9Z7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76254B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8560" behindDoc="0" locked="0" layoutInCell="1" allowOverlap="1" wp14:anchorId="7589C89D" wp14:editId="41E216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D0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9C89D" id="Rectangle 6275" o:spid="_x0000_s1764" style="position:absolute;left:0;text-align:left;margin-left:154pt;margin-top:145pt;width:79pt;height:60pt;z-index:260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UD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bbP+TInjFqf0&#10;E3XjbjCSnLOj7nuZ55v1mkLssOwpPMIliuhm8rMCm79Ii8xF49NVYzknIjC5WW3aGich8Gh9s1mh&#10;j12q1+IAMX2V3pLsMAoIpSjLj99jOl99uYJ1Gcz5+eyleT8XMutV+wJ17/sTUsQdTQ9olPETo8Lo&#10;QMmEc2c0/j5wkJSYbw6FbdY3qwYXpQTLtmlxgaEECHr/NsudGD2ukkhAySGAHkbEWyQqsHBihdhl&#10;u/JKvI0L+Nd/YPcH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At3FQO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51DD0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099584" behindDoc="0" locked="0" layoutInCell="1" allowOverlap="1" wp14:anchorId="1976A443" wp14:editId="778856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836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A443" id="Rectangle 6276" o:spid="_x0000_s1765" style="position:absolute;left:0;text-align:left;margin-left:154pt;margin-top:145pt;width:79pt;height:60pt;z-index:260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4sug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NqslJY5bnNJv&#10;1I27blDknO2NlCrPN+s1hthi2VN4hEsU0c3kJw02f5EWmYrGp6vGakpEYHKz2KxrnITAo9XNZoE+&#10;dqneiwPE9EN5S7LDKCCUoiw//orpfPXtCtZlMOfns5em/VTIrBabN6h7L09IEXc0PaDRgx8ZFYMJ&#10;lIw4d0bjnwMHRcnw06Gwzepm0eCilGC+bta4wFACBL3/mOVO9B5XSSSg5BDAdD3iLRIVWDixQuyy&#10;XXklPsYF/Ps/sHsF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BsDHiy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FB836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0608" behindDoc="0" locked="0" layoutInCell="1" allowOverlap="1" wp14:anchorId="4466E8B5" wp14:editId="3AFA52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F85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6E8B5" id="Rectangle 6277" o:spid="_x0000_s1766" style="position:absolute;left:0;text-align:left;margin-left:154pt;margin-top:145pt;width:79pt;height:60pt;z-index:260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Ns+6wW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12FF85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1632" behindDoc="0" locked="0" layoutInCell="1" allowOverlap="1" wp14:anchorId="303718EC" wp14:editId="4CC3EC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2F4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718EC" id="Rectangle 6278" o:spid="_x0000_s1767" style="position:absolute;left:0;text-align:left;margin-left:154pt;margin-top:145pt;width:79pt;height:48pt;z-index:260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cHJ/sLkBAABL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55E2F4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2656" behindDoc="0" locked="0" layoutInCell="1" allowOverlap="1" wp14:anchorId="135D70FE" wp14:editId="02C47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AF5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70FE" id="Rectangle 6279" o:spid="_x0000_s1768" style="position:absolute;left:0;text-align:left;margin-left:154pt;margin-top:145pt;width:79pt;height:48pt;z-index:260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YuugEAAEsDAAAOAAAAZHJzL2Uyb0RvYy54bWysU9tu2zAMfR+wfxD0vthxu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OrZt1S4rnDKf1E&#10;3bjvrSLn7GCkVPN8Z73GmDose4qPcIkSujP5SYObv0iLTEXj01VjNWUiMNnetJsaJyHw6HO7atHH&#10;LtVrcYSUv6rgyOwwCgilKMuP31M+X325gnUzmPPzs5en/VTIrG+bF6j7IE9IEXc0P6DRNoyMCmsi&#10;JSPOndH0+8BBUWK/eRS2Wd/eNLgoJVhumg0uMJQAQe/fZrkXQ8BVEhkoOUQw/YB4i0QFFk6sELts&#10;17wSb+MC/vUf2P0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OPqVi6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3EAF5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3680" behindDoc="0" locked="0" layoutInCell="1" allowOverlap="1" wp14:anchorId="4600D9C4" wp14:editId="29AF12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407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0D9C4" id="Rectangle 6280" o:spid="_x0000_s1769" style="position:absolute;left:0;text-align:left;margin-left:154pt;margin-top:145pt;width:79pt;height:48pt;z-index:260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" filled="f" stroked="f">
                      <v:textbox inset="2.16pt,1.44pt,0,1.44pt">
                        <w:txbxContent>
                          <w:p w14:paraId="664D407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4704" behindDoc="0" locked="0" layoutInCell="1" allowOverlap="1" wp14:anchorId="3C6CDCA7" wp14:editId="3759D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A0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CDCA7" id="Rectangle 6281" o:spid="_x0000_s1770" style="position:absolute;left:0;text-align:left;margin-left:154pt;margin-top:145pt;width:79pt;height:48pt;z-index:260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JeuwEAAEs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ummXlDhucUo/&#10;UTfu+lGRc3YwUqo836zXFGKHZU/hES5RRDeTnzXY/EVaZC4an64aqzkRgcnNzaatcRICjz5v1hv0&#10;sUv1Whwgpq/KW5IdRgGhFGX58XtM56svV7Augzk/n7007+dC5na1eoG69/KEFHFH0wMaPfqJUTGa&#10;QMmEc2c0/j5wUJSM3xwK29yubhpclBIs26bFBYYSIOj92yx3YvC4SiIBJYcAph8Qb5GowMKJFWKX&#10;7cor8TYu4F//gd0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WyPJe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185A0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5728" behindDoc="0" locked="0" layoutInCell="1" allowOverlap="1" wp14:anchorId="0B8E82D3" wp14:editId="753D89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6F3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E82D3" id="Rectangle 6282" o:spid="_x0000_s1771" style="position:absolute;left:0;text-align:left;margin-left:154pt;margin-top:145pt;width:79pt;height:48pt;z-index:260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lxugEAAEs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eiqaRtKPHc4pR+o&#10;G/e9VeSUHYyUap7vrNcYU4dlL/EZzlFCdyY/aXDzF2mRqWh8vGispkwEJtc367bGSQg8uluv1uhj&#10;l+q9OELKX1RwZHYYBYRSlOWHbymfrr5dwboZzOn52cvTbipk7m/v3qDugjwiRdzR/IRG2zAyKqyJ&#10;lIw4d0bTrz0HRYn96lHY5v72BnXIJVi2TYsLDCVA0LuPWe7FEHCVRAZK9hFMPyDeIlGBhRMrxM7b&#10;Na/Ex7iAf/8Htr8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Ia8+XG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4DD6F3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6752" behindDoc="0" locked="0" layoutInCell="1" allowOverlap="1" wp14:anchorId="54DC83AB" wp14:editId="2AB41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E4A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83AB" id="Rectangle 6283" o:spid="_x0000_s1772" style="position:absolute;left:0;text-align:left;margin-left:154pt;margin-top:145pt;width:79pt;height:48pt;z-index:260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DvugEAAEsDAAAOAAAAZHJzL2Uyb0RvYy54bWysU01v2zAMvQ/YfxB0X+w4X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d03bQrShy3OKWf&#10;qBt3g5HknB1138s836zXFGKHZU/hES5RRDeTnxXY/EVaZC4an64ayzkRgcnNatPWOAmBR5836w36&#10;2KV6LQ4Q01fpLckOo4BQirL8+D2m89WXK1iXwZyfz16a93Mhc3uzfoG69/0JKeKOpgc0yviJUWF0&#10;oGTCuTMafx84SErMN4fCNrc3qwYXpQTLtmlxgaEECHr/NsudGD2ukkhAySGAHkbEWyQqsHBihdhl&#10;u/JKvI0L+Nd/YPcH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BUk0O+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C9E4A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7776" behindDoc="0" locked="0" layoutInCell="1" allowOverlap="1" wp14:anchorId="5AD2E9D4" wp14:editId="68615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22A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2E9D4" id="Rectangle 6284" o:spid="_x0000_s1773" style="position:absolute;left:0;text-align:left;margin-left:154pt;margin-top:145pt;width:79pt;height:48pt;z-index:260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8vuwEAAEsDAAAOAAAAZHJzL2Uyb0RvYy54bWysU9tu2zAMfR+wfxD0vthxs8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6ZdUeK4xSl9&#10;R92460dFLtnBSKnyfLNeU4gdlj2HJ7hGEd1MftZg8xdpkblofL5prOZEBCa3d9u2xkkIPPq4XW/R&#10;xy7Va3GAmD4rb0l2GAWEUpTlp68xXa6+XMG6DObyfPbSfJgLmc1q8wL14OUZKeKOpkc0evQTo2I0&#10;gZIJ585o/HXkoCgZvzgUttms7hpclBIs26bFBYYSIOjD2yx3YvC4SiIBJccAph8Qb5GowMKJFWLX&#10;7cor8TYu4F//gf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mVO8v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B322A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8800" behindDoc="0" locked="0" layoutInCell="1" allowOverlap="1" wp14:anchorId="789721A8" wp14:editId="58F31A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BC6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721A8" id="Rectangle 6285" o:spid="_x0000_s1774" style="position:absolute;left:0;text-align:left;margin-left:154pt;margin-top:145pt;width:79pt;height:48pt;z-index:260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Bmgx0u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780BC6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09824" behindDoc="0" locked="0" layoutInCell="1" allowOverlap="1" wp14:anchorId="013B2D7B" wp14:editId="564C8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726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2D7B" id="Rectangle 6286" o:spid="_x0000_s1775" style="position:absolute;left:0;text-align:left;margin-left:154pt;margin-top:145pt;width:79pt;height:48pt;z-index:260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xkuwEAAEs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m6bdUOK4xSl9&#10;R924GyZFztnRSKnyfLNec4g9lj2HJ7hEEd1MftFg8xdpkaVofLpqrJZEBCa7m66tcRICjz52mw59&#10;7FK9FgeI6bPylmSHUUAoRVl+/BrT+erLFazLYM7PZy8t+6WQubvtXqDuvTwhRdzR9IhGT35mVEwm&#10;UDLj3BmNvw4cFCXTF4fCNne3Nw0uSgnWbdPiAkMJEPT+bZY7MXpcJZGAkkMAM4yIt0hUYOHECrHL&#10;duWVeBsX8K//wO4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J1Mxk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C4726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0848" behindDoc="0" locked="0" layoutInCell="1" allowOverlap="1" wp14:anchorId="5142ACDE" wp14:editId="05EE91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D81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ACDE" id="Rectangle 6287" o:spid="_x0000_s1776" style="position:absolute;left:0;text-align:left;margin-left:154pt;margin-top:145pt;width:79pt;height:48pt;z-index:260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uXJC5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0CD81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1872" behindDoc="0" locked="0" layoutInCell="1" allowOverlap="1" wp14:anchorId="2C564E58" wp14:editId="060852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192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64E58" id="Rectangle 6288" o:spid="_x0000_s1777" style="position:absolute;left:0;text-align:left;margin-left:154pt;margin-top:145pt;width:79pt;height:48pt;z-index:260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Z8tw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" filled="f" stroked="f">
                      <v:textbox inset="2.16pt,1.44pt,0,1.44pt">
                        <w:txbxContent>
                          <w:p w14:paraId="00FF192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2896" behindDoc="0" locked="0" layoutInCell="1" allowOverlap="1" wp14:anchorId="0861F01E" wp14:editId="304574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5E1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F01E" id="Rectangle 6289" o:spid="_x0000_s1778" style="position:absolute;left:0;text-align:left;margin-left:154pt;margin-top:145pt;width:79pt;height:48pt;z-index:260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/iugEAAEs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m6btKHHc4pS+&#10;o27cDZMi5+xopFR5vlmvOcQey57DE1yiiG4mv2iw+Yu0yFI0Pl01VksiApPdTdfWOAmBR7fdpkMf&#10;u1SvxQFi+qy8JdlhFBBKUZYfv8Z0vvpyBesymPPz2UvLfilk7m6bF6h7L09IEXc0PaLRk58ZFZMJ&#10;lMw4d0bjrwMHRcn0xaGwzd3HmwYXpQTrtmlxgaEECHr/NsudGD2ukkhAySGAGUbEWyQqsHBihdhl&#10;u/JKvI0L+Nd/YPc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Am7n+K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7F75E1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3920" behindDoc="0" locked="0" layoutInCell="1" allowOverlap="1" wp14:anchorId="7387EFC4" wp14:editId="41061C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A9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7EFC4" id="Rectangle 6290" o:spid="_x0000_s1779" style="position:absolute;left:0;text-align:left;margin-left:154pt;margin-top:145pt;width:79pt;height:48pt;z-index:260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usugEAAEsDAAAOAAAAZHJzL2Uyb0RvYy54bWysU9tu2zAMfR+wfxD0vthx1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pkWBPHc4pZ+o&#10;G/e9VeScHYyUap7vrNcYU4dlT/ERLlFCdyY/aXDzF2mRqWh8umqspkwEJttVu6nxIYFHN+26RR+7&#10;VK/FEVL+qoIjs8MoIJSiLD9+T/l89eUK1s1gzs/PXp72UyFze7N6gboP8oQUcUfzAxptw8iosCZS&#10;MuLcGU2/DxwUJfabR2Gb28+rBhelBMtNs8EFhhIg6P3bLPdiCLhKIgMlhwimHxBvkajAwokVYpft&#10;mlfibVzAv/4Duz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Nrz26y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51D0A9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4944" behindDoc="0" locked="0" layoutInCell="1" allowOverlap="1" wp14:anchorId="2275B7D0" wp14:editId="191958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E3F0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5B7D0" id="Rectangle 6291" o:spid="_x0000_s1780" style="position:absolute;left:0;text-align:left;margin-left:154pt;margin-top:145pt;width:79pt;height:48pt;z-index:260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Jk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FV0y4p8dzhlH6g&#10;btz3VpFTdjBSqnm+s15jTB2WvcRnOEcJ3Zn8pMHNX6RFpqLx8aKxmjIRmGxv2nWNkxB4dNeuWvSx&#10;S/VeHCHlLyo4MjuMAkIpyvLDt5RPV9+uYN0M5vT87OVpNxUy93e3b1B3QR6RIu5ofkKjbRgZFdZE&#10;SkacO6Pp156DosR+9Shsc3970+CilGC5bta4wFACBL37mOVeDAFXSWSgZB/B9APiLRIVWDixQuy8&#10;XfNKfIwL+Pd/YPs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K2w8mS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3B7E3F0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5968" behindDoc="0" locked="0" layoutInCell="1" allowOverlap="1" wp14:anchorId="7C6F2580" wp14:editId="4EFE98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952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F2580" id="Rectangle 6292" o:spid="_x0000_s1781" style="position:absolute;left:0;text-align:left;margin-left:154pt;margin-top:145pt;width:79pt;height:48pt;z-index:260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lLugEAAEsDAAAOAAAAZHJzL2Uyb0RvYy54bWysU01v2zAMvQ/YfxB0X+y4S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mkbShy3OKWf&#10;qBt3g5HknB1138s836zXFGKHZU/hES5RRDeTnxXY/EVaZC4an64ayzkRgcn2pt3UOAmBR6t23aKP&#10;XarX4gAxfZXekuwwCgilKMuP32M6X325gnUZzPn57KV5Pxcyt6vVC9S9709IEXc0PaBRxk+MCqMD&#10;JRPOndH4+8BBUmK+ORS2uf18gzqkEiw3zQYXGEqAoPdvs9yJ0eMqiQSUHALoYUS8RaICCydWiF22&#10;K6/E27iAf/0Hdn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L3E+Uu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87952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6992" behindDoc="0" locked="0" layoutInCell="1" allowOverlap="1" wp14:anchorId="18307A5A" wp14:editId="16D289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DFD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07A5A" id="Rectangle 6293" o:spid="_x0000_s1782" style="position:absolute;left:0;text-align:left;margin-left:154pt;margin-top:145pt;width:79pt;height:48pt;z-index:260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DVugEAAEsDAAAOAAAAZHJzL2Uyb0RvYy54bWysU9tu2zAMfR+wfxD0vthx1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pl1R4rnDKf1E&#10;3bjvrSLn7GCkVPN8Z73GmDose4qPcIkSujP5SYObv0iLTEXj01VjNWUiMNmu2k2NkxB4dNOuW/Sx&#10;S/VaHCHlryo4MjuMAkIpyvLj95TPV1+uYN0M5vz87OVpPxUytzfrF6j7IE9IEXc0P6DRNoyMCmsi&#10;JSPOndH0+8BBUWK/eRS2uf28anBRSrDcNBtcYCgBgt6/zXIvhoCrJDJQcohg+gHxFokKLJxYIXbZ&#10;rnkl3sYF/Os/sPs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C5c0NW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56EEDFD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8016" behindDoc="0" locked="0" layoutInCell="1" allowOverlap="1" wp14:anchorId="25F536DB" wp14:editId="4B4630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04B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536DB" id="Rectangle 6294" o:spid="_x0000_s1783" style="position:absolute;left:0;text-align:left;margin-left:154pt;margin-top:145pt;width:79pt;height:48pt;z-index:260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8VuwEAAEs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VdPeUuK4xSn9&#10;QN24G4wk5+yo+17m+Wa9phA7LHsOT3CJIrqZ/KzA5i/SInPR+HTVWM6JCEy2N+2mxkkIPLprVy36&#10;2KV6Kw4Q0xfpLckOo4BQirL8+C2m89XXK1iXwZyfz16a93Mhs75bv0Ld+/6EFHFH0yMaZfzEqDA6&#10;UDLh3BmNvw4cJCXmq0Nhm/XtTYOLUoLlptngAkMJEPT+fZY7MXpcJZGAkkMAPYyIt0hUYOHECrHL&#10;duWVeB8X8G//wO4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dLO8V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AD04B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19040" behindDoc="0" locked="0" layoutInCell="1" allowOverlap="1" wp14:anchorId="5EC32A88" wp14:editId="004392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A64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32A88" id="Rectangle 6295" o:spid="_x0000_s1784" style="position:absolute;left:0;text-align:left;margin-left:154pt;margin-top:145pt;width:79pt;height:48pt;z-index:260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dxugEAAEsDAAAOAAAAZHJzL2Uyb0RvYy54bWysU01v2zAMvQ/YfxB0X+y4S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rqtmRYllBqf0&#10;C3VjdtCCnLKj6nuR5pv0mnxosezZP8E5Cugm8rMEk75Ii8xZ4+NFYzFHwjHZXDV1iZPgeLRq1g36&#10;2KV4L/YQ4k/hDElORwGhZGXZ4T7E09W3K1iXwJyeT16cd3Mmc72q36DuXH9Eirij8RGN1G7qKNfK&#10;UzLh3Dsa/uwZCEr0nUVhq+vvVxUuSg6WdVXjAkMOEPTuY5ZZPjpcJR6Bkr0HNYyIN0uUYeHEMrHz&#10;dqWV+Bhn8O//wPYV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CLYx3G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4C3A64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0064" behindDoc="0" locked="0" layoutInCell="1" allowOverlap="1" wp14:anchorId="3B4AA77A" wp14:editId="3A07CD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EFD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A77A" id="Rectangle 6296" o:spid="_x0000_s1785" style="position:absolute;left:0;text-align:left;margin-left:154pt;margin-top:145pt;width:79pt;height:48pt;z-index:260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DKszF6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DFEFD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1088" behindDoc="0" locked="0" layoutInCell="1" allowOverlap="1" wp14:anchorId="58705CCA" wp14:editId="69A48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E1A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05CCA" id="Rectangle 6297" o:spid="_x0000_s1786" style="position:absolute;left:0;text-align:left;margin-left:154pt;margin-top:145pt;width:79pt;height:48pt;z-index:260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jQuwEAAEs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mnZNieMWu/Qd&#10;feOuHxU5Vwcjpcr9zX5NIXZ47SU8wyWLuMziZw02f1EWmYvHp6vHak5EYLG9aTc1dkLg1m27anGN&#10;KNXr5QAxfVXekrxgFJBKcZYfH2M6H/1zBO9lMufn8yrN+7mIWa8KbK7tvTyhRJzR9IRBj35iVIwm&#10;UDJh3xmNvw4cFCXjg0Njm/XnmwYHpSTLTbPBAYaSIOn92yp3YvA4SiIBJYcAph+Qb7Go0MKOFWGX&#10;6coj8TYv5F//gd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ItwjQ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5FEE1A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2112" behindDoc="0" locked="0" layoutInCell="1" allowOverlap="1" wp14:anchorId="67E5823B" wp14:editId="6AC205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1C5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5823B" id="Rectangle 6298" o:spid="_x0000_s1787" style="position:absolute;left:0;text-align:left;margin-left:154pt;margin-top:145pt;width:79pt;height:48pt;z-index:260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/MguFbkBAABL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03F1C5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3136" behindDoc="0" locked="0" layoutInCell="1" allowOverlap="1" wp14:anchorId="3056E0F8" wp14:editId="10015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94A0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6E0F8" id="Rectangle 6299" o:spid="_x0000_s1788" style="position:absolute;left:0;text-align:left;margin-left:154pt;margin-top:145pt;width:79pt;height:60pt;z-index:260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X7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TdtS4rnDKf1A&#10;3bjvrSKX7GCkVPN8Z73GmDose45PcI0SujP5SYObv0iLTEXj801jNWUiMNmu2m2NkxB4tLlrV+hj&#10;l+qtOELKX1RwZHYYBYRSlOWnbylfrr5ewboZzOX52cvTYSpkNuvmFeohyDNSxB3Nj2i0DSOjwppI&#10;yYhzZzT9OnJQlNivHoVtNnerBhelBMtts8UFhhIg6MP7LPdiCLhKIgMlxwimHxBvkajAwokVYtft&#10;mlfifVzAv/0D+9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HBjtfu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8194A0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4160" behindDoc="0" locked="0" layoutInCell="1" allowOverlap="1" wp14:anchorId="1D80DABC" wp14:editId="73542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2A7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0DABC" id="Rectangle 6300" o:spid="_x0000_s1789" style="position:absolute;left:0;text-align:left;margin-left:154pt;margin-top:145pt;width:79pt;height:60pt;z-index:260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vpRlkL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4962A7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5184" behindDoc="0" locked="0" layoutInCell="1" allowOverlap="1" wp14:anchorId="7EA76327" wp14:editId="7693D8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D1A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76327" id="Rectangle 6301" o:spid="_x0000_s1790" style="position:absolute;left:0;text-align:left;margin-left:154pt;margin-top:145pt;width:79pt;height:60pt;z-index:260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xY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qOeUeO5wSj9R&#10;N+47q8gl2xsp1TTfSa8hphbLnuMTXKOE7kR+1OCmL9IiY9H4fNNYjZkITG4X202NkxB4tF5uF+hj&#10;l+qtOELKX1VwZHIYBYRSlOWn7ylfrr5ewboJzOX5ycvjYSxk1qvlK9RDkGekiDuaH9FoGwZGhTWR&#10;kgHnzmj6feSgKLHfPArbrJeLBhelBPNNs8EFhhIg6MP7LPeiD7hKIgMlxwim6xFvkajAwokVYtft&#10;mlbifVzAv/0D+z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MnXTFi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9AD1A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6208" behindDoc="0" locked="0" layoutInCell="1" allowOverlap="1" wp14:anchorId="20D4B242" wp14:editId="1AC75C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488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4B242" id="Rectangle 6302" o:spid="_x0000_s1791" style="position:absolute;left:0;text-align:left;margin-left:154pt;margin-top:145pt;width:79pt;height:48pt;z-index:260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MaQ9Qe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24488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7232" behindDoc="0" locked="0" layoutInCell="1" allowOverlap="1" wp14:anchorId="6D3D21BC" wp14:editId="5D4425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DE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D21BC" id="Rectangle 6303" o:spid="_x0000_s1792" style="position:absolute;left:0;text-align:left;margin-left:154pt;margin-top:145pt;width:79pt;height:48pt;z-index:260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FUI3Jm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66BADE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8256" behindDoc="0" locked="0" layoutInCell="1" allowOverlap="1" wp14:anchorId="1A522CC0" wp14:editId="5D8B84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EC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22CC0" id="Rectangle 6304" o:spid="_x0000_s1793" style="position:absolute;left:0;text-align:left;margin-left:154pt;margin-top:145pt;width:79pt;height:48pt;z-index:260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NZ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clHfUuK4xSn9&#10;QN246wZFztneSKnyfLNeY4gtlr2EZ7hEEd1MftJg8xdpkalofLpqrKZEBCY3i826xkkIPLrbLDfo&#10;Y5fqvThATF+VtyQ7jAJCKcry42NM56tvV7Augzk/n7007adCZrVcvUHde3lCirij6QmNHvzIqBhM&#10;oGTEuTMaXw8cFCXDN4fCNqvbRYOLUoL5ulnjAkMJEPT+Y5Y70XtcJZGAkkMA0/WIt0hUYOHECrHL&#10;duWV+BgX8O//wO4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meONZ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2855EC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29280" behindDoc="0" locked="0" layoutInCell="1" allowOverlap="1" wp14:anchorId="4C6A493B" wp14:editId="248835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49FB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493B" id="Rectangle 6305" o:spid="_x0000_s1794" style="position:absolute;left:0;text-align:left;margin-left:154pt;margin-top:145pt;width:79pt;height:60pt;z-index:260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lNugEAAEs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elV/pMQxi1P6&#10;jroxNxhJLtlRCyHzfLNeU4gdlj2HJ7hGEd1MflZg8xdpkblofL5pLOdEOCa3q21b4yQ4Hm3utiv0&#10;sUv1Whwgps/SW5KdngJCKcqy09eYLldfrmBdBnN5PntpPsyFzGbdvkA9eHFGirij6RGNMn7qKTc6&#10;UDLh3Hsafx0ZSErMF4fCNpu7VYOLUoJl27S4wFACBH14m2WOjx5XiSeg5BhADyPiLRIVWDixQuy6&#10;XXkl3sYF/Os/sP8N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Ea/eU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4149FB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0304" behindDoc="0" locked="0" layoutInCell="1" allowOverlap="1" wp14:anchorId="18660F4E" wp14:editId="1E65CF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0C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0F4E" id="Rectangle 6306" o:spid="_x0000_s1795" style="position:absolute;left:0;text-align:left;margin-left:154pt;margin-top:145pt;width:79pt;height:60pt;z-index:260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Jiug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pc1EtKPHc4pd+o&#10;G/edVeSc7Y2UaprvpNcQU4tlT/ERLlFCdyI/anDTF2mRsWh8umqsxkwEJjeLzbrGSQg8Wt1sFuhj&#10;l+q9OELKP1RwZHIYBYRSlOXHXymfr75dwboJzPn5ycvjfixkVsvNG9R9kCekiDuaH9BoGwZGhTWR&#10;kgHnzmj6c+CgKLE/PQrbrG4WDS5KCebrZo0LDCVA0PuPWe5FH3CVRAZKDhFM1yPeIlGBhRMrxC7b&#10;Na3Ex7iAf/8Hdq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bLcmK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2C90C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1328" behindDoc="0" locked="0" layoutInCell="1" allowOverlap="1" wp14:anchorId="42DDA785" wp14:editId="4C707A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1D6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A785" id="Rectangle 6307" o:spid="_x0000_s1796" style="position:absolute;left:0;text-align:left;margin-left:154pt;margin-top:145pt;width:79pt;height:135pt;z-index:260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8iGo/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5B1D6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2352" behindDoc="0" locked="0" layoutInCell="1" allowOverlap="1" wp14:anchorId="121B2A67" wp14:editId="37367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E91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B2A67" id="Rectangle 6308" o:spid="_x0000_s1797" style="position:absolute;left:0;text-align:left;margin-left:154pt;margin-top:145pt;width:79pt;height:135pt;z-index:260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4SVXIr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595E91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3376" behindDoc="0" locked="0" layoutInCell="1" allowOverlap="1" wp14:anchorId="3ED1BF75" wp14:editId="0FAAB3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D5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BF75" id="Rectangle 6309" o:spid="_x0000_s1798" style="position:absolute;left:0;text-align:left;margin-left:154pt;margin-top:145pt;width:79pt;height:135pt;z-index:260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Pi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2hxHGLXfqB&#10;vnHXj4qcq4ORUuX+Zr+mEDu89hKe4ZJFXGbxswabvyiLzMXj09VjNScisLhZbtY1dkLgVrOqm5wg&#10;TPV+O0BM35S3JC8YBeRSrOXHh5jOR9+O4L3M5vx+XqV5Pxc1q1X7xnXv5Qk14pCmJwx69BOjYjSB&#10;kgkbz2j8feCgKBm/O3S2Xd0sW5yUkjTrdo0TDCVB1vuPVe7E4HGWRAJKDgFMPyDf4lGhhS0rwi7j&#10;lWfiY17Iv/8Eu1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fzKPi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4D7D5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4400" behindDoc="0" locked="0" layoutInCell="1" allowOverlap="1" wp14:anchorId="22C3D0C7" wp14:editId="4D2D1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610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3D0C7" id="Rectangle 6310" o:spid="_x0000_s1799" style="position:absolute;left:0;text-align:left;margin-left:154pt;margin-top:145pt;width:79pt;height:135pt;z-index:260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A73wyy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0E6610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5424" behindDoc="0" locked="0" layoutInCell="1" allowOverlap="1" wp14:anchorId="55C2D713" wp14:editId="2EC1C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E8C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2D713" id="Rectangle 6311" o:spid="_x0000_s1800" style="position:absolute;left:0;text-align:left;margin-left:154pt;margin-top:145pt;width:79pt;height:135pt;z-index:260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e6ug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q9bBpKHLfYpd/o&#10;G3f9qMipOhgpVe5v9msKscNrT+ERzlnEZRY/a7D5i7LIXDw+XjxWcyICizfLm3WNnRC41azqJicI&#10;U73fDhDTD+UtyQtGAbkUa/nhV0yno29H8F5mc3o/r9K8m4ua1erqjevOyyNqxCFNDxj06CdGxWgC&#10;JRM2ntH4Z89BUTL+dOhsu7patjgpJWnW7RonGEqCrHcfq9yJweMsiQSU7AOYfkC+xaNCC1tWhJ3H&#10;K8/Ex7yQf/8Jtq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UxTe6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013E8C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6448" behindDoc="0" locked="0" layoutInCell="1" allowOverlap="1" wp14:anchorId="5C1E6245" wp14:editId="14ACE9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B7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E6245" id="Rectangle 6312" o:spid="_x0000_s1801" style="position:absolute;left:0;text-align:left;margin-left:154pt;margin-top:145pt;width:79pt;height:135pt;z-index:260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t2ugEAAEw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nq1bFpKHLfYpd/o&#10;G3f9qMipOhgpVe5v9msKscNrj+EBzlnEZRY/a7D5i7LIXDw+XjxWcyICi9fL63WNnRC41azqJicI&#10;U73dDhDTd+UtyQtGAbkUa/nhZ0yno69H8F5mc3o/r9K8m4ua1erbK9edl0fUiEOa7jHo0U+MitEE&#10;SiZsPKPxZc9BUTL+cOhsu/q6RCNSSZp1u8YJhpIg6937Kndi8DhLIgEl+wCmH5Bv8ajQwpYVYefx&#10;yjPxPi/k336C7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zIlt2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083B7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7472" behindDoc="0" locked="0" layoutInCell="1" allowOverlap="1" wp14:anchorId="4894228B" wp14:editId="75FDF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CD7B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4228B" id="Rectangle 6313" o:spid="_x0000_s1802" style="position:absolute;left:0;text-align:left;margin-left:154pt;margin-top:145pt;width:79pt;height:135pt;z-index:260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+2ugEAAEw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q2Swpcdxil36g&#10;b9z1oyLn6mCkVLm/2a8pxA6vvYRnuGQRl1n8rMHmL8oic/H4dPVYzYkILN4ubzc1dkLgVrOum5wg&#10;TPV+O0BM35S3JC8YBeRSrOXHh5jOR9+O4L3M5vx+XqV5Pxc16/XqjeveyxNqxCFNTxj06CdGxWgC&#10;JRM2ntH4+8BBUTJ+d+hsu75ZtjgpJWk27QYnGEqCrPcfq9yJweMsiQSUHAKYfkC+xaNCC1tWhF3G&#10;K8/Ex7yQf/8Jdq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Ny6+2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A3CD7B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8496" behindDoc="0" locked="0" layoutInCell="1" allowOverlap="1" wp14:anchorId="2B67D5E0" wp14:editId="4984C1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A85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7D5E0" id="Rectangle 6314" o:spid="_x0000_s1803" style="position:absolute;left:0;text-align:left;margin-left:154pt;margin-top:145pt;width:79pt;height:135pt;z-index:260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86vM1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CAA85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39520" behindDoc="0" locked="0" layoutInCell="1" allowOverlap="1" wp14:anchorId="0502FE05" wp14:editId="5ED7C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AEA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2FE05" id="Rectangle 6315" o:spid="_x0000_s1804" style="position:absolute;left:0;text-align:left;margin-left:154pt;margin-top:145pt;width:79pt;height:135pt;z-index:260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YPugEAAEw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nqzbj5R4pjFLv1A&#10;35gbjSTn6qSFkLm/2a85xB6vPYVHuGQRl1n8osDmL8oiS/H4dPVYLolwLN6ub7saO8Fxq9nUTU4Q&#10;pnq9HSCmL9JbkhcDBeRSrGXHbzGdj74cwXuZzfn9vErLfilqNpvuheveixNqxCFNDxiU8fNAudGB&#10;khkbP9D468BAUmK+OnS23XxctzgpJWm6tsMJhpIg6/3bKnN88jhLPAElhwB6nJBv8ajQwpYVYZfx&#10;yjPxNi/kX3+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ubwYP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FBAEA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0544" behindDoc="0" locked="0" layoutInCell="1" allowOverlap="1" wp14:anchorId="1650B3E2" wp14:editId="3111B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A46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0B3E2" id="Rectangle 6316" o:spid="_x0000_s1805" style="position:absolute;left:0;text-align:left;margin-left:154pt;margin-top:145pt;width:79pt;height:135pt;z-index:260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JiGrD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80A46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1568" behindDoc="0" locked="0" layoutInCell="1" allowOverlap="1" wp14:anchorId="0EEE4B36" wp14:editId="66C813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EB23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E4B36" id="Rectangle 6317" o:spid="_x0000_s1806" style="position:absolute;left:0;text-align:left;margin-left:154pt;margin-top:145pt;width:79pt;height:135pt;z-index:260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EhugEAAEw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nqzbjaUOG6xSz/Q&#10;N+6GSZFzdTRSqtzf7NccYo/XnsMTXLKIyyx+0WDzF2WRpXh8unqslkQEFm/Xt12NnRC41WzqJicI&#10;U73eDhDTF+UtyQtGAbkUa/nxW0zno3+O4L3M5vx+XqVlvxQ1m67A5treyxNqxCFNjxj05GdGxWQC&#10;JTM2ntH468BBUTJ9dehsu/m8bnFSStJ0bYcTDCVB1vu3Ve7E6HGWRAJKDgHMMCLf4lGhhS0rwi7j&#10;lWfibV7Iv/4Eu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Rj1Eh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C0EB23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2592" behindDoc="0" locked="0" layoutInCell="1" allowOverlap="1" wp14:anchorId="24A7FBD7" wp14:editId="5B7523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F62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FBD7" id="Rectangle 6318" o:spid="_x0000_s1807" style="position:absolute;left:0;text-align:left;margin-left:154pt;margin-top:145pt;width:79pt;height:135pt;z-index:260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w8uAEAAEw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nqzbrBXjlvs0g/0&#10;jbthUuRcHY2UKvc3+zWH2OO15/AElyziMotfNNj8RVlkKR6frh6rJRGBxdv1bVdjJwRuNZu6yQnC&#10;VK+3A8T0RXlL8oJRQC7FWn78FtP56J8jeC+zOb+fV2nZL0XNprty3Xt5Qo04pOkRg578zKiYTKBk&#10;xsYzGn8dOChKpq8OnW03n9ctTkpJmq7t0BUoCbLev61yJ0aPsyQSUHIIYIYR+ZZ3Cy1sWRF2Ga88&#10;E2/zQv71J9j9Bg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DCJsPL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0C5F62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3616" behindDoc="0" locked="0" layoutInCell="1" allowOverlap="1" wp14:anchorId="37E84806" wp14:editId="651FE3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B746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4806" id="Rectangle 6319" o:spid="_x0000_s1808" style="position:absolute;left:0;text-align:left;margin-left:154pt;margin-top:145pt;width:79pt;height:135pt;z-index:260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LLLmPy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26AB746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4640" behindDoc="0" locked="0" layoutInCell="1" allowOverlap="1" wp14:anchorId="13686140" wp14:editId="266798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161A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86140" id="Rectangle 6320" o:spid="_x0000_s1809" style="position:absolute;left:0;text-align:left;margin-left:154pt;margin-top:145pt;width:79pt;height:135pt;z-index:260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OeuQEAAEw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3aJBjlvs0nf0&#10;jbthUuRcHY2UKvc3+zWH2OO1l/AMlyziMotfNNj8RVlkKR6frh6rJRGBxbv1XVfjQwK3mk3d5ARh&#10;qrfbAWL6rLwlecEoIJdiLT9+jel89PUI3stszu/nVVr2S1Gz6davXPdenlAjDml6wqAnPzMqJhMo&#10;mbHxjMZfBw6KkumLQ2fbzad1i5NSkqZrO5xgKAmy3r+vcidGj7MkElByCGCGEfkWjwotbFkRdhmv&#10;PBPv80L+7SfY/QY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MCRY56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64161A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5664" behindDoc="0" locked="0" layoutInCell="1" allowOverlap="1" wp14:anchorId="6F4CDF87" wp14:editId="73284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E7F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CDF87" id="Rectangle 6321" o:spid="_x0000_s1810" style="position:absolute;left:0;text-align:left;margin-left:154pt;margin-top:145pt;width:79pt;height:135pt;z-index:260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cIugEAAEw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m0ocdxil36g&#10;b9wNkyLn6mikVLm/2a85xB6vPYcnuGQRl1n8osHmL8oiS/H4dPVYLYkILN6t77oaOyFwq9nUTU4Q&#10;pnq7HSCmL8pbkheMAnIp1vLjt5jOR1+P4L3M5vx+XqVlvxQ1m+7mleveyxNqxCFNjxj05GdGxWQC&#10;JTM2ntH468BBUTJ9dehsu7lZtz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ao5cI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97E7F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6688" behindDoc="0" locked="0" layoutInCell="1" allowOverlap="1" wp14:anchorId="6AB7BF52" wp14:editId="263397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6D1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7BF52" id="Rectangle 6322" o:spid="_x0000_s1811" style="position:absolute;left:0;text-align:left;margin-left:154pt;margin-top:145pt;width:79pt;height:135pt;z-index:260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vEug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Num0pcdxil36g&#10;b9wNkyLn6mikVLm/2a85xB6vPYVHuGQRl1n8osHmL8oiS/H4dPVYLYkILN6ub7saOyFwq9nUTU4Q&#10;pnq9HSCmL8pbkheMAnIp1vLjt5jOR1+O4L3M5vx+XqVlvxQ1m+7TC9e9lyfUiEOaHjDoyc+MiskE&#10;SmZsPKPx14GDomT66tDZdvNxjUakkjRd2+EEQ0mQ9f5tlTsxepwlkYCSQwAzjMi3eFRoYcuKsMt4&#10;5Zl4mxfyrz/B7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9RPvE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356D1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7712" behindDoc="0" locked="0" layoutInCell="1" allowOverlap="1" wp14:anchorId="24448331" wp14:editId="7369C5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F24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48331" id="Rectangle 6323" o:spid="_x0000_s1812" style="position:absolute;left:0;text-align:left;margin-left:154pt;margin-top:145pt;width:79pt;height:135pt;z-index:260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EOtDwS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0C9F24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8736" behindDoc="0" locked="0" layoutInCell="1" allowOverlap="1" wp14:anchorId="3BD5D22A" wp14:editId="14EC71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EDB6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D22A" id="Rectangle 6324" o:spid="_x0000_s1813" style="position:absolute;left:0;text-align:left;margin-left:154pt;margin-top:145pt;width:79pt;height:135pt;z-index:260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yjFOH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F0EDB6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49760" behindDoc="0" locked="0" layoutInCell="1" allowOverlap="1" wp14:anchorId="4DD65F19" wp14:editId="340B20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81B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65F19" id="Rectangle 6325" o:spid="_x0000_s1814" style="position:absolute;left:0;text-align:left;margin-left:154pt;margin-top:145pt;width:79pt;height:135pt;z-index:260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a9uQ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Nuv1EieMWu/QD&#10;feNumBQ5V0cjpcr9zX7NIfZ47Sk8wiWLuMziFw02f1EWWYrHp6vHaklEYPF2fdvV2AmBW82mbnKC&#10;MNXr7QAxfVHekrxgFJBLsZYfv8V0PvpyBO9lNuf38yot+6Wo2XTdC9e9lyfUiEOaHjDoyc+MiskE&#10;SmZsPKPx14GDomT66tDZdvNx3eKklKTpWgQiUBJkvX9b5U6MHmdJJKDkEMAMI/ItHhVa2LIi7DJe&#10;eSbe5oX860+w+w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OAJpr2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6C381B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0784" behindDoc="0" locked="0" layoutInCell="1" allowOverlap="1" wp14:anchorId="29ED3664" wp14:editId="0C4C5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D0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D3664" id="Rectangle 6326" o:spid="_x0000_s1815" style="position:absolute;left:0;text-align:left;margin-left:154pt;margin-top:145pt;width:79pt;height:135pt;z-index:260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H7spx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B48D0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1808" behindDoc="0" locked="0" layoutInCell="1" allowOverlap="1" wp14:anchorId="683493C7" wp14:editId="441637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AE20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493C7" id="Rectangle 6327" o:spid="_x0000_s1816" style="position:absolute;left:0;text-align:left;margin-left:154pt;margin-top:145pt;width:79pt;height:135pt;z-index:260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vyugEAAEw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nqzbFeUOG6xSz/R&#10;N+76UZFzdTBSqtzf7NcUYofXnsMTXLKIyyx+1mDzF2WRuXh8unqs5kQEFjfLzbrGTgjcalZ1kxOE&#10;qd5uB4jpu/KW5AWjgFyKtfx4H9P56J8jeC+zOb+fV2nez0XNalNgc23v5Qk14pCmRwx69BOjYjSB&#10;kgkbz2j8deCgKBl/OHS2XX1dtjgpJWnW7RonGEqCrPfvq9yJweMsiQSUHAKYfkC+xaNCC1tWhF3G&#10;K8/E+7yQf/sJd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NF0vy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D9AE20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2832" behindDoc="0" locked="0" layoutInCell="1" allowOverlap="1" wp14:anchorId="235252B1" wp14:editId="283B0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D206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252B1" id="Rectangle 6328" o:spid="_x0000_s1817" style="position:absolute;left:0;text-align:left;margin-left:154pt;margin-top:145pt;width:79pt;height:135pt;z-index:260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bvuAEAAEw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nqzbLFXjlvs0k/0&#10;jbt+VORcHYyUKvc3+zWF2OG15/AElyziMoufNdj8RVlkLh6frh6rORGBxc1ys66xEwK3mlXd5ARh&#10;qrfbAWL6rrwlecEoIJdiLT/ex3Q++ucI3stszu/nVZr3c1Gz2ly57r08oUYc0vSIQY9+YlSMJlAy&#10;YeMZjb8OHBQl4w+Hzrarr8sWJ6UkzbpdoytQEmS9f1/lTgweZ0kkoOQQwPQD8i3vFlrYsiLsMl55&#10;Jt7nhfzbT7D7D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ELp277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109D206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3856" behindDoc="0" locked="0" layoutInCell="1" allowOverlap="1" wp14:anchorId="7C432CFF" wp14:editId="38221B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B14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32CFF" id="Rectangle 6329" o:spid="_x0000_s1818" style="position:absolute;left:0;text-align:left;margin-left:154pt;margin-top:145pt;width:79pt;height:135pt;z-index:260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Iv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uhxHGLXfqB&#10;vnHXj4qcq4ORUuX+Zr+mEDu89hKe4ZJFXGbxswabvyiLzMXj09VjNScisLhZbtY1dkLgVrOqm5wg&#10;TPV+O0BM35S3JC8YBeRSrOXHh5jOR9+O4L3M5vx+XqV5Pxc1q037xnXv5Qk14pCmJwx69BOjYjSB&#10;kgkbz2j8feCgKBm/O3S2Xd0sW5yUkjTrdo0TDCVB1vuPVe7E4HGWRAJKDgFMPyDf4lGhhS0rwi7j&#10;lWfiY17Iv/8Eu1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uU4Iv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72B14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4880" behindDoc="0" locked="0" layoutInCell="1" allowOverlap="1" wp14:anchorId="0F7E9C77" wp14:editId="074530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792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9C77" id="Rectangle 6330" o:spid="_x0000_s1819" style="position:absolute;left:0;text-align:left;margin-left:154pt;margin-top:145pt;width:79pt;height:135pt;z-index:260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P9o4uG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23D792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5904" behindDoc="0" locked="0" layoutInCell="1" allowOverlap="1" wp14:anchorId="04713C06" wp14:editId="071877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A1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13C06" id="Rectangle 6331" o:spid="_x0000_s1820" style="position:absolute;left:0;text-align:left;margin-left:154pt;margin-top:145pt;width:79pt;height:135pt;z-index:260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Z3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uWwocdxil36i&#10;b9z1oyLn6mCkVLm/2a8pxA6vPYcnuGQRl1n8rMHmL8oic/H4dPVYzYkILG6Wm3WNnRC41azqJicI&#10;U73dDhDTV+UtyQtGAbkUa/nxe0zno69H8F5mc34/r9K8n4ua1ebmleveyxNqxCFNjxj06CdGxWgC&#10;JRM2ntH4+8BBUTJ+c+hsu7pZtjgpJWnW7RonGEqCrPfvq9yJweMsiQSUHAKYfkC+xaNCC1tWhF3G&#10;K8/E+7yQf/sJd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lWhZ3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47BA1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6928" behindDoc="0" locked="0" layoutInCell="1" allowOverlap="1" wp14:anchorId="50AFB0CB" wp14:editId="7F1E41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39E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B0CB" id="Rectangle 6332" o:spid="_x0000_s1821" style="position:absolute;left:0;text-align:left;margin-left:154pt;margin-top:145pt;width:79pt;height:135pt;z-index:260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q7uQ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uWwpcdxil36h&#10;b9z1oyLn6mCkVLm/2a8pxA6vPYYHuGQRl1n8rMHmL8oic/H4dPVYzYkILG6Wm3WNnRC41azqJicI&#10;U73cDhDTN+UtyQtGAbkUa/nxR0zno89H8F5mc34/r9K8n4ua1ebLM9e9lyfUiEOa7jHo0U+MitEE&#10;SiZsPKPxz4GDomT87tDZdvU5G5FK0qzbNU4wlARZ719XuRODx1kSCSg5BDD9gHyLR4UWtqwIu4xX&#10;nonXeSH/8hPs/gI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MK9eru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0D039E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7952" behindDoc="0" locked="0" layoutInCell="1" allowOverlap="1" wp14:anchorId="46C95858" wp14:editId="354EF6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08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95858" id="Rectangle 6333" o:spid="_x0000_s1822" style="position:absolute;left:0;text-align:left;margin-left:154pt;margin-top:145pt;width:79pt;height:135pt;z-index:260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HxUjnu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11308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58976" behindDoc="0" locked="0" layoutInCell="1" allowOverlap="1" wp14:anchorId="3144C80C" wp14:editId="36BB4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0F3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4C80C" id="Rectangle 6334" o:spid="_x0000_s1823" style="position:absolute;left:0;text-align:left;margin-left:154pt;margin-top:145pt;width:79pt;height:135pt;z-index:260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L4ugEAAEwDAAAOAAAAZHJzL2Uyb0RvYy54bWysU8tu2zAQvBfoPxC813o4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b1dLm8occxil36i&#10;b8wNRpJzddRCyNzf7NcUYofXnsMTXLKIyyx+VmDzF2WRuXh8unos50Q4FjfLzbrGTnDcalZ1kxOE&#10;qd5uB4jpq/SW5EVPAbkUa9nxe0zno69H8F5mc34/r9K8n4ua1Wb1ynXvxQk14pCmRwzK+Kmn3OhA&#10;yYSN72n8fWAgKTHfHDrbrm6WLU5KSZp1u8YJhpIg6/37KnN89DhLPAElhwB6GJFv8ajQwpYVYZfx&#10;yjPxPi/k336C3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NddL4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A80F3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0000" behindDoc="0" locked="0" layoutInCell="1" allowOverlap="1" wp14:anchorId="493E1D03" wp14:editId="6EEBD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726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E1D03" id="Rectangle 6335" o:spid="_x0000_s1824" style="position:absolute;left:0;text-align:left;margin-left:154pt;margin-top:145pt;width:79pt;height:135pt;z-index:260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3/AnwrsBAABM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92726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1024" behindDoc="0" locked="0" layoutInCell="1" allowOverlap="1" wp14:anchorId="6835E03C" wp14:editId="75E84D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924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E03C" id="Rectangle 6336" o:spid="_x0000_s1825" style="position:absolute;left:0;text-align:left;margin-left:154pt;margin-top:145pt;width:79pt;height:135pt;z-index:260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4F0sO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ED924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2048" behindDoc="0" locked="0" layoutInCell="1" allowOverlap="1" wp14:anchorId="6BF2941F" wp14:editId="54295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BD7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2941F" id="Rectangle 6337" o:spid="_x0000_s1826" style="position:absolute;left:0;text-align:left;margin-left:154pt;margin-top:145pt;width:79pt;height:135pt;z-index:260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Gx2oXq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6FBD7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3072" behindDoc="0" locked="0" layoutInCell="1" allowOverlap="1" wp14:anchorId="5197E4CF" wp14:editId="4B31A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3367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E4CF" id="Rectangle 6338" o:spid="_x0000_s1827" style="position:absolute;left:0;text-align:left;margin-left:154pt;margin-top:145pt;width:79pt;height:135pt;z-index:260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8ducZ7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DB3367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4096" behindDoc="0" locked="0" layoutInCell="1" allowOverlap="1" wp14:anchorId="4B8085E2" wp14:editId="1C9D13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973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085E2" id="Rectangle 6339" o:spid="_x0000_s1828" style="position:absolute;left:0;text-align:left;margin-left:154pt;margin-top:145pt;width:79pt;height:135pt;z-index:260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inugEAAEw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vd5Q4rjFLn1H&#10;37gbJkXO1dFIqXJ/s19ziD1eewnPcMkiLrP4RYPNX5RFluLx6eqxWhIRWNysN12NnRC41dzVTU4Q&#10;pnq7HSCmz8pbkheMAnIp1vLj15jOR1+P4L3M5vx+XqVlvxQ1Xd2+ct17eUKNOKTpCYOe/MyomEyg&#10;ZMbGMxp/HTgoSqYvDp1t7z6tW5yUkjRd2+EEQ0mQ9f59lTsxepwlkYCSQwAzjMi3eFRoYcuKsMt4&#10;5Zl4nxfybz/B7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PMmin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37973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5120" behindDoc="0" locked="0" layoutInCell="1" allowOverlap="1" wp14:anchorId="50F6A581" wp14:editId="21382A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33D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6A581" id="Rectangle 6340" o:spid="_x0000_s1829" style="position:absolute;left:0;text-align:left;margin-left:154pt;margin-top:145pt;width:79pt;height:135pt;z-index:260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RH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9vkKDHLfYpZ/o&#10;G3fDpMipOhopVe5v9msOscdrz+EJzlnEZRa/aLD5i7LIUjw+XjxWSyICi7fr267GhwRuNTd1kxOE&#10;qd5uB4jpq/KW5AWjgFyKtfzwPabT0dcjeC+zOb2fV2nZLUVNV69fue68PKJGHNL0iEFPfmZUTCZQ&#10;MmPjGY2/9xwUJdM3h862N1frFielJE3XdjjBUBJkvXtf5U6MHmdJJKBkH8AMI/ItHhVa2LIi7Dxe&#10;eSbe54X820+w/Q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Dqs1Ee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5A33D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6144" behindDoc="0" locked="0" layoutInCell="1" allowOverlap="1" wp14:anchorId="02B49C17" wp14:editId="65D4D4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AF7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49C17" id="Rectangle 6341" o:spid="_x0000_s1830" style="position:absolute;left:0;text-align:left;margin-left:154pt;margin-top:145pt;width:79pt;height:135pt;z-index:260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DRugEAAEw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jNetNQ4rjFLv1A&#10;37gbJkXO1dFIqXJ/s19ziD1eew5PcMkiLrP4RYPNX5RFluLx6eqxWhIRWLxb33U1dkLgVnNbNzlB&#10;mOrtdoCYvihvSV4wCsilWMuP32I6H309gvcym/P7eZWW/VLUdPXmleveyxNqxCFNjxj05GdGxWQC&#10;JTM2ntH468BBUTJ9dehse7tZtz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gniD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AAAF7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7168" behindDoc="0" locked="0" layoutInCell="1" allowOverlap="1" wp14:anchorId="30D6064E" wp14:editId="1DBCA3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109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6064E" id="Rectangle 6342" o:spid="_x0000_s1831" style="position:absolute;left:0;text-align:left;margin-left:154pt;margin-top:145pt;width:79pt;height:135pt;z-index:260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Ad5TB2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66BE109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8192" behindDoc="0" locked="0" layoutInCell="1" allowOverlap="1" wp14:anchorId="68EA4AEF" wp14:editId="7F49B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7BC9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A4AEF" id="Rectangle 6343" o:spid="_x0000_s1832" style="position:absolute;left:0;text-align:left;margin-left:154pt;margin-top:145pt;width:77pt;height:73pt;z-index:260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DY8PXbtwEAAEs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5A87BC9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69216" behindDoc="0" locked="0" layoutInCell="1" allowOverlap="1" wp14:anchorId="495A65BB" wp14:editId="2BFDA0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B3E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A65BB" id="Rectangle 6344" o:spid="_x0000_s1833" style="position:absolute;left:0;text-align:left;margin-left:154pt;margin-top:145pt;width:79pt;height:60pt;z-index:260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Dw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Vus1JZ47nNIP&#10;1I373ipyyQ5GSjXPd9ZrjKnDsuf4BNcooTuTnzS4+Yu0yFQ0Pt80VlMmApPb1batcRICjzbr7Qp9&#10;7FK9FUdI+YsKjswOo4BQirL89C3ly9XXK1g3g7k8P3t5OkyFTFtvXqEegjwjRdzR/IhG2zAyKqyJ&#10;lIw4d0bTryMHRYn96lHYZrNeNbgoJVi2TYsLDCVA0If3We7FEHCVRAZKjhFMPyDeIlGBhRMrxK7b&#10;Na/E+7iAf/sH9r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KPrsPC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96B3E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0240" behindDoc="0" locked="0" layoutInCell="1" allowOverlap="1" wp14:anchorId="3C14B1AB" wp14:editId="00F0BE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79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4B1AB" id="Rectangle 6345" o:spid="_x0000_s1834" style="position:absolute;left:0;text-align:left;margin-left:154pt;margin-top:145pt;width:77pt;height:68pt;z-index:260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" filled="f" stroked="f">
                      <v:textbox inset="2.16pt,1.44pt,0,1.44pt">
                        <w:txbxContent>
                          <w:p w14:paraId="3EA079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1264" behindDoc="0" locked="0" layoutInCell="1" allowOverlap="1" wp14:anchorId="2ED16B44" wp14:editId="330CE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F6A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6B44" id="Rectangle 6346" o:spid="_x0000_s1835" style="position:absolute;left:0;text-align:left;margin-left:154pt;margin-top:145pt;width:77pt;height:73pt;z-index:260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DEAOlQtwEAAEs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603F6A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2288" behindDoc="0" locked="0" layoutInCell="1" allowOverlap="1" wp14:anchorId="1048E39B" wp14:editId="57506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34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8E39B" id="Rectangle 6347" o:spid="_x0000_s1836" style="position:absolute;left:0;text-align:left;margin-left:154pt;margin-top:145pt;width:79pt;height:60pt;z-index:260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9muwEAAEs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vV+sNJY5b7NI3&#10;9I27flTkUh2MlCr3N/s1hdjhtdfwAtcs4jKLnzXY/EVZZC4en28eqzkRgcXtatvW2AmBW5v1doVr&#10;RKneLgeI6ZPyluQFo4BUirP89CWmy9HfR/BeJnN5Pq/SfJiLmHZZYHPt4OUZJeKMpmcMevQTo2I0&#10;gZIJ+85o/HnkoCgZPzs0ttmsVw0OSkmWbdPiAENJkPThfZU7MXgcJZGAkmMA0w/It1hUaGHHirDr&#10;dOWReJ8X8m//wP4X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r489m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6BA334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3312" behindDoc="0" locked="0" layoutInCell="1" allowOverlap="1" wp14:anchorId="42DC8D41" wp14:editId="2223DC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56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8D41" id="Rectangle 6348" o:spid="_x0000_s1837" style="position:absolute;left:0;text-align:left;margin-left:154pt;margin-top:145pt;width:77pt;height:73pt;z-index:260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" filled="f" stroked="f">
                      <v:textbox inset="2.16pt,1.44pt,0,1.44pt">
                        <w:txbxContent>
                          <w:p w14:paraId="0DDF56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4336" behindDoc="0" locked="0" layoutInCell="1" allowOverlap="1" wp14:anchorId="54C9CF40" wp14:editId="5D20A09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154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9CF40" id="Rectangle 6349" o:spid="_x0000_s1838" style="position:absolute;left:0;text-align:left;margin-left:155pt;margin-top:145pt;width:77pt;height:73pt;z-index:260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" filled="f" stroked="f">
                      <v:textbox inset="2.16pt,1.44pt,0,1.44pt">
                        <w:txbxContent>
                          <w:p w14:paraId="37D154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5360" behindDoc="0" locked="0" layoutInCell="1" allowOverlap="1" wp14:anchorId="47BCBE1B" wp14:editId="2ED5ED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686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CBE1B" id="Rectangle 6350" o:spid="_x0000_s1839" style="position:absolute;left:0;text-align:left;margin-left:154pt;margin-top:145pt;width:79pt;height:60pt;z-index:260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RzugEAAEs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zeth9RIM8dTuk7&#10;6sb9YBU5Z0cjpVrmu+g1xdRj2XN8gkuU0F3Izxrc8kVaZC4an64aqzkTgclNu+lqfEjg0d3NpkUf&#10;u1SvxRFS/qyCI4vDKCCUoiw/fk35fPXlCtYtYM7PL16e93Mh063bF6j7IE9IEXc0P6LRNkyMCmsi&#10;JRPOndH068BBUWK/eBS2ubtpG1yUEqy7psMFhhIg6P3bLPdiDLhKIgMlhwhmGBFvkajAwokVYpft&#10;WlbibVzAv/4Du9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N9MhHO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69686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6384" behindDoc="0" locked="0" layoutInCell="1" allowOverlap="1" wp14:anchorId="5FF4AE85" wp14:editId="48D7FC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D98B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4AE85" id="Rectangle 6351" o:spid="_x0000_s1840" style="position:absolute;left:0;text-align:left;margin-left:154pt;margin-top:145pt;width:77pt;height:73pt;z-index:260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" filled="f" stroked="f">
                      <v:textbox inset="2.16pt,1.44pt,0,1.44pt">
                        <w:txbxContent>
                          <w:p w14:paraId="188D98B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7408" behindDoc="0" locked="0" layoutInCell="1" allowOverlap="1" wp14:anchorId="20F079B2" wp14:editId="447977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ECF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079B2" id="Rectangle 6352" o:spid="_x0000_s1841" style="position:absolute;left:0;text-align:left;margin-left:154pt;margin-top:145pt;width:77pt;height:71pt;z-index:260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" filled="f" stroked="f">
                      <v:textbox inset="2.16pt,1.44pt,0,1.44pt">
                        <w:txbxContent>
                          <w:p w14:paraId="3AFECF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8432" behindDoc="0" locked="0" layoutInCell="1" allowOverlap="1" wp14:anchorId="02DFFCE9" wp14:editId="65F62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1CA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FFCE9" id="Rectangle 6353" o:spid="_x0000_s1842" style="position:absolute;left:0;text-align:left;margin-left:154pt;margin-top:145pt;width:79pt;height:60pt;z-index:260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r448K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6A51CA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79456" behindDoc="0" locked="0" layoutInCell="1" allowOverlap="1" wp14:anchorId="305E9191" wp14:editId="37032C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386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9191" id="Rectangle 6354" o:spid="_x0000_s1843" style="position:absolute;left:0;text-align:left;margin-left:154pt;margin-top:145pt;width:79pt;height:60pt;z-index:260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DK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9XHNSWOWZzS&#10;d9SNucFIcsmOWgiZ55v1mkLssOw5PME1iuhm8rMCm79Ii8xF4/NNYzknwjG5XW3bGifB8Wiz3q7Q&#10;xy7Va3GAmD5Lb0l2egoIpSjLTl9julx9uYJ1Gczl+eyl+TAXMu1y8wL14MUZKeKOpkc0yvipp9zo&#10;QMmEc+9p/HVkICkxXxwK22zWqwYXpQTLtmlxgaEECPrwNsscHz2uEk9AyTGAHkbEWyQqsHBihdh1&#10;u/JKvI0L+Nd/YP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JiTsMq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1B3386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0480" behindDoc="0" locked="0" layoutInCell="1" allowOverlap="1" wp14:anchorId="0FE19A10" wp14:editId="5CE01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E55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19A10" id="Rectangle 6355" o:spid="_x0000_s1844" style="position:absolute;left:0;text-align:left;margin-left:154pt;margin-top:145pt;width:79pt;height:60pt;z-index:260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iuugEAAEs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RudXtLiecOp/QD&#10;deO+t4qcsoORUs3znfUaY+qw7CU+wzlK6M7kJw1u/iItMhWNjxeN1ZSJwOR6tW5rnITAo/ub9Qp9&#10;7FK9F0dI+YsKjswOo4BQirL88C3l09W3K1g3gzk9P3t52k2FTLts36DugjwiRdzR/IRG2zAyKqyJ&#10;lIw4d0bTrz0HRYn96lHY5v5m1eCilGDZNi0uMJQAQe8+ZrkXQ8BVEhko2Ucw/YB4i0QFFk6sEDtv&#10;17wSH+MC/v0f2P4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CdnmK6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3AE55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1504" behindDoc="0" locked="0" layoutInCell="1" allowOverlap="1" wp14:anchorId="1C8ACB9F" wp14:editId="13B264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926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ACB9F" id="Rectangle 6356" o:spid="_x0000_s1845" style="position:absolute;left:0;text-align:left;margin-left:154pt;margin-top:145pt;width:79pt;height:60pt;z-index:260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5OB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n1eU+KYxSn9&#10;RN2YG4wk5+yohZB5vlmvKcQOy57CI1yiiG4mPyuw+Yu0yFw0Pl01lnMiHJOb1aatcRIcj25vNiv0&#10;sUv1Whwgpq/SW5KdngJCKcqy4/eYzldfrmBdBnN+Pntp3s+FTLvcvEDde3FCirij6QGNMn7qKTc6&#10;UDLh3Hsafx8YSErMN4fCNrc3qwYXpQTLtmlxgaEECHr/NsscHz2uEk9AySGAHkbEWyQqsHBihdhl&#10;u/JKvI0L+Nd/YPcH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cTk4G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1E926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2528" behindDoc="0" locked="0" layoutInCell="1" allowOverlap="1" wp14:anchorId="3DC0EFD8" wp14:editId="2DBE0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9D3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EFD8" id="Rectangle 6357" o:spid="_x0000_s1846" style="position:absolute;left:0;text-align:left;margin-left:154pt;margin-top:145pt;width:79pt;height:60pt;z-index:260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NCFcP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459D3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3552" behindDoc="0" locked="0" layoutInCell="1" allowOverlap="1" wp14:anchorId="6DA5344D" wp14:editId="75D463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14C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5344D" id="Rectangle 6358" o:spid="_x0000_s1847" style="position:absolute;left:0;text-align:left;margin-left:154pt;margin-top:145pt;width:79pt;height:60pt;z-index:260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3HKuQEAAEs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Gb1TXOynOHU/qB&#10;unHfW0VO2cFIqeb5znqNMXVY9hKf4RwldGfykwY3f5EWmYrGx4vGaspEYHK9Wrc1TkLg0e3VeoU+&#10;dqneiiOk/E0FR2aHUUAoRVl+eEz5dPX1CtbNYE7Pz16edlMh0zYXqLsgj0gRdzQ/odE2jIwKayIl&#10;I86d0fR7z0FRYh88CtvcXq0aXJQSLNumRVGgBAh69z7LvRgCrpLIQMk+gukHxFveLbBwYoXYebvm&#10;lXgfF/Bv/8D2DwA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+Xdxyr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6C214C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4576" behindDoc="0" locked="0" layoutInCell="1" allowOverlap="1" wp14:anchorId="7006D7F0" wp14:editId="519712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AA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6D7F0" id="Rectangle 6359" o:spid="_x0000_s1848" style="position:absolute;left:0;text-align:left;margin-left:154pt;margin-top:145pt;width:79pt;height:60pt;z-index:260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hU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b1c2aEs8dTukH&#10;6sZ9bxU5ZQcjpZrnO+s1xtRh2Ut8hnOU0J3JTxrc/EVaZCoaHy8aqykTgcn1at3WOAmBR3fX6xX6&#10;2KV6L46Q8lcVHJkdRgGhFGX54THl09W3K1g3gzk9P3t52k2FTNs0b1B3QR6RIu5ofkKjbRgZFdZE&#10;SkacO6Ppdc9BUWK/eRS2ubteNbgoJVi2TYsLDCVA0LuPWe7FEHCVRAZK9hFMPyDeIlGBhRMrxM7b&#10;Na/Ex7iAf/8Htr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rvWFS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37EAA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5600" behindDoc="0" locked="0" layoutInCell="1" allowOverlap="1" wp14:anchorId="2BA39856" wp14:editId="3E17DD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559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39856" id="Rectangle 6360" o:spid="_x0000_s1849" style="position:absolute;left:0;text-align:left;margin-left:154pt;margin-top:145pt;width:79pt;height:60pt;z-index:260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JLEhD2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B6559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6624" behindDoc="0" locked="0" layoutInCell="1" allowOverlap="1" wp14:anchorId="3498810A" wp14:editId="599B2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814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810A" id="Rectangle 6361" o:spid="_x0000_s1850" style="position:absolute;left:0;text-align:left;margin-left:154pt;margin-top:145pt;width:79pt;height:60pt;z-index:260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31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zWqzpMRxi1P6&#10;gbpx14+KXLKDkVLl+Wa9phA7LHsOT3CNIrqZ/KzB5i/SInPR+HzTWM2JCExuV9u2xkkIPLpbb1fo&#10;Y5fqrThATF+UtyQ7jAJCKcry07eYLldfr2BdBnN5PntpPsyFTNusX6EevDwjRdzR9IhGj35iVIwm&#10;UDLh3BmNv44cFCXjV4fCNnfrVYOLUoJl27S4wFACBH14n+VODB5XSSSg5BjA9APiLRIVWDixQuy6&#10;XXkl3scF/Ns/sP8N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OWHrfW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752814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7648" behindDoc="0" locked="0" layoutInCell="1" allowOverlap="1" wp14:anchorId="3185BD24" wp14:editId="72B5D6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37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BD24" id="Rectangle 6362" o:spid="_x0000_s1851" style="position:absolute;left:0;text-align:left;margin-left:154pt;margin-top:145pt;width:79pt;height:60pt;z-index:260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6ba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q0bShyzOKWf&#10;qBtzg5HknB21EDLPN+s1hdhh2VN4hEsU0c3kZwU2f5EWmYvGp6vGck6EY3Kz2rQ1ToLj0e3NZoU+&#10;dqleiwPE9FV6S7LTU0AoRVl2/B7T+erLFazLYM7PZy/N+7mQaZvPL1D3XpyQIu5oekCjjJ96yo0O&#10;lEw4957G3wcGkhLzzaGwze3NCnVIJVi2TYsLDCVA0Pu3Web46HGVeAJKDgH0MCLeIlGBhRMrxC7b&#10;lVfibVzAv/4Duz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PXzptq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6C737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8672" behindDoc="0" locked="0" layoutInCell="1" allowOverlap="1" wp14:anchorId="44F6F1EB" wp14:editId="50AB96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3AC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F1EB" id="Rectangle 6363" o:spid="_x0000_s1852" style="position:absolute;left:0;text-align:left;margin-left:154pt;margin-top:145pt;width:79pt;height:60pt;z-index:260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Zrj0S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663AC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89696" behindDoc="0" locked="0" layoutInCell="1" allowOverlap="1" wp14:anchorId="61C1DC38" wp14:editId="652A4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F7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1DC38" id="Rectangle 6364" o:spid="_x0000_s1853" style="position:absolute;left:0;text-align:left;margin-left:154pt;margin-top:145pt;width:79pt;height:60pt;z-index:260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CEuw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harJSWWG5zS&#10;H9SN226Q5JztddvKNN+k1+hDg2VP/hEuUUA3kZ8UmPRFWmTKGp+uGsspEoHJzWJTlzgJgUfr5WaB&#10;PnYp3os9hHgvnSHJYRQQSlaWH3+FeL76dgXrEpjz88mL037KZOpq/QZ179oTUsQdjQ9o1OBGRsWg&#10;PSUjzp3R8HrgICkZfloUtlovFxUuSg7mdVXjAkMOEPT+Y5Zb0TtcJRGBkoMH3fWIN0uUYeHEMrHL&#10;dqWV+Bhn8O//wO4v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VG7CE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1B0DF7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0720" behindDoc="0" locked="0" layoutInCell="1" allowOverlap="1" wp14:anchorId="21D42E61" wp14:editId="640411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92B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42E61" id="Rectangle 6365" o:spid="_x0000_s1854" style="position:absolute;left:0;text-align:left;margin-left:154pt;margin-top:145pt;width:79pt;height:60pt;z-index:260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au+Y4L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0E392B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1744" behindDoc="0" locked="0" layoutInCell="1" allowOverlap="1" wp14:anchorId="0B2EF25B" wp14:editId="23144C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29E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EF25B" id="Rectangle 6366" o:spid="_x0000_s1855" style="position:absolute;left:0;text-align:left;margin-left:154pt;margin-top:145pt;width:79pt;height:60pt;z-index:260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PPug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tV5T4rnDKf1E&#10;3bjvrSLn7GCkVPN8Z73GmDose45PcIkSujP5SYObv0iLTEXj01VjNWUiMLlZbdoaJyHw6PZms0If&#10;u1RvxRFS/qqCI7PDKCCUoiw/fk/5fPX1CtbNYM7Pz16e9lMh0zabV6j7IE9IEXc0P6LRNoyMCmsi&#10;JSPOndH0+8BBUWK/eRS2ub1ZNbgoJVi2TYsLDCVA0Pv3We7FEHCVRAZKDhFMPyDeIlGBhRMrxC7b&#10;Na/E+7iAf/sHdn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Hqbk8+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2629E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2768" behindDoc="0" locked="0" layoutInCell="1" allowOverlap="1" wp14:anchorId="5CB74586" wp14:editId="7DF310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3D1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74586" id="Rectangle 6367" o:spid="_x0000_s1856" style="position:absolute;left:0;text-align:left;margin-left:154pt;margin-top:145pt;width:79pt;height:60pt;z-index:260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dE88S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043D1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3792" behindDoc="0" locked="0" layoutInCell="1" allowOverlap="1" wp14:anchorId="70D0C580" wp14:editId="1435AC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0CD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0C580" id="Rectangle 6368" o:spid="_x0000_s1857" style="position:absolute;left:0;text-align:left;margin-left:154pt;margin-top:145pt;width:79pt;height:60pt;z-index:260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" filled="f" stroked="f">
                      <v:textbox inset="2.16pt,1.44pt,0,1.44pt">
                        <w:txbxContent>
                          <w:p w14:paraId="5800CD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4816" behindDoc="0" locked="0" layoutInCell="1" allowOverlap="1" wp14:anchorId="6A284F3E" wp14:editId="2774F1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0000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4F3E" id="Rectangle 6369" o:spid="_x0000_s1858" style="position:absolute;left:0;text-align:left;margin-left:154pt;margin-top:145pt;width:79pt;height:60pt;z-index:260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BJuQ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td5Q4rnDKf1E&#10;3bjvrSLn7GCkVPN8Z73GmDose45PcIkSujP5SYObv0iLTEXj01VjNWUiMLlZbdoaJyHw6PZms0If&#10;u1RvxRFS/qqCI7PDKCCUoiw/fk/5fPX1CtbNYM7Pz16e9lMh066aV6j7IE9IEXc0P6LRNoyMCmsi&#10;JSPOndH0+8BBUWK/eRS2ub3BWpJLsGybFhcYSoCg9++z3Ish4CqJDJQcIph+QLxFogILJ1aIXbZr&#10;Xon3cQH/9g/s/gA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evTASbkBAABL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3580000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5840" behindDoc="0" locked="0" layoutInCell="1" allowOverlap="1" wp14:anchorId="4C50D019" wp14:editId="534C2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E4A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0D019" id="Rectangle 6370" o:spid="_x0000_s1859" style="position:absolute;left:0;text-align:left;margin-left:154pt;margin-top:145pt;width:79pt;height:60pt;z-index:260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Km8hAe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55E4A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6864" behindDoc="0" locked="0" layoutInCell="1" allowOverlap="1" wp14:anchorId="2C9C8DF8" wp14:editId="0CFF1C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DAF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C8DF8" id="Rectangle 6371" o:spid="_x0000_s1860" style="position:absolute;left:0;text-align:left;margin-left:154pt;margin-top:145pt;width:79pt;height:60pt;z-index:260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e/63P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79DAF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7888" behindDoc="0" locked="0" layoutInCell="1" allowOverlap="1" wp14:anchorId="31E94703" wp14:editId="5D5615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F70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94703" id="Rectangle 6372" o:spid="_x0000_s1861" style="position:absolute;left:0;text-align:left;margin-left:154pt;margin-top:145pt;width:79pt;height:60pt;z-index:260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M6LpuC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D8F70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8912" behindDoc="0" locked="0" layoutInCell="1" allowOverlap="1" wp14:anchorId="4A7C3BA9" wp14:editId="1B0992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B5C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3BA9" id="Rectangle 6373" o:spid="_x0000_s1862" style="position:absolute;left:0;text-align:left;margin-left:154pt;margin-top:145pt;width:79pt;height:60pt;z-index:260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0Tj36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F1B5C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199936" behindDoc="0" locked="0" layoutInCell="1" allowOverlap="1" wp14:anchorId="5948AC27" wp14:editId="540128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14E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8AC27" id="Rectangle 6374" o:spid="_x0000_s1863" style="position:absolute;left:0;text-align:left;margin-left:154pt;margin-top:145pt;width:79pt;height:60pt;z-index:260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O5jsL6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BE14E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0960" behindDoc="0" locked="0" layoutInCell="1" allowOverlap="1" wp14:anchorId="4B6BBE9D" wp14:editId="7F7C79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3C6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BBE9D" id="Rectangle 6375" o:spid="_x0000_s1864" style="position:absolute;left:0;text-align:left;margin-left:154pt;margin-top:145pt;width:79pt;height:60pt;z-index:260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GXmNq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803C6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1984" behindDoc="0" locked="0" layoutInCell="1" allowOverlap="1" wp14:anchorId="653DF19E" wp14:editId="146B36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8E1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DF19E" id="Rectangle 6376" o:spid="_x0000_s1865" style="position:absolute;left:0;text-align:left;margin-left:154pt;margin-top:145pt;width:79pt;height:48pt;z-index:260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GFugEAAEsDAAAOAAAAZHJzL2Uyb0RvYy54bWysU01v2zAMvQ/YfxB0X+w4a2obcXopNgwo&#10;1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t/Hx6AqL6j69X1mhLLDE7p&#10;D+rG7KAFOWVH1fcizTfpNfnQYtmjf4BzFNBN5GcJJn2RFpmzxseLxmKOhGOyWTV1iZPgeHTVrBv0&#10;sUvxWuwhxJ/CGZKcjgJCycqyw12Ip6svV7AugTk9n7w47+ZMpl41L1B3rj8iRdzReI9Gajd1lGvl&#10;KZlw7h0Nf/cMBCX6l0Vhq+vvqwoXJQfLuqpxgSEHCHr3NsssHx2uEo9Ayd6DGkbEmyXKsHBimdh5&#10;u9JKvI0z+Nd/YPsP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F7QIYW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218E1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3008" behindDoc="0" locked="0" layoutInCell="1" allowOverlap="1" wp14:anchorId="700D3F1E" wp14:editId="473B4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A5F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D3F1E" id="Rectangle 6377" o:spid="_x0000_s1866" style="position:absolute;left:0;text-align:left;margin-left:154pt;margin-top:145pt;width:79pt;height:48pt;z-index:260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e7dSs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562A5F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4032" behindDoc="0" locked="0" layoutInCell="1" allowOverlap="1" wp14:anchorId="47B184EC" wp14:editId="004530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9D0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184EC" id="Rectangle 6378" o:spid="_x0000_s1867" style="position:absolute;left:0;text-align:left;margin-left:154pt;margin-top:145pt;width:79pt;height:48pt;z-index:260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JpuQEAAEs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6hZn5bnDKf1E&#10;3bjvrSLn7GCkVPN8Z73GmDose4qPcIkSujP5SYObv0iLTEXj01VjNWUiMLlZbdoaJyHw6PNmvUEf&#10;u1SvxRFS/qqCI7PDKCCUoiw/fk/5fPXlCtbNYM7Pz16e9lMh095coe6DPCFF3NH8gEbbMDIqrImU&#10;jDh3RtPvAwdFif3mUdjm9mbV4KKUYNk2LYoCJUDQ+7dZ7sUQcJVEBkoOEUw/IN7yboGFEyvELts1&#10;r8TbuIB//Qd2fwA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KpLyabkBAABL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0CC9D0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5056" behindDoc="0" locked="0" layoutInCell="1" allowOverlap="1" wp14:anchorId="79718EE4" wp14:editId="1483A8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034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8EE4" id="Rectangle 6379" o:spid="_x0000_s1868" style="position:absolute;left:0;text-align:left;margin-left:154pt;margin-top:145pt;width:79pt;height:48pt;z-index:260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5Ctv3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30C034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6080" behindDoc="0" locked="0" layoutInCell="1" allowOverlap="1" wp14:anchorId="19E53A42" wp14:editId="09F8A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07A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53A42" id="Rectangle 6380" o:spid="_x0000_s1869" style="position:absolute;left:0;text-align:left;margin-left:154pt;margin-top:145pt;width:79pt;height:48pt;z-index:260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ZP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aJAnjuc0i/U&#10;jfveKnLODkZKNc931muMqcOyx/gAlyihO5OfNLj5i7TIVDQ+XTVWUyYCk5vVpq3xIYFHnzfrDfrY&#10;pXopjpDyNxUcmR1GAaEUZfnxR8rnq89XsG4Gc35+9vK0nwqZ9mb1DHUf5Akp4o7mezTahpFRYU2k&#10;ZMS5M5r+HDgoSux3j8I2X25WDS5KCZZt0+ICQwkQ9P51lnsxBFwlkYGSQwTTD4i3SFRg4cQKsct2&#10;zSvxOi7gX/6B3V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LtrVk+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7107A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7104" behindDoc="0" locked="0" layoutInCell="1" allowOverlap="1" wp14:anchorId="237B3976" wp14:editId="49582B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2CC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B3976" id="Rectangle 6381" o:spid="_x0000_s1870" style="position:absolute;left:0;text-align:left;margin-left:154pt;margin-top:145pt;width:79pt;height:48pt;z-index:260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+HugEAAEs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ObVbukxHOHU/qB&#10;unHfW0Uu2cFIqeb5znqNMXVY9hQf4RoldGfykwY3f5EWmYrG55vGaspEYHK72rY1TkLg0cftZos+&#10;dqleiyOk/EUFR2aHUUAoRVl++pby5erLFaybwVyen708HaZCpl2vX6AegjwjRdzR/IBG2zAyKqyJ&#10;lIw4d0bTryMHRYn96lHY5tN61eCilGDZNi0uMJQAQR/eZrkXQ8BVEhkoOUYw/YB4i0QFFk6sELtu&#10;17wSb+MC/vUf2P8G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Mwof4e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4C52CC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8128" behindDoc="0" locked="0" layoutInCell="1" allowOverlap="1" wp14:anchorId="568999DA" wp14:editId="77E01D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F56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999DA" id="Rectangle 6382" o:spid="_x0000_s1871" style="position:absolute;left:0;text-align:left;margin-left:154pt;margin-top:145pt;width:79pt;height:48pt;z-index:260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So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qm0o8dzhlH6i&#10;btz3VpFzdjBSqnm+s15jTB2WPcVHuEQJ3Zn8pMHNX6RFpqLx6aqxmjIRmNysNm2NkxB4dLtZb9DH&#10;LtVrcYSUv6rgyOwwCgilKMuP31M+X325gnUzmPPzs5en/VTItDe3L1D3QZ6QIu5ofkCjbRgZFdZE&#10;SkacO6Pp94GDosR+8yhs8/lmhTrkEizbpsUFhhIg6P3bLPdiCLhKIgMlhwimHxBvkajAwokVYpft&#10;mlfibVzAv/4Duz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NxcdKi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545F56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09152" behindDoc="0" locked="0" layoutInCell="1" allowOverlap="1" wp14:anchorId="6BDAB6DC" wp14:editId="40A613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785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AB6DC" id="Rectangle 6383" o:spid="_x0000_s1872" style="position:absolute;left:0;text-align:left;margin-left:154pt;margin-top:145pt;width:79pt;height:48pt;z-index:260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02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a4o8dzhlH6h&#10;btz3VpFzdjBSqnm+s15jTB2WPcYHuEQJ3Zn8pMHNX6RFpqLx6aqxmjIRmNysNm2NkxB49Hmz3qCP&#10;XaqX4ggpf1PBkdlhFBBKUZYff6R8vvp8BetmMOfnZy9P+6mQaW/Wz1D3QZ6QIu5ovkejbRgZFdZE&#10;SkacO6Ppz4GDosR+9yhs8+Vm1eCilGDZNi0uMJQAQe9fZ7kXQ8BVEhkoOUQw/YB4i0QFFk6sELts&#10;17wSr+MC/uUf2P0F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E/EXTa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60D785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0176" behindDoc="0" locked="0" layoutInCell="1" allowOverlap="1" wp14:anchorId="3E555F41" wp14:editId="6C340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FA6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5F41" id="Rectangle 6384" o:spid="_x0000_s1873" style="position:absolute;left:0;text-align:left;margin-left:154pt;margin-top:145pt;width:79pt;height:48pt;z-index:260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L2uwEAAEs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m1W7psRxi1P6&#10;jrpx14+KXLKDkVLl+Wa9phA7LHsOT3CNIrqZ/KzB5i/SInPR+HzTWM2JCExuV9u2xkkIPPq43WzR&#10;xy7Va3GAmD4rb0l2GAWEUpTlp68xXa6+XMG6DObyfPbSfJgLmXZ99wL14OUZKeKOpkc0evQTo2I0&#10;gZIJ585o/HXkoCgZvzgUtrlbrxpclBIs26bFBYYSIOjD2yx3YvC4SiIBJccAph8Qb5GowMKJFWLX&#10;7cor8TYu4F//gf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8tGL2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345FA6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1200" behindDoc="0" locked="0" layoutInCell="1" allowOverlap="1" wp14:anchorId="2269AE09" wp14:editId="4B4652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83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9AE09" id="Rectangle 6385" o:spid="_x0000_s1874" style="position:absolute;left:0;text-align:left;margin-left:154pt;margin-top:145pt;width:79pt;height:48pt;z-index:260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qSugEAAEsDAAAOAAAAZHJzL2Uyb0RvYy54bWysU01v2zAMvQ/YfxB0X+w4beY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d0vWpvKXHc4pR+&#10;om7cDUaSc3bUfS/zfLNeU4gdlj2FR7hEEd1MflZg8xdpkblofLpqLOdEBCY3q01b4yQEHt1u1hv0&#10;sUv1Whwgpq/SW5IdRgGhFGX58XtM56svV7Augzk/n7007+dCpr1pX6DufX9Cirij6QGNMn5iVBgd&#10;KJlw7ozG3wcOkhLzzaGwzeebVYOLUoJl27S4wFACBL1/m+VOjB5XSSSg5BBADyPiLRIVWDixQuyy&#10;XXkl3sYF/Os/sPs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ENASpK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18583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2224" behindDoc="0" locked="0" layoutInCell="1" allowOverlap="1" wp14:anchorId="63C5D0AD" wp14:editId="36E359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82D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5D0AD" id="Rectangle 6386" o:spid="_x0000_s1875" style="position:absolute;left:0;text-align:left;margin-left:154pt;margin-top:145pt;width:79pt;height:48pt;z-index:260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G9uwEAAEsDAAAOAAAAZHJzL2Uyb0RvYy54bWysU9tu2zAMfR+wfxD0vthx2sw2ovSl2DBg&#10;a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q7wwMQIxldr+o1JY5bnNIf&#10;1I27blDklO2NlGqe76zXGGKLZY/hAc5RRHcmP2mw8xdpkSlrfLxorKZEBCabVVOXOAmBR9fNukEf&#10;uxSvxQFi+qm8JbPDKCCUrCw//I7pdPXlCtbNYE7Pz16adlMmU181L1B3Xh6RIu5oukejBz8yKgYT&#10;KBlx7ozGv3sOipLhl0Nhq+9XqwoXJQfLuqpxgSEHCHr3Nsud6D2ukkhAyT6A6XrEmyXKsHBimdh5&#10;u+aVeBtn8K//wPY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TNEG9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EE82D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3248" behindDoc="0" locked="0" layoutInCell="1" allowOverlap="1" wp14:anchorId="4AEEAAB2" wp14:editId="411744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C78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AAB2" id="Rectangle 6387" o:spid="_x0000_s1876" style="position:absolute;left:0;text-align:left;margin-left:154pt;margin-top:145pt;width:79pt;height:48pt;z-index:260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1guwEAAEsDAAAOAAAAZHJzL2Uyb0RvYy54bWysU8tu2zAQvBfoPxC815LlxpE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rVXtLieMWu/QT&#10;feOuHxU5Vwcjpcr9zX5NIXZ47Sk8wiWLuMziZw02f1EWmYvHp6vHak5EYHGz2rQ1dkLg1s1mvcE1&#10;olSvlwPE9FV5S/KCUUAqxVl+/B7T+ejLEbyXyZyfz6s07+cipr0psLm29/KEEnFG0wMGPfqJUTGa&#10;QMmEfWc0/j5wUJSM3xwa29x+XjU4KCVZtk2LAwwlQdL7t1XuxOBxlEQCSg4BTD8g32JRoYUdK8Iu&#10;05VH4m1eyL/+A7s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0vB1g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E1C78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4272" behindDoc="0" locked="0" layoutInCell="1" allowOverlap="1" wp14:anchorId="34BB54BE" wp14:editId="11AED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C8A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54BE" id="Rectangle 6388" o:spid="_x0000_s1877" style="position:absolute;left:0;text-align:left;margin-left:154pt;margin-top:145pt;width:79pt;height:48pt;z-index:260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" filled="f" stroked="f">
                      <v:textbox inset="2.16pt,1.44pt,0,1.44pt">
                        <w:txbxContent>
                          <w:p w14:paraId="364C8A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5296" behindDoc="0" locked="0" layoutInCell="1" allowOverlap="1" wp14:anchorId="7C4A6462" wp14:editId="4CFA05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A2B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A6462" id="Rectangle 6389" o:spid="_x0000_s1878" style="position:absolute;left:0;text-align:left;margin-left:154pt;margin-top:145pt;width:79pt;height:48pt;z-index:260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I7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uKLHM4JT+&#10;oG7MDlqQU3ZUfS/SfJNekw8tlj36BzhHAd1EfpZg0hdpkTlrfLxoLOZIOCabVVOXOAmOR1fNukEf&#10;uxSvxR5C/CWcIcnpKCCUrCw73IZ4uvpyBesSmNPzyYvzbs5k6qvqBerO9UekiDsa79FI7aaOcq08&#10;JRPOvaPh756BoET/tihs9eP7qsJFycGyrmpcYMgBgt69zTLLR4erxCNQsveghhHxZokyLJxYJnbe&#10;rrQSb+MM/vUf2P4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FNbEju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517A2B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6320" behindDoc="0" locked="0" layoutInCell="1" allowOverlap="1" wp14:anchorId="2EAA44FF" wp14:editId="5525C5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606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A44FF" id="Rectangle 6390" o:spid="_x0000_s1879" style="position:absolute;left:0;text-align:left;margin-left:154pt;margin-top:145pt;width:79pt;height:48pt;z-index:260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IATVnW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314606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7344" behindDoc="0" locked="0" layoutInCell="1" allowOverlap="1" wp14:anchorId="250EEC92" wp14:editId="48966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2FD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EEC92" id="Rectangle 6391" o:spid="_x0000_s1880" style="position:absolute;left:0;text-align:left;margin-left:154pt;margin-top:145pt;width:79pt;height:48pt;z-index:260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+9uwEAAEs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R0vWqWlDhucUq/&#10;UDfuukGRU7Y3Uqp5vrNeY4gtlj2HJzhHEd2Z/KTBzl+kRaas8fGisZoSEZhsVk1d4iQEHl036wZ9&#10;7FK8FQeI6afylswOo4BQsrL8cB/T6errFaybwZyen7007aZMpr6+eoW68/KIFHFH0yMaPfiRUTGY&#10;QMmIc2c0/tlzUJQMdw6Frb5frSpclBws66rGBYYcIOjd+yx3ove4SiIBJfsApusRb5Yow8KJZWLn&#10;7ZpX4n2cwb/9A9u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3UH+9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7E92FD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8368" behindDoc="0" locked="0" layoutInCell="1" allowOverlap="1" wp14:anchorId="4E3ED436" wp14:editId="5B600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501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ED436" id="Rectangle 6392" o:spid="_x0000_s1881" style="position:absolute;left:0;text-align:left;margin-left:154pt;margin-top:145pt;width:79pt;height:48pt;z-index:260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OckdJK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7D7501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19392" behindDoc="0" locked="0" layoutInCell="1" allowOverlap="1" wp14:anchorId="0EED51ED" wp14:editId="416C9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45A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D51ED" id="Rectangle 6393" o:spid="_x0000_s1882" style="position:absolute;left:0;text-align:left;margin-left:154pt;margin-top:145pt;width:79pt;height:48pt;z-index:260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0vF0M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27445A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0416" behindDoc="0" locked="0" layoutInCell="1" allowOverlap="1" wp14:anchorId="7E575F90" wp14:editId="78FA2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316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75F90" id="Rectangle 6394" o:spid="_x0000_s1883" style="position:absolute;left:0;text-align:left;margin-left:154pt;margin-top:145pt;width:79pt;height:48pt;z-index:260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HzGLMuwEAAEs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27316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1440" behindDoc="0" locked="0" layoutInCell="1" allowOverlap="1" wp14:anchorId="2F677DA0" wp14:editId="304B41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FA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77DA0" id="Rectangle 6395" o:spid="_x0000_s1884" style="position:absolute;left:0;text-align:left;margin-left:154pt;margin-top:145pt;width:79pt;height:48pt;z-index:260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Hg4Sqi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BD8FA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2464" behindDoc="0" locked="0" layoutInCell="1" allowOverlap="1" wp14:anchorId="52269920" wp14:editId="2DCD3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14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69920" id="Rectangle 6396" o:spid="_x0000_s1885" style="position:absolute;left:0;text-align:left;margin-left:154pt;margin-top:145pt;width:79pt;height:48pt;z-index:260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GH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ZU2KZwSn9&#10;Qd2YHbQgp+yo+l6k+Sa9Jh9aLHv0D3COArqJ/CzBpC/SInPW+HjRWMyRcEw2q6YucRIcj66adYM+&#10;dileiz2E+Es4Q5LTUUAoWVl2uA3xdPXlCtYlMKfnkxfn3ZzJ1FfNC9Sd649IEXc03qOR2k0d5Vp5&#10;Siace0fD3z0DQYn+bVHY6sf3VYWLkoNlXdW4wJADBL17m2WWjw5XiUegZO9BDSPizRJlWDixTOy8&#10;XWkl3sYZ/Os/sP0H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GhMQYe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63AD14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3488" behindDoc="0" locked="0" layoutInCell="1" allowOverlap="1" wp14:anchorId="35EF7167" wp14:editId="3DDE4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ACF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F7167" id="Rectangle 6397" o:spid="_x0000_s1886" style="position:absolute;left:0;text-align:left;margin-left:154pt;margin-top:145pt;width:79pt;height:60pt;z-index:260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d5uwEAAEs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1XZDieMWu/QN&#10;feOuHxW5VAcjpcr9zX5NIXZ47TW8wDWLuMziZw02f1EWmYvH55vHak5EYHG72rY1dkLg1uZ+u8I1&#10;olRvlwPE9El5S/KCUUAqxVl++hLT5ejvI3gvk7k8n1dpPsxFTLsusLl28PKMEnFG0zMGPfqJUTGa&#10;QMmEfWc0/jxyUJSMnx0a22zuVw0OSkmWbdPiAENJkPThfZU7MXgcJZGAkmMA0w/It1hUaGHHirDr&#10;dOWReJ8X8m//wP4X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NZDd5uwEAAEs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43AACF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4512" behindDoc="0" locked="0" layoutInCell="1" allowOverlap="1" wp14:anchorId="143B83B0" wp14:editId="4A37B6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184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B83B0" id="Rectangle 6398" o:spid="_x0000_s1887" style="position:absolute;left:0;text-align:left;margin-left:154pt;margin-top:145pt;width:79pt;height:60pt;z-index:260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" filled="f" stroked="f">
                      <v:textbox inset="2.16pt,1.44pt,0,1.44pt">
                        <w:txbxContent>
                          <w:p w14:paraId="257184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5536" behindDoc="0" locked="0" layoutInCell="1" allowOverlap="1" wp14:anchorId="5657A1BF" wp14:editId="7AE4F6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AC6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7A1BF" id="Rectangle 6399" o:spid="_x0000_s1888" style="position:absolute;left:0;text-align:left;margin-left:154pt;margin-top:145pt;width:79pt;height:60pt;z-index:260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CqDOCK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11AC6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6560" behindDoc="0" locked="0" layoutInCell="1" allowOverlap="1" wp14:anchorId="3CDDDFB5" wp14:editId="26DC0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3CF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DFB5" id="Rectangle 6400" o:spid="_x0000_s1889" style="position:absolute;left:0;text-align:left;margin-left:154pt;margin-top:145pt;width:79pt;height:48pt;z-index:260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YXuQEAAEsDAAAOAAAAZHJzL2Uyb0RvYy54bWysU9tu2zAMfR+wfxD0vthxu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R0fVOjQI5bnNIv&#10;1I27flTknB2MlCrPN+s1hdhh2WN4gEsU0c3kZw02f5EWmYvGp6vGak5EYHKz2rT5IYFHnzfrDfrY&#10;pXopDhDTN+UtyQ6jgFCKsvz4I6bz1ecrWJfBnJ/PXpr3cyHTrlfPUPdenpAi7mi6R6NHPzEqRhMo&#10;mXDujMY/Bw6KkvG7Q2GbLzerBhelBMu2aXGBoQQIev86y50YPK6SSEDJIYDpB8RbJCqwcGKF2GW7&#10;8kq8jgv4l39g9xc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3+KGF7kBAABL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1FC3CF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7584" behindDoc="0" locked="0" layoutInCell="1" allowOverlap="1" wp14:anchorId="61399C18" wp14:editId="7A263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5637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99C18" id="Rectangle 6401" o:spid="_x0000_s1890" style="position:absolute;left:0;text-align:left;margin-left:154pt;margin-top:145pt;width:79pt;height:48pt;z-index:260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/fugEAAEsDAAAOAAAAZHJzL2Uyb0RvYy54bWysU9tu2zAMfR+wfxD0vthxs8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VS8p8dzhlH6h&#10;btz3VpFzdjBSqnm+s15jTB2WPcYHuEQJ3Zn8pMHNX6RFpqLx6aqxmjIRmNzcbNoaJyHw6PNmvUEf&#10;u1QvxRFS/qaCI7PDKCCUoiw//kj5fPX5CtbNYM7Pz16e9lMh065Xz1D3QZ6QIu5ovkejbRgZFdZE&#10;SkacO6Ppz4GDosR+9yhs82V10+CilGDZNi0uMJQAQe9fZ7kXQ8BVEhkoOUQw/YB4i0QFFk6sELts&#10;17wSr+MC/uUf2P0F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Kihr9+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2155637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8608" behindDoc="0" locked="0" layoutInCell="1" allowOverlap="1" wp14:anchorId="275D385C" wp14:editId="3E47E3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984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385C" id="Rectangle 6402" o:spid="_x0000_s1891" style="position:absolute;left:0;text-align:left;margin-left:154pt;margin-top:145pt;width:79pt;height:48pt;z-index:260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LjVpPC6AQAASw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229984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29632" behindDoc="0" locked="0" layoutInCell="1" allowOverlap="1" wp14:anchorId="66FE335C" wp14:editId="41053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C47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E335C" id="Rectangle 6403" o:spid="_x0000_s1892" style="position:absolute;left:0;text-align:left;margin-left:154pt;margin-top:145pt;width:79pt;height:60pt;z-index:260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8e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db2ixHOHU/qB&#10;unHfW0Uu2cFIqeb5znqNMXVY9hyf4BoldGfykwY3f5EWmYrG55vGaspEYHK72rY1TkLg0d16u0If&#10;u1RvxRFS/qKCI7PDKCCUoiw/fUv5cvX1CtbNYC7Pz16eDlMh0242r1APQZ6RIu5ofkSjbRgZFdZE&#10;SkacO6Pp15GDosR+9Shsc7deNbgoJVi2TYsLDCVA0If3We7FEHCVRAZKjhFMPyDeIlGBhRMrxK7b&#10;Na/E+7iAf/sH9r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R+Px6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40C47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0656" behindDoc="0" locked="0" layoutInCell="1" allowOverlap="1" wp14:anchorId="0118BCA6" wp14:editId="2D09EA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97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8BCA6" id="Rectangle 6404" o:spid="_x0000_s1893" style="position:absolute;left:0;text-align:left;margin-left:154pt;margin-top:145pt;width:79pt;height:60pt;z-index:260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DeugEAAEs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q2W5pMQyg1P6&#10;g7ox22tBztlBdZ1I8016jT40WPbkH+ESBXQT+UmCSV+kRaas8emqsZgi4ZjcLDZ1iZPgeLRebhbo&#10;Y5fivdhDiPfCGZKclgJCycqy468Qz1ffrmBdAnN+Pnlx2k+ZTL1av0Hdu+6EFHFH4wMaqd3YUq6V&#10;p2TEubc0vB4YCEr0T4vCVuvlosJFycG8rmpcYMgBgt5/zDLLB4erxCNQcvCg+gHxZokyLJxYJnbZ&#10;rrQSH+MM/v0f2P0F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cOAN66AQAASw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75F97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1680" behindDoc="0" locked="0" layoutInCell="1" allowOverlap="1" wp14:anchorId="706D3B39" wp14:editId="2985D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BF5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3B39" id="Rectangle 6405" o:spid="_x0000_s1894" style="position:absolute;left:0;text-align:left;margin-left:154pt;margin-top:145pt;width:79pt;height:135pt;z-index:260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nCw+S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F4BF5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2704" behindDoc="0" locked="0" layoutInCell="1" allowOverlap="1" wp14:anchorId="0F7FF328" wp14:editId="3AA00E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971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F328" id="Rectangle 6406" o:spid="_x0000_s1895" style="position:absolute;left:0;text-align:left;margin-left:154pt;margin-top:145pt;width:79pt;height:135pt;z-index:260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NeugEAAEwDAAAOAAAAZHJzL2Uyb0RvYy54bWysU8tu2zAQvBfoPxC813okcGT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R9W68pcdxil36g&#10;b9wNkyLn6mikVLm/2a85xB6vPYcnuGQRl1n8osHmL8oiS/H4dPVYLYkILG5uNl2NnRC41dzVTU4Q&#10;pnq7HSCmL8pbkheMAnIp1vLjt5jOR1+P4L3M5vx+XqVlvxQ13XrzynXv5Qk14pCmRwx68jOjYjKB&#10;khkbz2j8deCgKJm+OnS2vbu9aXFSStJ0bYcTDCVB1vv3Ve7E6HGWRAJKDgHMMCLf4lGhhS0rwi7j&#10;lWfifV7Iv/0Eu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A7GNe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86971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3728" behindDoc="0" locked="0" layoutInCell="1" allowOverlap="1" wp14:anchorId="295F4E06" wp14:editId="484113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C64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4E06" id="Rectangle 6407" o:spid="_x0000_s1896" style="position:absolute;left:0;text-align:left;margin-left:154pt;margin-top:145pt;width:79pt;height:135pt;z-index:260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LdugEAAEw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ejNdb2mxHGLXXpB&#10;37gbJkVO1dFIqXJ/s19ziD1eew3PcM4iLrP4RYPNX5RFluLx8eKxWhIRWLy9uu1q7ITArWZdNzlB&#10;mOr9doCYvilvSV4wCsilWMsPDzGdjv4+gvcym9P7eZWW3VLUdOsCm2s7L4+oEYc0PWHQk58ZFZMJ&#10;lMzYeEbjrz0HRcn03aGz7fr6qsVJKUnTtR1OMJQEWe8+VrkTo8dZEgko2Qcww4h8i0eFFrasCDuP&#10;V56Jj3kh//4Tb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KFeLd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3CC64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4752" behindDoc="0" locked="0" layoutInCell="1" allowOverlap="1" wp14:anchorId="03A3333E" wp14:editId="26F18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6F3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3333E" id="Rectangle 6408" o:spid="_x0000_s1897" style="position:absolute;left:0;text-align:left;margin-left:154pt;margin-top:145pt;width:79pt;height:135pt;z-index:260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/AuAEAAEw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ejNdY29ctxil17Q&#10;N+6GSZFTdTRSqtzf7NccYo/XXsMznLOIyyx+0WDzF2WRpXh8vHislkQEFm+vbrsaOyFwq1nXTU4Q&#10;pnq/HSCmb8pbkheMAnIp1vLDQ0yno7+P4L3M5vR+XqVltxQ13frCdeflETXikKYnDHryM6NiMoGS&#10;GRvPaPy156Aomb47dLZdX1+1OCklabq2Q1egJMh697HKnRg9zpJIQMk+gBlG5FveLbSwZUXYebzy&#10;THzMC/n3n2D7Bg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V7jfwL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7246F3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5776" behindDoc="0" locked="0" layoutInCell="1" allowOverlap="1" wp14:anchorId="1B207BD2" wp14:editId="483AE6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0BF9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07BD2" id="Rectangle 6409" o:spid="_x0000_s1898" style="position:absolute;left:0;text-align:left;margin-left:154pt;margin-top:145pt;width:79pt;height:135pt;z-index:260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sAug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jdbb2hxHGLXfqB&#10;vnE3TIqcq6ORUuX+Zr/mEHu89hye4JJFXGbxiwabvyiLLMXj09VjtSQisLi52XQ1dkLgVrOum5wg&#10;TPV2O0BMX5S3JC8YBeRSrOXHbzGdj74ewXuZzfn9vErLfilqunX7ynXv5Qk14pCmRwx68jOjYjKB&#10;khkbz2j8deCgKJm+OnS2Xd/etD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pUSsA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220BF9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6800" behindDoc="0" locked="0" layoutInCell="1" allowOverlap="1" wp14:anchorId="16996F5A" wp14:editId="17517A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B2C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96F5A" id="Rectangle 6410" o:spid="_x0000_s1899" style="position:absolute;left:0;text-align:left;margin-left:154pt;margin-top:145pt;width:79pt;height:135pt;z-index:260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vOuQEAAEw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TYMGOW6xSz/Q&#10;N+6GSZFzdTRSqtzf7NccYo/XnsMTXLKIyyx+0WDzF2WRpXh8unqslkQEFu/Wd12NDwncajZ1kxOE&#10;qd5uB4jpi/KW5AWjgFyKtfz4Labz0dcjeC+zOb+fV2nZL0VNt1m/ct17eUKNOKTpEYOe/MyomEyg&#10;ZMbGMxp/HTgoSqavDp1tNzfrFielJE3XdjjBUBJkvX9f5U6MHmdJJKDkEMAMI/ItHhVa2LIi7DJe&#10;eSbe54X820+w+w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LhqS86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AAB2C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7824" behindDoc="0" locked="0" layoutInCell="1" allowOverlap="1" wp14:anchorId="2BCBF00C" wp14:editId="49C4CD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0B9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BF00C" id="Rectangle 6411" o:spid="_x0000_s1900" style="position:absolute;left:0;text-align:left;margin-left:154pt;margin-top:145pt;width:79pt;height:135pt;z-index:260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9Y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mkocdxil36g&#10;b9wNkyLn6mikVLm/2a85xB6vPYcnuGQRl1n8osHmL8oiS/H4dPVYLYkILN7d3HU1dkLgVrOpm5wg&#10;TPV2O0BMX5S3JC8YBeRSrOXHbzGdj74ewXuZzfn9vErLfilqus36leveyxNqxCFNjxj05GdGxWQC&#10;JTM2ntH468BBUTJ9dehsu1nftD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iWL9Y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9A0B9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8848" behindDoc="0" locked="0" layoutInCell="1" allowOverlap="1" wp14:anchorId="1E09E355" wp14:editId="7C62FC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407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9E355" id="Rectangle 6412" o:spid="_x0000_s1901" style="position:absolute;left:0;text-align:left;margin-left:154pt;margin-top:145pt;width:79pt;height:135pt;z-index:260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OU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T2pmkpcdxil36g&#10;b9wNkyKn6mikVLm/2a85xB6vPYcnOGcRl1n8osHmL8oiS/H4ePFYLYkILN5d33U1dkLgVrOum5wg&#10;TPV6O0BMX5S3JC8YBeRSrOWHbzGdjr4cwXuZzen9vErLbilquvWnF647L4+oEYc0PWLQk58ZFZMJ&#10;lMzYeEbj7z0HRcn01aGz7frmGo1IJWm6tsMJhpIg693bKndi9DhLIgEl+wBmGJFv8ajQwpYVYefx&#10;yjPxNi/kX3+C7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Fv9O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99407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39872" behindDoc="0" locked="0" layoutInCell="1" allowOverlap="1" wp14:anchorId="7C859ADF" wp14:editId="2C9345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215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59ADF" id="Rectangle 6413" o:spid="_x0000_s1902" style="position:absolute;left:0;text-align:left;margin-left:154pt;margin-top:145pt;width:79pt;height:135pt;z-index:260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7Vid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B9215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0896" behindDoc="0" locked="0" layoutInCell="1" allowOverlap="1" wp14:anchorId="28D4021D" wp14:editId="6861D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B1BA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21D" id="Rectangle 6414" o:spid="_x0000_s1903" style="position:absolute;left:0;text-align:left;margin-left:154pt;margin-top:145pt;width:79pt;height:135pt;z-index:260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vX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llT4rjFLv1A&#10;37gbJkXO1dFIqXJ/s19ziD1eew5PcMkiLrP4RYPNX5RFluLx6eqxWhIRWLy7uetq7ITArWZTNzlB&#10;mOrtdoCYvihvSV4wCsilWMuP32I6H309gvcym/P7eZWW/VLUdJvNK9e9lyfUiEOaHjHoyc+MiskE&#10;SmZsPKPx14GDomT66tDZdrO+aXFSStJ0bYcTDCVB1vv3Ve7E6HGWRAJKDgHMMCLf4lGhhS0rwi7j&#10;lWfifV7Iv/0Eu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Kd3vX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0DB1BA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1920" behindDoc="0" locked="0" layoutInCell="1" allowOverlap="1" wp14:anchorId="0D182EAF" wp14:editId="73C3A3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6C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82EAF" id="Rectangle 6415" o:spid="_x0000_s1904" style="position:absolute;left:0;text-align:left;margin-left:154pt;margin-top:145pt;width:79pt;height:135pt;z-index:260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7t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T2pvlEieMWu/QD&#10;feNumBQ5VUcjpcr9zX7NIfZ47Tk8wTmLuMziFw02f1EWWYrHx4vHaklEYPHu+q6rsRMCt5p13eQE&#10;YarX2wFi+qK8JXnBKCCXYi0/fIvpdPTlCN7LbE7v51VadktR0627F647L4+oEYc0PWLQk58ZFZMJ&#10;lMzYeEbj7z0HRcn01aGz7frmusVJKUnTtR1OMJQEWe/eVrkTo8dZEgko2Qcww4h8i0eFFrasCDuP&#10;V56Jt3kh//oTbP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Y8o7t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5CD6C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2944" behindDoc="0" locked="0" layoutInCell="1" allowOverlap="1" wp14:anchorId="336CDA3B" wp14:editId="71FCE4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A5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DA3B" id="Rectangle 6416" o:spid="_x0000_s1905" style="position:absolute;left:0;text-align:left;margin-left:154pt;margin-top:145pt;width:79pt;height:135pt;z-index:260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/FeIh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45BA5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3968" behindDoc="0" locked="0" layoutInCell="1" allowOverlap="1" wp14:anchorId="0DCA448E" wp14:editId="23B4A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83F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448E" id="Rectangle 6417" o:spid="_x0000_s1906" style="position:absolute;left:0;text-align:left;margin-left:154pt;margin-top:145pt;width:79pt;height:135pt;z-index:260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nDugEAAEw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ejNdbOmxHGLXXpB&#10;37gbJkVO1dFIqXJ/s19ziD1eew3PcM4iLrP4RYPNX5RFluLx8eKxWhIRWLy9uu1q7ITArWZdNzlB&#10;mOr9doCYvilvSV4wCsilWMsPDzGdjv4+gvcym9P7eZWW3VLUdF2BzbWdl0fUiEOanjDoyc+MiskE&#10;SmZsPKPx156DomT67tDZdn191eKklKTp2g4nGEqCrHcfq9yJ0eMsiQSU7AOYYUS+xaNCC1tWhJ3H&#10;K8/Ex7yQf/8Jtm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nEtnD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9883F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4992" behindDoc="0" locked="0" layoutInCell="1" allowOverlap="1" wp14:anchorId="63F7DE24" wp14:editId="3711F1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8BC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DE24" id="Rectangle 6418" o:spid="_x0000_s1907" style="position:absolute;left:0;text-align:left;margin-left:154pt;margin-top:145pt;width:79pt;height:135pt;z-index:260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ur/k3r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4D98BC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6016" behindDoc="0" locked="0" layoutInCell="1" allowOverlap="1" wp14:anchorId="46598818" wp14:editId="73C6CA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57F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98818" id="Rectangle 6419" o:spid="_x0000_s1908" style="position:absolute;left:0;text-align:left;margin-left:154pt;margin-top:145pt;width:79pt;height:135pt;z-index:260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Aeug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awpcdxil36i&#10;b9wNkyKn6mikVLm/2a85xB6vPYcnOGcRl1n8osHmL8oiS/H4ePFYLYkILK6v1l2NnRC41dzWTU4Q&#10;pnq7HSCmr8pbkheMAnIp1vLD95hOR1+P4L3M5vR+XqVltxQ1Xde+ct15eUSNOKTpEYOe/MyomEyg&#10;ZMbGMxp/7zkoSqZvDp1tb6+vWpyUkjRd2+EEQ0mQ9e59lTsxepwlkYCSfQAzjMi3eFRoYcuKsPN4&#10;5Zl4nxfybz/B9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EVhAe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2957F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7040" behindDoc="0" locked="0" layoutInCell="1" allowOverlap="1" wp14:anchorId="2C5A0D0A" wp14:editId="15B309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4CC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A0D0A" id="Rectangle 6420" o:spid="_x0000_s1909" style="position:absolute;left:0;text-align:left;margin-left:154pt;margin-top:145pt;width:79pt;height:135pt;z-index:260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t8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p91aJBjlvs0k/0&#10;jbthUuRUHY2UKvc3+zWH2OO15/AE5yziMotfNNj8RVlkKR4fLx6rJRGBxdv1bVfjQwK3mpu6yQnC&#10;VG+3A8T0VXlL8oJRQC7FWn74HtPp6OsRvJfZnN7Pq7TslqKm69avXHdeHlEjDml6xKAnPzMqJhMo&#10;mbHxjMbfew6KkumbQ2fbm6t1i5NSkqZrO5xgKAmy3r2vcidGj7MkElCyD2CGEfkWjwotbFkRdh6v&#10;PBPv80L+7SfY/gE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HYM63y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B24CC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8064" behindDoc="0" locked="0" layoutInCell="1" allowOverlap="1" wp14:anchorId="107F8D27" wp14:editId="0856C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5B5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F8D27" id="Rectangle 6421" o:spid="_x0000_s1910" style="position:absolute;left:0;text-align:left;margin-left:154pt;margin-top:145pt;width:79pt;height:135pt;z-index:260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/qugEAAEw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9bhtKHLfYpZ/o&#10;G3fDpMipOhopVe5v9msOscdrz+EJzlnEZRa/aLD5i7LIUjw+XjxWSyICi7dXt12NnRC41dzUTU4Q&#10;pnq7HSCmr8pbkheMAnIp1vLD95hOR1+P4L3M5vR+XqVltxQ1Xbd+5brz8ogacUjTIwY9+ZlRMZlA&#10;yYyNZzT+3nNQlEzfHDrb3qyvWpyUkjRd2+EEQ0mQ9e59lTsxepwlkYCSfQAzjMi3eFRoYcuKsPN4&#10;5Zl4nxfybz/B9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sPh/q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915B5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49088" behindDoc="0" locked="0" layoutInCell="1" allowOverlap="1" wp14:anchorId="031087A3" wp14:editId="2C301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3E9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87A3" id="Rectangle 6422" o:spid="_x0000_s1911" style="position:absolute;left:0;text-align:left;margin-left:154pt;margin-top:145pt;width:79pt;height:135pt;z-index:260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Mm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eXbUuJ4xa79BN9&#10;426YFDlWRyOlyv3Nfs0h9njtOTzBKYu4zOIXDTZ/URZZiseHs8dqSURg8fbitquxEwK3mpu6yQnC&#10;VG+3A8T0TXlL8oJRQC7FWr5/iOl49PUI3stsju/nVVq2S1HTdVevXLdeHlAjDml6xKAnPzMqJhMo&#10;mbHxjMbfOw6Kkum7Q2fbm8sLNCKVpOnaDicYSoKst++r3InR4yyJBJTsAphhRL7Fo0ILW1aEncYr&#10;z8T7vJB/+wk2f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EvZcya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4AC3E9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0112" behindDoc="0" locked="0" layoutInCell="1" allowOverlap="1" wp14:anchorId="4D038E41" wp14:editId="1C752A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A76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38E41" id="Rectangle 6423" o:spid="_x0000_s1912" style="position:absolute;left:0;text-align:left;margin-left:154pt;margin-top:145pt;width:79pt;height:135pt;z-index:260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fmugEAAEwDAAAOAAAAZHJzL2Uyb0RvYy54bWysU8tu2zAQvBfoPxC813o4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HRz064pcdxil36g&#10;b9wNkyLn6mikVLm/2a85xB6vPYcnuGQRl1n8osHmL8oiS/H4dPVYLYkILN6t77oaOyFwq7mtm5wg&#10;TPV2O0BMX5S3JC8YBeRSrOXHbzGdj74ewXuZzfn9vErLfilqum7zynXv5Qk14pCmRwx68jOjYjKB&#10;khkbz2j8deCgKJm+OnS2vb1Ztz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1MIfm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0FA76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1136" behindDoc="0" locked="0" layoutInCell="1" allowOverlap="1" wp14:anchorId="55ED71DB" wp14:editId="1135BF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79D7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D71DB" id="Rectangle 6424" o:spid="_x0000_s1913" style="position:absolute;left:0;text-align:left;margin-left:154pt;margin-top:145pt;width:79pt;height:135pt;z-index:260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tl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l1T4rjFLv1A&#10;37gbJkXO1dFIqXJ/s19ziD1eew5PcMkiLrP4RYPNX5RFluLx6eqxWhIRWLy7uetq7ITArWZTNzlB&#10;mOrtdoCYvihvSV4wCsilWMuP32I6H309gvcym/P7eZWW/VLUdN3mleveyxNqxCFNjxj05GdGxWQC&#10;JTM2ntH468BBUTJ9dehsu1nftDgpJWm6tsMJhpIg6/37Kndi9DhLIgElhwBmGJF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EEdtl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D279D7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2160" behindDoc="0" locked="0" layoutInCell="1" allowOverlap="1" wp14:anchorId="55F586F5" wp14:editId="47474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51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586F5" id="Rectangle 6425" o:spid="_x0000_s1914" style="position:absolute;left:0;text-align:left;margin-left:154pt;margin-top:145pt;width:79pt;height:135pt;z-index:260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5f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eX7RUljlvs0k/0&#10;jbthUuRYHY2UKvc3+zWH2OO15/AEpyziMotfNNj8RVlkKR4fzh6rJRGBxduL267GTgjcam7qJicI&#10;U73dDhDTN+UtyQtGAbkUa/n+Iabj0dcjeC+zOb6fV2nZLkVN13WvXLdeHlAjDml6xKAnPzMqJhMo&#10;mbHxjMbfOw6Kkum7Q2fbm8uLFielJE3XIhCBkiDr7fsqd2L0OEsiASW7AGYYkW/xqNDClhVhp/HK&#10;M/E+L+TffoLNH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FaULl+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2A3351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3184" behindDoc="0" locked="0" layoutInCell="1" allowOverlap="1" wp14:anchorId="147C080C" wp14:editId="754D72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E0C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C080C" id="Rectangle 6426" o:spid="_x0000_s1915" style="position:absolute;left:0;text-align:left;margin-left:154pt;margin-top:145pt;width:79pt;height:135pt;z-index:260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xc0KT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77E0C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4208" behindDoc="0" locked="0" layoutInCell="1" allowOverlap="1" wp14:anchorId="37305BEC" wp14:editId="554338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B1E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05BEC" id="Rectangle 6427" o:spid="_x0000_s1916" style="position:absolute;left:0;text-align:left;margin-left:154pt;margin-top:145pt;width:79pt;height:135pt;z-index:260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7isMQ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84B1E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5232" behindDoc="0" locked="0" layoutInCell="1" allowOverlap="1" wp14:anchorId="0ED51FA6" wp14:editId="212BE6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4AA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1FA6" id="Rectangle 6428" o:spid="_x0000_s1917" style="position:absolute;left:0;text-align:left;margin-left:154pt;margin-top:145pt;width:79pt;height:135pt;z-index:260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4NuAEAAEwDAAAOAAAAZHJzL2Uyb0RvYy54bWysU8tu2zAQvBfoPxC813okSGT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ejNdYu9ctxil17Q&#10;N+6GSZFTdTRSqtzf7NccYo/XXsMznLOIyyx+0WDzF2WRpXh8vHislkQEFtdX667GTgjcam7rJicI&#10;U73fDhDTN+UtyQtGAbkUa/nhIabT0d9H8F5mc3o/r9KyW4qabn3huvPyiBpxSNMTBj35mVExmUDJ&#10;jI1nNP7ac1CUTN8dOtveXl+1OCklabq2Q1egJMh697HKnRg9zpJIQMk+gBlG5FveLbSwZUXYebzy&#10;THzMC/n3n2D7Bg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pif+Db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2754AA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6256" behindDoc="0" locked="0" layoutInCell="1" allowOverlap="1" wp14:anchorId="2C25EDF2" wp14:editId="462639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2FD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EDF2" id="Rectangle 6429" o:spid="_x0000_s1918" style="position:absolute;left:0;text-align:left;margin-left:154pt;margin-top:145pt;width:79pt;height:135pt;z-index:260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rNug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a4pcdxil36i&#10;b9wNkyKn6mikVLm/2a85xB6vPYcnOGcRl1n8osHmL8oiS/H4ePFYLYkILK6v1l2NnRC41dzWTU4Q&#10;pnq7HSCmr8pbkheMAnIp1vLD95hOR1+P4L3M5vR+XqVltxQ13bp95brz8ogacUjTIwY9+ZlRMZlA&#10;yYyNZzT+3nNQlEzfHDrb3l5ftTgpJWm6tsMJhpIg6937Kndi9DhLIgEl+wBmGJFv8ajQwpYVYefx&#10;yjPxPi/k336C7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YzgrN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A62FD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7280" behindDoc="0" locked="0" layoutInCell="1" allowOverlap="1" wp14:anchorId="437C96DF" wp14:editId="1DB4BF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7AB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C96DF" id="Rectangle 6430" o:spid="_x0000_s1919" style="position:absolute;left:0;text-align:left;margin-left:154pt;margin-top:145pt;width:79pt;height:135pt;z-index:260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oDuQEAAEw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zRoNctxil36g&#10;b9wNkyLn6mikVLm/2a85xB6vPYcnuGQRl1n8osHmL8oiS/H4dPVYLYkILG7Wm67GhwRuNXd1kxOE&#10;qd5uB4jpi/KW5AWjgFyKtfz4Labz0dcjeC+zOb+fV2nZL0VNt1m/ct17eUKNOKTpEYOe/MyomEyg&#10;ZMbGMxp/HTgoSqavDp1t727WLU5KSZqu7XCCoSTIev++yp0YPc6SSEDJIYAZRuRbPCq0sGVF2GW8&#10;8ky8zwv5t59g9x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En1agO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615F7AB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8304" behindDoc="0" locked="0" layoutInCell="1" allowOverlap="1" wp14:anchorId="3A19FD13" wp14:editId="120EA1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F12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9FD13" id="Rectangle 6431" o:spid="_x0000_s1920" style="position:absolute;left:0;text-align:left;margin-left:154pt;margin-top:145pt;width:79pt;height:135pt;z-index:260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Tx56V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C4F12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59328" behindDoc="0" locked="0" layoutInCell="1" allowOverlap="1" wp14:anchorId="564E5020" wp14:editId="1564B6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FB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E5020" id="Rectangle 6432" o:spid="_x0000_s1921" style="position:absolute;left:0;text-align:left;margin-left:154pt;margin-top:145pt;width:79pt;height:135pt;z-index:260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dCDyWb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68F6FB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0352" behindDoc="0" locked="0" layoutInCell="1" allowOverlap="1" wp14:anchorId="53CBE551" wp14:editId="502928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F1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BE551" id="Rectangle 6433" o:spid="_x0000_s1922" style="position:absolute;left:0;text-align:left;margin-left:154pt;margin-top:145pt;width:79pt;height:135pt;z-index:260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aZugEAAEwDAAAOAAAAZHJzL2Uyb0RvYy54bWysU8tu2zAQvBfoPxC813o4cGT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1XJJiWUGu/QH&#10;fWO2HyU5VQcthEz9TX5NPrR47ck/wjkLuEziZwUmfVEWmbPHx4vHco6EY3G9XDcldoLjVnVdVilB&#10;mOL9tocQ76UzJC06CsglW8sOv0I8HX07gvcSm9P7aRXn3ZzVNOvVG9edE0fUiEMaHzCo0U0d5aP2&#10;lEzY+I6G1z0DScn406Kz9fXVssZJyUnV1A1OMOQEWe8+Vpnlg8NZ4hEo2XvQ/YB8s0eZFrYsCzuP&#10;V5qJj3km//4TbP8C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KyQaZ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5EFF1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1376" behindDoc="0" locked="0" layoutInCell="1" allowOverlap="1" wp14:anchorId="55F502FB" wp14:editId="338029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1B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502FB" id="Rectangle 6434" o:spid="_x0000_s1923" style="position:absolute;left:0;text-align:left;margin-left:154pt;margin-top:145pt;width:79pt;height:135pt;z-index:260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76Foa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C6D1B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2400" behindDoc="0" locked="0" layoutInCell="1" allowOverlap="1" wp14:anchorId="56BA924D" wp14:editId="4E8B73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28E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A924D" id="Rectangle 6435" o:spid="_x0000_s1924" style="position:absolute;left:0;text-align:left;margin-left:154pt;margin-top:145pt;width:79pt;height:135pt;z-index:260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8gugEAAEwDAAAOAAAAZHJzL2Uyb0RvYy54bWysU8tu2zAQvBfoPxC813o4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m/VHShy32KXv&#10;6Bt3w6TIuToaKVXub/ZrDrHHa8/hCS5ZxGUWv2iw+YuyyFI8Pl09VksiAoub9aarsRMCt5q7uskJ&#10;wlSvtwPE9Fl5S/KCUUAuxVp+/BrT+ejLEbyX2Zzfz6u07Jeiptt0L1z3Xp5QIw5pesSgJz8zKiYT&#10;KJmx8YzGXwcOipLpi0Nn27ubdYuTUpKmazucYCgJst6/rXInRo+zJBJQcghghhH5Fo8KLWxZEXYZ&#10;rzwTb/NC/vUn2P0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pba8g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AE28E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3424" behindDoc="0" locked="0" layoutInCell="1" allowOverlap="1" wp14:anchorId="56EC4BA1" wp14:editId="421E4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0C4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C4BA1" id="Rectangle 6436" o:spid="_x0000_s1925" style="position:absolute;left:0;text-align:left;margin-left:154pt;margin-top:145pt;width:79pt;height:135pt;z-index:260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OisPs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5E0C4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4448" behindDoc="0" locked="0" layoutInCell="1" allowOverlap="1" wp14:anchorId="1D92914B" wp14:editId="1ADCA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039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2914B" id="Rectangle 6437" o:spid="_x0000_s1926" style="position:absolute;left:0;text-align:left;margin-left:154pt;margin-top:145pt;width:79pt;height:135pt;z-index:260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NzilfC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0B039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5472" behindDoc="0" locked="0" layoutInCell="1" allowOverlap="1" wp14:anchorId="1D36CCE6" wp14:editId="5A5F4E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B8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6CCE6" id="Rectangle 6438" o:spid="_x0000_s1927" style="position:absolute;left:0;text-align:left;margin-left:154pt;margin-top:145pt;width:79pt;height:135pt;z-index:260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QU+o7b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6CA0B8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6496" behindDoc="0" locked="0" layoutInCell="1" allowOverlap="1" wp14:anchorId="1548C32A" wp14:editId="2373E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FC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C32A" id="Rectangle 6439" o:spid="_x0000_s1928" style="position:absolute;left:0;text-align:left;margin-left:154pt;margin-top:145pt;width:79pt;height:135pt;z-index:260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wtugEAAEw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np9tVxT4rjFLv1G&#10;37jrR0VO1cFIqXJ/s19TiB1eewqPcM4iLrP4WYPNX5RF5uLx8eKxmhMRWFwv16saOyFwq7mpm5wg&#10;TPV+O0BMP5S3JC8YBeRSrOWHXzGdjr4dwXuZzen9vErzbi5q1nX7xnXn5RE14pCmBwx69BOjYjSB&#10;kgkbz2j8s+egKBl/OnS2vblatjgpJWlW7QonGEqCrHcfq9yJweMsiQSU7AOYfkC+xaNCC1tWhJ3H&#10;K8/Ex7yQf/8Jtq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/plwt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F4DFC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7520" behindDoc="0" locked="0" layoutInCell="1" allowOverlap="1" wp14:anchorId="31BDF239" wp14:editId="5F024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65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DF239" id="Rectangle 6440" o:spid="_x0000_s1929" style="position:absolute;left:0;text-align:left;margin-left:154pt;margin-top:145pt;width:79pt;height:135pt;z-index:260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DNuQEAAEw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PRmtUKDHLfYpZ/o&#10;G3f9qMi5OhgpVe5v9msKscNrz+EJLlnEZRY/a7D5i7LIXDw+XT1WcyICi5vlZl3jQwK3mtu6yQnC&#10;VG+3A8T0VXlL8oJRQC7FWn78HtP56OsRvJfZnN/PqzTv56JmUy9fue69PKFGHNL0iEGPfmJUjCZQ&#10;MmHjGY2/DxwUJeM3h862t6tli5NSkmbdrnGCoSTIev++yp0YPM6SSEDJIYDpB+RbPCq0sGVF2GW8&#10;8ky8zwv5t59g9wc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Io44M2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6D1E65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8544" behindDoc="0" locked="0" layoutInCell="1" allowOverlap="1" wp14:anchorId="7583AE6D" wp14:editId="57C786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CCF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3AE6D" id="Rectangle 6441" o:spid="_x0000_s1930" style="position:absolute;left:0;text-align:left;margin-left:154pt;margin-top:145pt;width:79pt;height:135pt;z-index:260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Rb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ctlQ4rjFLv1C&#10;37jrR0VO1cFIqXJ/s19TiB1eew5PcM4iLrP4WYPNX5RF5uLx8eKxmhMRWFxfrVc1dkLgVnNTNzlB&#10;mOrjdoCY7pW3JC8YBeRSrOWHnzGdjr4fwXuZzen9vErzbi5q1vXynevOyyNqxCFNjxj06CdGxWgC&#10;JRM2ntH4uuegKBl/OHS2vVletTgpJWlW7QonGEqCrHefq9yJweMsiQSU7AOYfkC+xaNCC1tWhJ3H&#10;K8/E57yQ//gJtm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QChRb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3BCCF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69568" behindDoc="0" locked="0" layoutInCell="1" allowOverlap="1" wp14:anchorId="1C8D51C2" wp14:editId="74863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640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D51C2" id="Rectangle 6442" o:spid="_x0000_s1931" style="position:absolute;left:0;text-align:left;margin-left:154pt;margin-top:145pt;width:79pt;height:135pt;z-index:260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LfteJe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8E640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0592" behindDoc="0" locked="0" layoutInCell="1" allowOverlap="1" wp14:anchorId="5CDBDB1C" wp14:editId="7971B5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1CB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BDB1C" id="Rectangle 6443" o:spid="_x0000_s1932" style="position:absolute;left:0;text-align:left;margin-left:154pt;margin-top:145pt;width:79pt;height:135pt;z-index:260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JBIxX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B91CB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1616" behindDoc="0" locked="0" layoutInCell="1" allowOverlap="1" wp14:anchorId="1A5F6535" wp14:editId="58BA6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3A0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F6535" id="Rectangle 6444" o:spid="_x0000_s1933" style="position:absolute;left:0;text-align:left;margin-left:154pt;margin-top:145pt;width:79pt;height:135pt;z-index:260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DUugEAAEwDAAAOAAAAZHJzL2Uyb0RvYy54bWysU8tu2zAQvBfoPxC813rE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b1dLpeUOGaxSz/R&#10;N+YGI8m5OmohZO5v9msKscNrz+EJLlnEZRY/K7D5i7LIXDw+XT2WcyIci5ubzbrGTnDcalZ1kxOE&#10;qd5uB4jpq/SW5EVPAbkUa9nxe0zno69H8F5mc34/r9K8n4uaTb165br34oQacUjTIwZl/NRTbnSg&#10;ZMLG9zT+PjCQlJhvDp1tV8ubFielJM26XeMEQ0mQ9f59lTk+epwlnoCSQwA9jMi3eFRoYcuKsMt4&#10;5Zl4nxfybz/B7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4JdD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0C3A0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2640" behindDoc="0" locked="0" layoutInCell="1" allowOverlap="1" wp14:anchorId="014F2366" wp14:editId="540DC1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388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F2366" id="Rectangle 6445" o:spid="_x0000_s1934" style="position:absolute;left:0;text-align:left;margin-left:154pt;margin-top:145pt;width:79pt;height:135pt;z-index:260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XuugEAAEwDAAAOAAAAZHJzL2Uyb0RvYy54bWysU8tu2zAQvBfoPxC813rE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9fojJY5b7NJ3&#10;9I27YVLkXB2NlCr3N/s1h9jjtefwBJcs4jKLXzTY/EVZZCken64eqyURgcXNzaarsRMCt5q7uskJ&#10;wlSvtwPE9Fl5S/KCUUAuxVp+/BrT+ejLEbyX2Zzfz6u07JeiZlN3L1z3Xp5QIw5pesSgJz8zKiYT&#10;KJmx8YzGXwcOipLpi0Nn27v1TYuTUpKmazucYCgJst6/rXInRo+zJBJQcghghhH5Fo8KLWxZEXYZ&#10;rzwTb/NC/vUn2P0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qoCX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7A388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3664" behindDoc="0" locked="0" layoutInCell="1" allowOverlap="1" wp14:anchorId="2ECF6182" wp14:editId="64DC8D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60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F6182" id="Rectangle 6446" o:spid="_x0000_s1935" style="position:absolute;left:0;text-align:left;margin-left:154pt;margin-top:145pt;width:79pt;height:135pt;z-index:260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NR0ki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8A060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4688" behindDoc="0" locked="0" layoutInCell="1" allowOverlap="1" wp14:anchorId="7C274FFE" wp14:editId="0B34BA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732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4FFE" id="Rectangle 6447" o:spid="_x0000_s1936" style="position:absolute;left:0;text-align:left;margin-left:154pt;margin-top:145pt;width:79pt;height:135pt;z-index:260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ihugEAAEwDAAAOAAAAZHJzL2Uyb0RvYy54bWysU8tu2zAQvBfoPxC813rE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b5XJFieMWu/SC&#10;vnHXj4qcq4ORUuX+Zr+mEDu89hqe4ZJFXGbxswabvyiLzMXj09VjNScisLi52axr7ITArWZVNzlB&#10;mOr9doCYvilvSV4wCsilWMuPDzGdj/4+gvcym/P7eZXm/VzUbJoCm2t7L0+oEYc0PWHQo58YFaMJ&#10;lEzYeEbjrwMHRcn43aGz7Wp50+KklKRZt2ucYCgJst5/rHInBo+zJBJQcghg+gH5Fo8KLWxZEXYZ&#10;rzwTH/NC/v0n2L0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Hvsih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63732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5712" behindDoc="0" locked="0" layoutInCell="1" allowOverlap="1" wp14:anchorId="00D4A150" wp14:editId="783D25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AA26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4A150" id="Rectangle 6448" o:spid="_x0000_s1937" style="position:absolute;left:0;text-align:left;margin-left:154pt;margin-top:145pt;width:79pt;height:135pt;z-index:260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WhP1vL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4A2AA26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6736" behindDoc="0" locked="0" layoutInCell="1" allowOverlap="1" wp14:anchorId="5CC4076B" wp14:editId="675D7E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0DD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076B" id="Rectangle 6449" o:spid="_x0000_s1938" style="position:absolute;left:0;text-align:left;margin-left:154pt;margin-top:145pt;width:79pt;height:135pt;z-index:260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F8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crmmxHGLXfqF&#10;vnHXj4qcqoORUuX+Zr+mEDu89hye4JxFXGbxswabvyiLzMXj48VjNScisLi+Wq9q7ITAreambnKC&#10;MNXH7QAx3StvSV4wCsilWMsPP2M6HX0/gvcym9P7eZXm3VzUrJv2nevOyyNqxCFNjxj06CdGxWgC&#10;JRM2ntH4uuegKBl/OHS2vVletTgpJWlW7QonGEqCrHefq9yJweMsiQSU7AOYfkC+xaNCC1tWhJ3H&#10;K8/E57yQ//gJtm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k+gF8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4A0DD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7760" behindDoc="0" locked="0" layoutInCell="1" allowOverlap="1" wp14:anchorId="08BF1457" wp14:editId="257C0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C7C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1457" id="Rectangle 6450" o:spid="_x0000_s1939" style="position:absolute;left:0;text-align:left;margin-left:154pt;margin-top:145pt;width:79pt;height:135pt;z-index:260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LXBYbK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20FBC7C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8784" behindDoc="0" locked="0" layoutInCell="1" allowOverlap="1" wp14:anchorId="234D7CC4" wp14:editId="6EB82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76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7CC4" id="Rectangle 6451" o:spid="_x0000_s1940" style="position:absolute;left:0;text-align:left;margin-left:154pt;margin-top:145pt;width:79pt;height:135pt;z-index:260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v85Uk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68576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79808" behindDoc="0" locked="0" layoutInCell="1" allowOverlap="1" wp14:anchorId="2B01ADEA" wp14:editId="7A79C1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6AA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1ADEA" id="Rectangle 6452" o:spid="_x0000_s1941" style="position:absolute;left:0;text-align:left;margin-left:154pt;margin-top:145pt;width:79pt;height:135pt;z-index:260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nouQ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dX1y0ljlvs0jP6&#10;xl0/KnKsDkZKlfub/ZpC7PDaS3iCUxZxmcXPGmz+oiwyF48PZ4/VnIjA4upytayxEwK3mtu6yQnC&#10;VO+3A8T0oLwlecEoIJdiLd//iOl49O0I3stsju/nVZq3c1Gzaq7fuG69PKBGHNL0iEGPfmJUjCZQ&#10;MmHjGY2/dxwUJeN3h862t1eXaEQqSbNslzjBUBJkvf1Y5U4MHmdJJKBkF8D0A/ItHhVa2LIi7DRe&#10;eSY+5oX8+0+w+Q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IgU+ei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916AA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0832" behindDoc="0" locked="0" layoutInCell="1" allowOverlap="1" wp14:anchorId="2BF3B229" wp14:editId="3F06A3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AB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3B229" id="Rectangle 6453" o:spid="_x0000_s1942" style="position:absolute;left:0;text-align:left;margin-left:154pt;margin-top:145pt;width:79pt;height:135pt;z-index:260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2/Q0o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66DAB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1856" behindDoc="0" locked="0" layoutInCell="1" allowOverlap="1" wp14:anchorId="7CB50F47" wp14:editId="49180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0386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50F47" id="Rectangle 6454" o:spid="_x0000_s1943" style="position:absolute;left:0;text-align:left;margin-left:154pt;margin-top:145pt;width:79pt;height:135pt;z-index:260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Grug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8vOSEsctdukn&#10;+sbdYCQ5V0fd9zL3N/s1hdjhtafwCJcs4jKLnxXY/EVZZC4en64eyzkRgcXNzWZdYycEbjWruskJ&#10;wlSvtwPE9FV6S/KCUUAuxVp+/B7T+ejLEbyX2Zzfz6s07+eiZtOsXrjufX9CjTik6QGDMn5iVBgd&#10;KJmw8YzG3wcOkhLzzaGz7Wp50+KklKRZt2ucYCgJst6/rXInRo+zJBJQcgighxH5Fo8KLWxZEXYZ&#10;rzwTb/NC/vUn2P0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H3FG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260386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2880" behindDoc="0" locked="0" layoutInCell="1" allowOverlap="1" wp14:anchorId="3A9ED8C0" wp14:editId="7AEE0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1B1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8C0" id="Rectangle 6455" o:spid="_x0000_s1944" style="position:absolute;left:0;text-align:left;margin-left:154pt;margin-top:145pt;width:79pt;height:135pt;z-index:260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VWaS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781B1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3904" behindDoc="0" locked="0" layoutInCell="1" allowOverlap="1" wp14:anchorId="17BBD3AE" wp14:editId="1BB487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64D5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D3AE" id="Rectangle 6456" o:spid="_x0000_s1945" style="position:absolute;left:0;text-align:left;margin-left:154pt;margin-top:145pt;width:79pt;height:135pt;z-index:260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yvshd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E964D5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4928" behindDoc="0" locked="0" layoutInCell="1" allowOverlap="1" wp14:anchorId="77C91D9A" wp14:editId="79818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380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91D9A" id="Rectangle 6457" o:spid="_x0000_s1946" style="position:absolute;left:0;text-align:left;margin-left:154pt;margin-top:145pt;width:79pt;height:135pt;z-index:260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l1NGN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EE380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5952" behindDoc="0" locked="0" layoutInCell="1" allowOverlap="1" wp14:anchorId="7A31E6AC" wp14:editId="676B4F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0C0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1E6AC" id="Rectangle 6458" o:spid="_x0000_s1947" style="position:absolute;left:0;text-align:left;margin-left:154pt;margin-top:145pt;width:79pt;height:135pt;z-index:260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OHnskL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1CE0C0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6976" behindDoc="0" locked="0" layoutInCell="1" allowOverlap="1" wp14:anchorId="1ADEFE39" wp14:editId="77CB8E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3E92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EFE39" id="Rectangle 6459" o:spid="_x0000_s1948" style="position:absolute;left:0;text-align:left;margin-left:154pt;margin-top:145pt;width:79pt;height:135pt;z-index:260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GkBhQ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023E92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8000" behindDoc="0" locked="0" layoutInCell="1" allowOverlap="1" wp14:anchorId="57191F8B" wp14:editId="79DC0C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FBD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91F8B" id="Rectangle 6460" o:spid="_x0000_s1949" style="position:absolute;left:0;text-align:left;margin-left:154pt;margin-top:145pt;width:79pt;height:135pt;z-index:260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MyuQEAAEwDAAAOAAAAZHJzL2Uyb0RvYy54bWysU8tu2zAQvBfoPxC813o4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q6WaFBjlvs0k/0&#10;jbt+VORcHYyUKvc3+zWF2OG15/AElyziMoufNdj8RVlkLh6frh6rORGBxc1ys67xIYFbzW3d5ARh&#10;qrfbAWL6qrwlecEoIJdiLT9+j+l89PUI3stszu/nVZr3c1GzaZevXPdenlAjDml6xKBHPzEqRhMo&#10;mbDxjMbfBw6KkvGbQ2fb25tli5NSkmbdrnGCoSTIev++yp0YPM6SSEDJIYDpB+RbPCq0sGVF2GW8&#10;8ky8zwv5t59g9wc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PTK4zK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5BBFBD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89024" behindDoc="0" locked="0" layoutInCell="1" allowOverlap="1" wp14:anchorId="09D1135C" wp14:editId="34E07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5D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1135C" id="Rectangle 6461" o:spid="_x0000_s1950" style="position:absolute;left:0;text-align:left;margin-left:154pt;margin-top:145pt;width:79pt;height:135pt;z-index:260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ekugEAAEwDAAAOAAAAZHJzL2Uyb0RvYy54bWysU8tu2zAQvBfoPxC813rE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parhpKHLfYpZ/o&#10;G3f9qMi5OhgpVe5v9msKscNrz+EJLlnEZRY/a7D5i7LIXDw+XT1WcyICi5ubzbrGTgjcam7rJicI&#10;U73dDhDTV+UtyQtGAbkUa/nxe0zno69H8F5mc34/r9K8n4uaTbt85br38oQacUjTIwY9+olRMZpA&#10;yYSNZzT+PnBQlIzfHDrb3i5vWpyUkjTrdo0TDCVB1vv3Ve7E4HGWRAJKDgFMPyDf4lGhhS0rwi7j&#10;lWfifV7Iv/0Euz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u+Bek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4D55D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0048" behindDoc="0" locked="0" layoutInCell="1" allowOverlap="1" wp14:anchorId="213CAB05" wp14:editId="2F79A0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8DE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CAB05" id="Rectangle 6462" o:spid="_x0000_s1951" style="position:absolute;left:0;text-align:left;margin-left:154pt;margin-top:145pt;width:79pt;height:135pt;z-index:260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JH3to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598DE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1072" behindDoc="0" locked="0" layoutInCell="1" allowOverlap="1" wp14:anchorId="68104058" wp14:editId="52815F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3C9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04058" id="Rectangle 6463" o:spid="_x0000_s1952" style="position:absolute;left:0;text-align:left;margin-left:154pt;margin-top:145pt;width:79pt;height:135pt;z-index:260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o+ougEAAEwDAAAOAAAAZHJzL2Uyb0RvYy54bWysU8tu2zAQvBfoPxC813o4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q6WS0pcdxil36i&#10;b9z1oyLn6mCkVLm/2a8pxA6vPYcnuGQRl1n8rMHmL8oic/H4dPVYzYkILG6Wm3WNnRC41dzWTU4Q&#10;pnq7HSCmr8pbkheMAnIp1vLj95jOR1+P4L3M5vx+XqV5Pxc1m3b1ynXv5Qk14pCmRwx69BOjYjSB&#10;kgkbz2j8feCgKBm/OXS2vb1ZtjgpJWnW7RonGEqCrPfvq9yJweMsiQSUHAKYfkC+xaNCC1tWhF3G&#10;K8/E+7yQf/sJd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39o+o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2A3C9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2096" behindDoc="0" locked="0" layoutInCell="1" allowOverlap="1" wp14:anchorId="484C3597" wp14:editId="2EB0C3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89C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3597" id="Rectangle 6464" o:spid="_x0000_s1953" style="position:absolute;left:0;text-align:left;margin-left:154pt;margin-top:145pt;width:79pt;height:135pt;z-index:260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G19M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F389C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3120" behindDoc="0" locked="0" layoutInCell="1" allowOverlap="1" wp14:anchorId="4E3720A9" wp14:editId="33ECDE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F37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20A9" id="Rectangle 6465" o:spid="_x0000_s1954" style="position:absolute;left:0;text-align:left;margin-left:154pt;margin-top:145pt;width:79pt;height:135pt;z-index:260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YRugEAAEwDAAAOAAAAZHJzL2Uyb0RvYy54bWysU8tu2zAQvBfoPxC813okdWT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j6dv2REsctduk7&#10;+sbdMClyro5GSpX7m/2aQ+zx2nN4gksWcZnFLxps/qIsshSPT1eP1ZKIwOLmZtPV2AmBW81d3eQE&#10;YarX2wFi+qy8JXnBKCCXYi0/fo3pfPTlCN7LbM7v51Va9ktRs2m7F657L0+oEYc0PWLQk58ZFZMJ&#10;lMzYeEbjrwMHRcn0xaGz7d3tTYuTUpKmazucYCgJst6/rXInRo+zJBJQcghghhH5Fo8KLWxZEXYZ&#10;rzwTb/NC/vUn2P0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UUiY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5FF37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4144" behindDoc="0" locked="0" layoutInCell="1" allowOverlap="1" wp14:anchorId="2130A9F3" wp14:editId="62F49B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9B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0A9F3" id="Rectangle 6466" o:spid="_x0000_s1955" style="position:absolute;left:0;text-align:left;margin-left:154pt;margin-top:145pt;width:79pt;height:135pt;z-index:260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rdugEAAEw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HR5vVxS4rjFLv1C&#10;37jrR0VO1cFIqXJ/s19TiB1eew5PcM4iLrP4WYPNX5RF5uLx8eKxmhMRWFxfrVc1dkLgVnNTNzlB&#10;mOrjdoCY7pW3JC8YBeRSrOWHnzGdjr4fwXuZzen9vErzbi5q1u36nevOyyNqxCFNjxj06CdGxWgC&#10;JRM2ntH4uuegKBl/OHS2vbm+anFSStKs2hVOMJQEWe8+V7kTg8dZEgko2Qcw/YB8i0eFFrasCDuP&#10;V56Jz3kh//ETb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ztUrd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1639B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5168" behindDoc="0" locked="0" layoutInCell="1" allowOverlap="1" wp14:anchorId="5CF20DA0" wp14:editId="4D018B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712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0DA0" id="Rectangle 6467" o:spid="_x0000_s1956" style="position:absolute;left:0;text-align:left;margin-left:154pt;margin-top:145pt;width:79pt;height:135pt;z-index:260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5TMte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DC712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6192" behindDoc="0" locked="0" layoutInCell="1" allowOverlap="1" wp14:anchorId="4F5BB379" wp14:editId="0C00F7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7CC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BB379" id="Rectangle 6468" o:spid="_x0000_s1957" style="position:absolute;left:0;text-align:left;margin-left:154pt;margin-top:145pt;width:79pt;height:135pt;z-index:260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CTh9kO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0077CC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7216" behindDoc="0" locked="0" layoutInCell="1" allowOverlap="1" wp14:anchorId="1C25F12F" wp14:editId="76A24F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F71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5F12F" id="Rectangle 6469" o:spid="_x0000_s1958" style="position:absolute;left:0;text-align:left;margin-left:154pt;margin-top:145pt;width:79pt;height:135pt;z-index:260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JoIAoO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7EF71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8240" behindDoc="0" locked="0" layoutInCell="1" allowOverlap="1" wp14:anchorId="4BCEAB2B" wp14:editId="52897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52A4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EAB2B" id="Rectangle 6470" o:spid="_x0000_s1959" style="position:absolute;left:0;text-align:left;margin-left:154pt;margin-top:145pt;width:79pt;height:135pt;z-index:260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JN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T2ZoUGOW6xSz/R&#10;N+76UZFzdTBSqtzf7NcUYofXnsMTXLKIyyx+1mDzF2WRuXh8unqs5kQEFjfLzbrGhwRuNau6yQnC&#10;VG+3A8T0VXlL8oJRQC7FWn78HtP56OsRvJfZnN/PqzTv56Jms1y+ct17eUKNOKTpEYMe/cSoGE2g&#10;ZMLGMxp/HzgoSsZvDp1tVzfLFielJM26XeMEQ0mQ9f59lTsxeJwlkYCSQwDTD8i3eFRoYcuKsMt4&#10;5Zl4nxfybz/B7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LM2JN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4352A4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299264" behindDoc="0" locked="0" layoutInCell="1" allowOverlap="1" wp14:anchorId="7F1BE7A3" wp14:editId="6C924A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A4A0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BE7A3" id="Rectangle 6471" o:spid="_x0000_s1960" style="position:absolute;left:0;text-align:left;margin-left:154pt;margin-top:145pt;width:79pt;height:135pt;z-index:260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RAZbb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D9A4A0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0288" behindDoc="0" locked="0" layoutInCell="1" allowOverlap="1" wp14:anchorId="434BAA28" wp14:editId="48CB8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D96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BAA28" id="Rectangle 6472" o:spid="_x0000_s1961" style="position:absolute;left:0;text-align:left;margin-left:154pt;margin-top:145pt;width:79pt;height:135pt;z-index:260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voXugEAAEwDAAAOAAAAZHJzL2Uyb0RvYy54bWysU8tu2zAQvBfoPxC813o4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tzaqlxHGLXfqJ&#10;vnHXj4qcq4ORUuX+Zr+mEDu89hQe4ZJFXGbxswabvyiLzMXj09VjNScisLhZbtY1dkLgVrOqm5wg&#10;TPV6O0BMX5W3JC8YBeRSrOXH7zGdj74cwXuZzfn9vErzfi5qNsvPL1z3Xp5QIw5pesCgRz8xKkYT&#10;KJmw8YzG3wcOipLxm0Nn29XNEo1IJWnW7RonGEqCrPdvq9yJweMsiQSUHAKYfkC+xaNCC1tWhF3G&#10;K8/E27yQf/0Jd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25voX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C3D96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1312" behindDoc="0" locked="0" layoutInCell="1" allowOverlap="1" wp14:anchorId="4455D28C" wp14:editId="2B7B2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F4A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5D28C" id="Rectangle 6473" o:spid="_x0000_s1962" style="position:absolute;left:0;text-align:left;margin-left:154pt;margin-top:145pt;width:79pt;height:135pt;z-index:260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IDw7X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BFF4A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2336" behindDoc="0" locked="0" layoutInCell="1" allowOverlap="1" wp14:anchorId="2EB9FAAA" wp14:editId="2FD218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A36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9FAAA" id="Rectangle 6474" o:spid="_x0000_s1963" style="position:absolute;left:0;text-align:left;margin-left:154pt;margin-top:145pt;width:79pt;height:135pt;z-index:260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5LlJ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9AA36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3360" behindDoc="0" locked="0" layoutInCell="1" allowOverlap="1" wp14:anchorId="2A10863E" wp14:editId="56FAB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31C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863E" id="Rectangle 6475" o:spid="_x0000_s1964" style="position:absolute;left:0;text-align:left;margin-left:154pt;margin-top:145pt;width:79pt;height:135pt;z-index:260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rq6d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0131C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4384" behindDoc="0" locked="0" layoutInCell="1" allowOverlap="1" wp14:anchorId="6B153D1E" wp14:editId="28D68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BA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53D1E" id="Rectangle 6476" o:spid="_x0000_s1965" style="position:absolute;left:0;text-align:left;margin-left:154pt;margin-top:145pt;width:79pt;height:135pt;z-index:260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uiuQEAAEw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R5vVpS4rjFLv1C&#10;37jrR0VO1cFIqXJ/s19TiB1eew5PcM4iLrP4WYPNX5RF5uLx8eKxmhMRWLy5ulnX2AmBW82qbnKC&#10;MNXH7QAx3StvSV4wCsilWMsPP2M6HX0/gvcym9P7eZXm3VzU4DPvXHdeHlEjDml6xKBHPzEqRhMo&#10;mbDxjMbXPQdFyfjDobPt6vqqxUkpSbNu1zjBUBJkvftc5U4MHmdJJKBkH8D0A/ItHhVa2LIi7Dxe&#10;eSY+54X8x0+wfQM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IxMy6K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5DC9BA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5408" behindDoc="0" locked="0" layoutInCell="1" allowOverlap="1" wp14:anchorId="499AB1A1" wp14:editId="4E9D49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A3D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B1A1" id="Rectangle 6477" o:spid="_x0000_s1966" style="position:absolute;left:0;text-align:left;margin-left:154pt;margin-top:145pt;width:79pt;height:135pt;z-index:260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PVugEAAEwDAAAOAAAAZHJzL2Uyb0RvYy54bWysU8tu2zAQvBfoPxC813rE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b5WpFieMWu/SC&#10;vnHXj4qcq4ORUuX+Zr+mEDu89hqe4ZJFXGbxswabvyiLzMXj09VjNScisLi52axr7ITArWZVNzlB&#10;mOr9doCYvilvSV4wCsilWMuPDzGdj/4+gvcym/P7eZXm/VzUbJYFNtf2Xp5QIw5pesKgRz8xKkYT&#10;KJmw8YzGXwcOipLxu0Nn29XypsVJKUmzbtc4wVASZL3/WOVODB5nSSSg5BDA9APyLR4VWtiyIuwy&#10;XnkmPuaF/PtPsHs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hAOPV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1EA3D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6432" behindDoc="0" locked="0" layoutInCell="1" allowOverlap="1" wp14:anchorId="03250EEC" wp14:editId="3FBA38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1C91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0EEC" id="Rectangle 6478" o:spid="_x0000_s1967" style="position:absolute;left:0;text-align:left;margin-left:154pt;margin-top:145pt;width:79pt;height:135pt;z-index:260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7IuQEAAEwDAAAOAAAAZHJzL2Uyb0RvYy54bWysU8tu2zAQvBfoPxC813rE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b5Qp75bjFLr2g&#10;b9z1oyLn6mCkVLm/2a8pxA6vvYZnuGQRl1n8rMHmL8oic/H4dPVYzYkILG5uNusaOyFwq1nVTU4Q&#10;pnq/HSCmb8pbkheMAnIp1vLjQ0zno7+P4L3M5vx+XqV5Pxc1m+WV697LE2rEIU1PGPToJ0bFaAIl&#10;Ezae0fjrwEFRMn536Gy7Wt60OCkladbtGl2BkiDr/ccqd2LwOEsiASWHAKYfkG95t9DClhVhl/HK&#10;M/ExL+Tff4LdGw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Pyt3si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921C91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7456" behindDoc="0" locked="0" layoutInCell="1" allowOverlap="1" wp14:anchorId="660B96EF" wp14:editId="65AA30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84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B96EF" id="Rectangle 6479" o:spid="_x0000_s1968" style="position:absolute;left:0;text-align:left;margin-left:154pt;margin-top:145pt;width:79pt;height:135pt;z-index:260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oIugEAAEwDAAAOAAAAZHJzL2Uyb0RvYy54bWysU8tu2zAQvBfoPxC813rE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udpQ4rjFLv1E&#10;37jrR0XO1cFIqXJ/s19TiB1eew5PcMkiLrP4WYPNX5RF5uLx6eqxmhMRWNzcbNY1dkLgVrOqm5wg&#10;TPV2O0BMX5W3JC8YBeRSrOXH7zGdj74ewXuZzfn9vErzfi5qNsv2leveyxNqxCFNjxj06CdGxWgC&#10;JRM2ntH4+8BBUTJ+c+hsu1retDgpJWnW7RonGEqCrPfvq9yJweMsiQSUHAKYfkC+xaNCC1tWhF3G&#10;K8/E+7yQf/sJd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CRCoI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4C884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8480" behindDoc="0" locked="0" layoutInCell="1" allowOverlap="1" wp14:anchorId="4D11C5FB" wp14:editId="3DE50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2074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1C5FB" id="Rectangle 6480" o:spid="_x0000_s1969" style="position:absolute;left:0;text-align:left;margin-left:154pt;margin-top:145pt;width:79pt;height:135pt;z-index:260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HhUaDe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DA2074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09504" behindDoc="0" locked="0" layoutInCell="1" allowOverlap="1" wp14:anchorId="15636C03" wp14:editId="22336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7EA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6C03" id="Rectangle 6481" o:spid="_x0000_s1970" style="position:absolute;left:0;text-align:left;margin-left:154pt;margin-top:145pt;width:79pt;height:135pt;z-index:260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iZpyh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3C7EA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0528" behindDoc="0" locked="0" layoutInCell="1" allowOverlap="1" wp14:anchorId="28D7A0A9" wp14:editId="733B3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2B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7A0A9" id="Rectangle 6482" o:spid="_x0000_s1971" style="position:absolute;left:0;text-align:left;margin-left:154pt;margin-top:145pt;width:79pt;height:135pt;z-index:260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BtugEAAEwDAAAOAAAAZHJzL2Uyb0RvYy54bWysU8tu2zAQvBfoPxC813rE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dddS4rjFLn1H&#10;37gbJkXO1dFIqXJ/s19ziD1eew5PcMkiLrP4RYPNX5RFluLx6eqxWhIRWNzcbLoaOyFwq7mrm5wg&#10;TPV6O0BMn5W3JC8YBeRSrOXHrzGdj74cwXuZzfn9vErLfilqNuuPL1z3Xp5QIw5pesSgJz8zKiYT&#10;KJmx8YzGXwcOipLpi0Nn27v1DRqRStJ0bYcTDCVB1vu3Ve7E6HGWRAJKDgHMMCLf4lGhhS0rwi7j&#10;lWfibV7Iv/4Eu9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FgfBt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7EA2B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1552" behindDoc="0" locked="0" layoutInCell="1" allowOverlap="1" wp14:anchorId="40D0395B" wp14:editId="0F3522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59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0395B" id="Rectangle 6483" o:spid="_x0000_s1972" style="position:absolute;left:0;text-align:left;margin-left:154pt;margin-top:145pt;width:79pt;height:135pt;z-index:260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7aASt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19F59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2576" behindDoc="0" locked="0" layoutInCell="1" allowOverlap="1" wp14:anchorId="04723121" wp14:editId="2BD37F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FCC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23121" id="Rectangle 6484" o:spid="_x0000_s1973" style="position:absolute;left:0;text-align:left;margin-left:154pt;margin-top:145pt;width:79pt;height:135pt;z-index:260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guugEAAEw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PXy2ZJiWUGu/QH&#10;fWO2HyU5VQcthEz9TX5NPrR47ck/wjkLuEziZwUmfVEWmbPHx4vHco6EY3F9tW5K7ATHrWpVVilB&#10;mOL9tocQ76UzJC06CsglW8sOv0I8HX07gvcSm9P7aRXn3ZzVrJerN647J46oEYc0PmBQo5s6ykft&#10;KZmw8R0Nr3sGkpLxp0Vn69XyqsZJyUnV1A1OMOQEWe8+Vpnlg8NZ4hEo2XvQ/YB8s0eZFrYsCzuP&#10;V5qJj3km//4TbP8C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KSVg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77FCC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3600" behindDoc="0" locked="0" layoutInCell="1" allowOverlap="1" wp14:anchorId="6BC3BAEA" wp14:editId="4EE698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082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BAEA" id="Rectangle 6485" o:spid="_x0000_s1974" style="position:absolute;left:0;text-align:left;margin-left:154pt;margin-top:145pt;width:79pt;height:135pt;z-index:260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0UugEAAEwDAAAOAAAAZHJzL2Uyb0RvYy54bWysU8tu2zAQvBfoPxC813rE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bdfeREsctduk7&#10;+sbdMClyro5GSpX7m/2aQ+zx2nN4gksWcZnFLxps/qIsshSPT1eP1ZKIwOLmZtPV2AmBW81d3eQE&#10;YarX2wFi+qy8JXnBKCCXYi0/fo3pfPTlCN7LbM7v51Va9ktRs1l3L1z3Xp5QIw5pesSgJz8zKiYT&#10;KJmx8YzGXwcOipLpi0Nn27v1TYuTUpKmazucYCgJst6/rXInRo+zJBJQcghghhH5Fo8KLWxZEXYZ&#10;rzwTb/NC/vUn2P0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YzK0U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26082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4624" behindDoc="0" locked="0" layoutInCell="1" allowOverlap="1" wp14:anchorId="7F7DB277" wp14:editId="14348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2E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DB277" id="Rectangle 6486" o:spid="_x0000_s1975" style="position:absolute;left:0;text-align:left;margin-left:154pt;margin-top:145pt;width:79pt;height:135pt;z-index:260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HYugEAAEwDAAAOAAAAZHJzL2Uyb0RvYy54bWysU8tu2zAQvBfoPxC813rEcGT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sllRYpnBLv1B&#10;35jtR0lO1UELIVN/k1+TDy1ee/KPcM4CLpP4WYFJX5RF5uzx8eKxnCPhWFxfrZsSO8Fxq7ouq5Qg&#10;TPF+20OI99IZkhYdBeSSrWWHXyGejr4dwXuJzen9tIrzbs5q1sv1G9edE0fUiEMaHzCo0U0d5aP2&#10;lEzY+I6G1z0DScn406Kz9fXyqsZJyUnV1A1OMOQEWe8+Vpnlg8NZ4hEo2XvQ/YB8s0eZFrYsCzuP&#10;V5qJj3km//4TbP8C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/K8HY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2912E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5648" behindDoc="0" locked="0" layoutInCell="1" allowOverlap="1" wp14:anchorId="3E3D294F" wp14:editId="4B669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2C1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294F" id="Rectangle 6487" o:spid="_x0000_s1976" style="position:absolute;left:0;text-align:left;margin-left:154pt;margin-top:145pt;width:79pt;height:135pt;z-index:260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10kBb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102C1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6672" behindDoc="0" locked="0" layoutInCell="1" allowOverlap="1" wp14:anchorId="38B1CA3F" wp14:editId="17A8A6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751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1CA3F" id="Rectangle 6488" o:spid="_x0000_s1977" style="position:absolute;left:0;text-align:left;margin-left:154pt;margin-top:145pt;width:79pt;height:135pt;z-index:260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" filled="f" stroked="f">
                      <v:textbox inset="2.16pt,1.44pt,0,1.44pt">
                        <w:txbxContent>
                          <w:p w14:paraId="494751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7696" behindDoc="0" locked="0" layoutInCell="1" allowOverlap="1" wp14:anchorId="3BFD187E" wp14:editId="77A180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941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D187E" id="Rectangle 6489" o:spid="_x0000_s1978" style="position:absolute;left:0;text-align:left;margin-left:154pt;margin-top:145pt;width:79pt;height:135pt;z-index:260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mGugEAAEw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TmultT4rjFLv1E&#10;37gbJkVO1dFIqXJ/s19ziD1eewqPcM4iLrP4RYPNX5RFluLx8eKxWhIRWFxfrbsaOyFwq7mtm5wg&#10;TPV6O0BMX5W3JC8YBeRSrOWH7zGdjr4cwXuZzen9vErLbilq1p/bF647L4+oEYc0PWDQk58ZFZMJ&#10;lMzYeEbj7z0HRcn0zaGz7e31VYuTUpKmazucYCgJst69rXInRo+zJBJQsg9ghhH5Fo8KLWxZEXYe&#10;rzwTb/NC/vUn2P4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WlomG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2D941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8720" behindDoc="0" locked="0" layoutInCell="1" allowOverlap="1" wp14:anchorId="09C8A999" wp14:editId="721EF7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431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A999" id="Rectangle 6490" o:spid="_x0000_s1979" style="position:absolute;left:0;text-align:left;margin-left:154pt;margin-top:145pt;width:79pt;height:135pt;z-index:260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HrelI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92431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19744" behindDoc="0" locked="0" layoutInCell="1" allowOverlap="1" wp14:anchorId="290A9836" wp14:editId="167E22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75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9836" id="Rectangle 6491" o:spid="_x0000_s1980" style="position:absolute;left:0;text-align:left;margin-left:154pt;margin-top:145pt;width:79pt;height:135pt;z-index:260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dnx3e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BD975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0768" behindDoc="0" locked="0" layoutInCell="1" allowOverlap="1" wp14:anchorId="000C4A90" wp14:editId="729514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BF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C4A90" id="Rectangle 6492" o:spid="_x0000_s1981" style="position:absolute;left:0;text-align:left;margin-left:154pt;margin-top:145pt;width:79pt;height:135pt;z-index:260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Hp4cRK5AQAATA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5B6BBF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1792" behindDoc="0" locked="0" layoutInCell="1" allowOverlap="1" wp14:anchorId="5C3AE10B" wp14:editId="59D83F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11E6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AE10B" id="Rectangle 6493" o:spid="_x0000_s1982" style="position:absolute;left:0;text-align:left;margin-left:154pt;margin-top:145pt;width:79pt;height:135pt;z-index:260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EkYXS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5F11E6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2816" behindDoc="0" locked="0" layoutInCell="1" allowOverlap="1" wp14:anchorId="580A2AC2" wp14:editId="191732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D1FB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A2AC2" id="Rectangle 6494" o:spid="_x0000_s1983" style="position:absolute;left:0;text-align:left;margin-left:154pt;margin-top:145pt;width:79pt;height:135pt;z-index:260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1sNlRugEAAEw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6AD1FB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3840" behindDoc="0" locked="0" layoutInCell="1" allowOverlap="1" wp14:anchorId="2A0AE315" wp14:editId="7EB65C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C4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AE315" id="Rectangle 6495" o:spid="_x0000_s1984" style="position:absolute;left:0;text-align:left;margin-left:154pt;margin-top:198pt;width:77pt;height:73pt;z-index:260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Ncsb6y3AQAASw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0239C4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4864" behindDoc="0" locked="0" layoutInCell="1" allowOverlap="1" wp14:anchorId="350ED7C1" wp14:editId="1577DE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6906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ED7C1" id="Rectangle 6496" o:spid="_x0000_s1985" style="position:absolute;left:0;text-align:left;margin-left:154pt;margin-top:198pt;width:79pt;height:60pt;z-index:260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5o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+t2Q4njFqf0&#10;HXXjrh8VuWQHI6XK8816TSF2WPYcnuAaRXQz+VmDzV+kReai8fmmsZoTEZhsV+22xkkIPLpbtyv0&#10;sUv1Whwgps/KW5IdRgGhFGX56WtMl6svV7Aug7k8n700H+ZCpv3YvkA9eHlGirij6RGNHv3EqBhN&#10;oGTCuTMafx05KErGLw6Fbe7WqwYXpQTLbbPFBYYSIOjD2yx3YvC4SiIBJccAph8Qb5GowMKJFWLX&#10;7cor8TYu4F//gf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PMx5o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ED6906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5888" behindDoc="0" locked="0" layoutInCell="1" allowOverlap="1" wp14:anchorId="32AD45EF" wp14:editId="3C60BB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CFF7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D45EF" id="Rectangle 6497" o:spid="_x0000_s1986" style="position:absolute;left:0;text-align:left;margin-left:154pt;margin-top:198pt;width:77pt;height:68pt;z-index:260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/LugEAAEsDAAAOAAAAZHJzL2Uyb0RvYy54bWysU9uO0zAQfUfiHyy/06ShdNu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9o4Szx126Rv6&#10;xv1gFblURyOlKv0tfk0x9XjtOT7BNUu4LOJnDa58URaZq8fnm8dqzkRgcbtcrVrshMCtzYd2i2tE&#10;aV4uR0j5kwqOlAWjgFSqs/z0JeXL0d9H8F4hc3m+rPJ8mKuY7brCltohyDNKxBnNjxi0DROjwppI&#10;yYR9ZzT9PHJQlNjPHo3t7lbvOxyUmiw33QYHGGqCpA+vq9yLMeAoiQyUHCOYYUS+1aJKCztWhV2n&#10;q4zE67ySf/kH9r8A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Gg+38u6AQAASw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4D2CFF7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6912" behindDoc="0" locked="0" layoutInCell="1" allowOverlap="1" wp14:anchorId="66067AB0" wp14:editId="219D93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70C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7AB0" id="Rectangle 6498" o:spid="_x0000_s1987" style="position:absolute;left:0;text-align:left;margin-left:154pt;margin-top:198pt;width:77pt;height:73pt;z-index:260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" filled="f" stroked="f">
                      <v:textbox inset="2.16pt,1.44pt,0,1.44pt">
                        <w:txbxContent>
                          <w:p w14:paraId="0F570C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7936" behindDoc="0" locked="0" layoutInCell="1" allowOverlap="1" wp14:anchorId="35331584" wp14:editId="03CD3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043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31584" id="Rectangle 6499" o:spid="_x0000_s1988" style="position:absolute;left:0;text-align:left;margin-left:154pt;margin-top:198pt;width:79pt;height:60pt;z-index:260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LP1b2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A7043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8960" behindDoc="0" locked="0" layoutInCell="1" allowOverlap="1" wp14:anchorId="737A0392" wp14:editId="2AE7FB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FA8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A0392" id="Rectangle 6500" o:spid="_x0000_s1989" style="position:absolute;left:0;text-align:left;margin-left:154pt;margin-top:198pt;width:77pt;height:73pt;z-index:260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" filled="f" stroked="f">
                      <v:textbox inset="2.16pt,1.44pt,0,1.44pt">
                        <w:txbxContent>
                          <w:p w14:paraId="43CFA8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29984" behindDoc="0" locked="0" layoutInCell="1" allowOverlap="1" wp14:anchorId="20A9AE95" wp14:editId="289B4E9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47D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9AE95" id="Rectangle 6501" o:spid="_x0000_s1990" style="position:absolute;left:0;text-align:left;margin-left:155pt;margin-top:198pt;width:77pt;height:73pt;z-index:260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AjEFb1twEAAEs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345247D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1008" behindDoc="0" locked="0" layoutInCell="1" allowOverlap="1" wp14:anchorId="6923B79F" wp14:editId="1A483F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E21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3B79F" id="Rectangle 6502" o:spid="_x0000_s1991" style="position:absolute;left:0;text-align:left;margin-left:154pt;margin-top:198pt;width:79pt;height:60pt;z-index:260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cxug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V03lDhucUq/&#10;UTfuukGRU7Y3Uqo836zXGGKLZU/hEc5RRDeTnzTY/EVaZCoaHy8aqykRgcn1Yr2qcRICj26u1gv0&#10;sUv1Xhwgpu/KW5IdRgGhFGX54WdMp6tvV7Augzk9n7007aZCZr28foO68/KIFHFH0wMaPfiRUTGY&#10;QMmIc2c0vu45KEqGHw6FbW6uFqhDKsF81axwgaEECHr3Mcud6D2ukkhAyT6A6XrEWyQqsHBihdh5&#10;u/JKfIwL+Pd/YPsH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PsPJzG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9DE21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2032" behindDoc="0" locked="0" layoutInCell="1" allowOverlap="1" wp14:anchorId="60C2A5A7" wp14:editId="2659F0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AE4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2A5A7" id="Rectangle 6503" o:spid="_x0000_s1992" style="position:absolute;left:0;text-align:left;margin-left:154pt;margin-top:198pt;width:77pt;height:73pt;z-index:260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KD8dES3AQAASw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139BAE4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3056" behindDoc="0" locked="0" layoutInCell="1" allowOverlap="1" wp14:anchorId="63592543" wp14:editId="6DF75F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ED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92543" id="Rectangle 6504" o:spid="_x0000_s1993" style="position:absolute;left:0;text-align:left;margin-left:154pt;margin-top:198pt;width:77pt;height:71pt;z-index:260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ojugEAAEsDAAAOAAAAZHJzL2Uyb0RvYy54bWysU9tu2zAMfR+wfxD0vtjxstQ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" filled="f" stroked="f">
                      <v:textbox inset="2.16pt,1.44pt,0,1.44pt">
                        <w:txbxContent>
                          <w:p w14:paraId="1D02ED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4080" behindDoc="0" locked="0" layoutInCell="1" allowOverlap="1" wp14:anchorId="461565AA" wp14:editId="3DEA0F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3FD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565AA" id="Rectangle 6505" o:spid="_x0000_s1994" style="position:absolute;left:0;text-align:left;margin-left:154pt;margin-top:198pt;width:79pt;height:60pt;z-index:260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kL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ra+pcRxi1P6&#10;gbpxNxhJztlR973M8816TSF2WPYcnuASRXQz+VmBzV+kReai8emqsZwTEZjcrDZtjZMQeHR3s1mh&#10;j12qt+IAMX2R3pLsMAoIpSjLj99iOl99vYJ1Gcz5+eyleT8XMpt1+wp17/sTUsQdTY9olPETo8Lo&#10;QMmEc2c0/jpwkJSYrw6Fbe5uVg0uSgmWbdPiAkMJEPT+fZY7MXpcJZGAkkMAPYyIt0hUYOHECrHL&#10;duWVeB8X8G//wO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kExkL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283FD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5104" behindDoc="0" locked="0" layoutInCell="1" allowOverlap="1" wp14:anchorId="5751A126" wp14:editId="71A006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D23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1A126" id="Rectangle 6506" o:spid="_x0000_s1995" style="position:absolute;left:0;text-align:left;margin-left:154pt;margin-top:198pt;width:79pt;height:60pt;z-index:260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IkugEAAEsDAAAOAAAAZHJzL2Uyb0RvYy54bWysU01v2zAMvQ/YfxB0X+w4X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+nO9psRxi1P6&#10;ibpxNxhJztlR973M8816TSF2WPYUHuESRXQz+VmBzV+kReai8emqsZwTEZhsV+2mxkkIPLq9aVfo&#10;Y5fqtThATF+ltyQ7jAJCKcry4/eYzldfrmBdBnN+Pntp3s+FTLtuX6DufX9Cirij6QGNMn5iVBgd&#10;KJlw7ozG3wcOkhLzzaGwze3NqsFFKcFy02xwgaEECHr/NsudGD2ukkhAySGAHkbEWyQqsHBihdhl&#10;u/JKvI0L+Nd/YPcH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HRnEiS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A1D23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6128" behindDoc="0" locked="0" layoutInCell="1" allowOverlap="1" wp14:anchorId="232DB6FA" wp14:editId="2BD166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102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B6FA" id="Rectangle 6507" o:spid="_x0000_s1996" style="position:absolute;left:0;text-align:left;margin-left:154pt;margin-top:198pt;width:79pt;height:60pt;z-index:260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T7075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70102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7152" behindDoc="0" locked="0" layoutInCell="1" allowOverlap="1" wp14:anchorId="1B4D298E" wp14:editId="7A3FE0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0F4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D298E" id="Rectangle 6508" o:spid="_x0000_s1997" style="position:absolute;left:0;text-align:left;margin-left:154pt;margin-top:198pt;width:79pt;height:60pt;z-index:260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55BoPLkBAABL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0200F4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8176" behindDoc="0" locked="0" layoutInCell="1" allowOverlap="1" wp14:anchorId="7FA05630" wp14:editId="45176C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8F93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05630" id="Rectangle 6509" o:spid="_x0000_s1998" style="position:absolute;left:0;text-align:left;margin-left:154pt;margin-top:198pt;width:79pt;height:60pt;z-index:260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GiugEAAEsDAAAOAAAAZHJzL2Uyb0RvYy54bWysU9tu2zAMfR+wfxD0vthxu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ZvP9ctJZ47nNJP&#10;1I373ipyzg5GSjXPd9ZrjKnDsqf4CJcooTuTnzS4+Yu0yFQ0Pl01VlMmApPtqt3UOAmBR+ubdoU+&#10;dqleiyOk/FUFR2aHUUAoRVl+/J7y+erLFaybwZyfn7087adCpl03L1D3QZ6QIu5ofkCjbRgZFdZE&#10;SkacO6Pp94GDosR+8yhss75ZNbgoJVhumg0uMJQAQe/fZrkXQ8BVEhkoOUQw/YB4i0QFFk6sELts&#10;17wSb+MC/vUf2P0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HQIQaK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13F8F93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39200" behindDoc="0" locked="0" layoutInCell="1" allowOverlap="1" wp14:anchorId="2EA43E04" wp14:editId="6DEBF5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0E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43E04" id="Rectangle 6510" o:spid="_x0000_s1999" style="position:absolute;left:0;text-align:left;margin-left:154pt;margin-top:198pt;width:79pt;height:60pt;z-index:260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XsugEAAEs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zfUcBXLc4pR+&#10;oW7c9UaSU3bQXSfzfLNeY4gtlj2HJzhHEd1MflJg8xdpkalofLxoLKdEBCbXi/WqxocEHi2v1gv0&#10;sUv1Vhwgph/SW5IdRgGhFGX54SGm09XXK1iXwZyez16adlMhs14uXqHufHdEirij6RGNMn5kVBgd&#10;KBlx7ozGP3sOkhJz71DYZnm1aHBRSjBfNStcYCgBgt69z3InBo+rJBJQsg+g+wHxFokKLJxYIXbe&#10;rrwS7+MC/u0f2P4F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KdABey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BE90E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0224" behindDoc="0" locked="0" layoutInCell="1" allowOverlap="1" wp14:anchorId="102F2AC7" wp14:editId="7C88BB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54A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F2AC7" id="Rectangle 6511" o:spid="_x0000_s2000" style="position:absolute;left:0;text-align:left;margin-left:154pt;margin-top:198pt;width:79pt;height:60pt;z-index:260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wkuwEAAEs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3cemocRxi1P6&#10;jrpx14+KXLKDkVLl+Wa9phA7LHsOT3CNIrqZ/KzB5i/SInPR+HzTWM2JCExul9tNjZMQeLRebZfo&#10;Y5fqtThATJ+VtyQ7jAJCKcry09eYLldfrmBdBnN5PntpPsyFzHa9eoF68PKMFHFH0yMaPfqJUTGa&#10;QMmEc2c0/jpyUJSMXxwK265XyxYXpQTNpt3gAkMJEPThbZY7MXhcJZGAkmMA0w+It0hUYOHECrHr&#10;duWVeBsX8K//wP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QAywk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B254A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1248" behindDoc="0" locked="0" layoutInCell="1" allowOverlap="1" wp14:anchorId="2492F731" wp14:editId="3521D5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2B2C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F731" id="Rectangle 6512" o:spid="_x0000_s2001" style="position:absolute;left:0;text-align:left;margin-left:154pt;margin-top:198pt;width:79pt;height:60pt;z-index:260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MB3Jwu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282B2C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2272" behindDoc="0" locked="0" layoutInCell="1" allowOverlap="1" wp14:anchorId="6DFF4999" wp14:editId="75B75F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4C9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F4999" id="Rectangle 6513" o:spid="_x0000_s2002" style="position:absolute;left:0;text-align:left;margin-left:154pt;margin-top:198pt;width:79pt;height:60pt;z-index:260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6V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m6+oMRxi1P6&#10;gbpx1w2KnLO9kVLl+Wa9xhBbLHsJz3CJIrqZ/KTB5i/SIlPR+HTVWE2JCExuFpt1jZMQeLS63SzQ&#10;xy7Ve3GAmL4qb0l2GAWEUpTlx8eYzlffrmBdBnN+Pntp2k+FzGa1fIO69/KEFHFH0xMaPfiRUTGY&#10;QMmIc2c0vh44KEqGbw6FbVa3iwYXpQTzdbPGBYYSIOj9xyx3ove4SiIBJYcApusRb5GowMKJFWKX&#10;7cor8TEu4N//gd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T7w6V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E14C9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3296" behindDoc="0" locked="0" layoutInCell="1" allowOverlap="1" wp14:anchorId="16E13B9E" wp14:editId="59B8E1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EF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13B9E" id="Rectangle 6514" o:spid="_x0000_s2003" style="position:absolute;left:0;text-align:left;margin-left:154pt;margin-top:198pt;width:79pt;height:60pt;z-index:260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FV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27nS0octzil&#10;H6gbd92gyDnbGylVnm/WawyxxbKX8AyXKKKbyU8abP4iLTIVjU9XjdWUiMDkZrFZ1zgJgUer5WaB&#10;Pnap3osDxPRVeUuywygglKIsPz7GdL76dgXrMpjz89lL034qZDar1RvUvZcnpIg7mp7Q6MGPjIrB&#10;BEpGnDuj8fXAQVEyfHMobLNaLhpclBLM180aFxhKgKD3H7Pcid7jKokElBwCmK5HvEWiAgsnVohd&#10;tiuvxMe4gH//B3a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gnzFV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E79EF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4320" behindDoc="0" locked="0" layoutInCell="1" allowOverlap="1" wp14:anchorId="24AC37C9" wp14:editId="7DE4EE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E7C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37C9" id="Rectangle 6515" o:spid="_x0000_s2004" style="position:absolute;left:0;text-align:left;margin-left:154pt;margin-top:198pt;width:79pt;height:60pt;z-index:260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kxuwEAAEs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jp3e3ylhLHLE7p&#10;B+rG3GAkOWdHLYTM8816TSF2WPYcnuASRXQz+VmBzV+kReai8emqsZwT4ZjcrDZtjZPgeLS+2azQ&#10;xy7VW3GAmL5Ib0l2egoIpSjLjt9iOl99vYJ1Gcz5+eyleT8XMpt1+wp178UJKeKOpkc0yvipp9zo&#10;QMmEc+9p/HVgICkxXx0K26xvVg0uSgmWbdPiAkMJEPT+fZY5PnpcJZ6AkkMAPYyIt0hUYOHECrHL&#10;duWVeB8X8G//wO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faxkx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23E7C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5344" behindDoc="0" locked="0" layoutInCell="1" allowOverlap="1" wp14:anchorId="52919A6C" wp14:editId="36DE0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454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19A6C" id="Rectangle 6516" o:spid="_x0000_s2005" style="position:absolute;left:0;text-align:left;margin-left:154pt;margin-top:198pt;width:79pt;height:60pt;z-index:260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8fEh6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1FA454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6368" behindDoc="0" locked="0" layoutInCell="1" allowOverlap="1" wp14:anchorId="7DDBCF3A" wp14:editId="74A9C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F56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BCF3A" id="Rectangle 6517" o:spid="_x0000_s2006" style="position:absolute;left:0;text-align:left;margin-left:154pt;margin-top:198pt;width:79pt;height:60pt;z-index:260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Si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5nq+pMQxi1P6&#10;hbox1xtJTtlBCyHzfLNeY4gtlj2HJzhHEd1MflJg8xdpkalofLxoLKdEOCbXi/WqxklwPFperRfo&#10;Y5fqrThATD+ktyQ7HQWEUpRlh4eYTldfr2BdBnN6Pntp2k2FDL7xCnXnxREp4o6mRzTK+LGj3OhA&#10;yYhz72j8s2cgKTH3DoVtlleLBhelBPNVs8IFhhIg6N37LHN88LhKPAEl+wC6HxBvkajAwokVYuft&#10;yivxPi7g3/6B7V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Lpp9KK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1CF56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7392" behindDoc="0" locked="0" layoutInCell="1" allowOverlap="1" wp14:anchorId="312C0B45" wp14:editId="01B91B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2008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C0B45" id="Rectangle 6518" o:spid="_x0000_s2007" style="position:absolute;left:0;text-align:left;margin-left:154pt;margin-top:198pt;width:79pt;height:60pt;z-index:260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JnuQEAAEs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Gb6yXOynOHU/qB&#10;unHfW0VO2cFIqeb5znqNMXVY9hKf4RwldGfykwY3f5EWmYrGx4vGaspEYHK9Wrc1TkLg0e3VeoU+&#10;dqneiiOk/E0FR2aHUUAoRVl+eEz5dPX1CtbNYE7Pz16edlMhs24vUHdBHpEi7mh+QqNtGBkV1kRK&#10;Rpw7o+n3noOixD54FLa5vVo1uCglWLZNi6JACRD07n2WezEEXCWRgZJ9BNMPiLe8W2DhxAqx83bN&#10;K/E+LuDf/oHtHwA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DhbSZ7kBAABL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0C82008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8416" behindDoc="0" locked="0" layoutInCell="1" allowOverlap="1" wp14:anchorId="35678BDF" wp14:editId="606DC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C868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78BDF" id="Rectangle 6519" o:spid="_x0000_s2008" style="position:absolute;left:0;text-align:left;margin-left:154pt;margin-top:198pt;width:79pt;height:60pt;z-index:260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v5ugEAAEs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zeflx3lHjucErf&#10;UTfuB6vIOTsaKdUy30WvKaYey57jE1yihO5Cftbgli/SInPR+HTVWM2ZCEx2m66tcRICj+5uug36&#10;2KV6LY6Q8mcVHFkcRgGhFGX58WvK56svV7BuAXN+fvHyvJ8Lma5tXqDugzwhRdzR/IhG2zAxKqyJ&#10;lEw4d0bTrwMHRYn94lHY5u5m0+CilGDdNi0uMJQAQe/fZrkXY8BVEhkoOUQww4h4i0QFFk6sELts&#10;17ISb+MC/vUf2P0G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J2O+/m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82C868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49440" behindDoc="0" locked="0" layoutInCell="1" allowOverlap="1" wp14:anchorId="6DF3EB63" wp14:editId="419A15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16E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EB63" id="Rectangle 6520" o:spid="_x0000_s2009" style="position:absolute;left:0;text-align:left;margin-left:154pt;margin-top:198pt;width:79pt;height:60pt;z-index:260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eQ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bmwYF8tzhlH6g&#10;btz3VpFTdjBSqnm+s15jTB2WvcRnOEcJ3Zn8pMHNX6RFpqLx8aKxmjIRmFyv1m2NDwk8urter9DH&#10;LtV7cYSUv6rgyOwwCgilKMsPjymfrr5dwboZzOn52cvTbipk1u3qDeouyCNSxB3NT2i0DSOjwppI&#10;yYhzZzS97jkoSuw3j8I2d9erBhelBMu2aXGBoQQIevcxy70YAq6SyEDJPoLpB8RbJCqwcGKF2Hm7&#10;5pX4GBfw7//A9jc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GWlJ5C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BC16E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0464" behindDoc="0" locked="0" layoutInCell="1" allowOverlap="1" wp14:anchorId="4F421A7B" wp14:editId="35FEBA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9D41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21A7B" id="Rectangle 6521" o:spid="_x0000_s2010" style="position:absolute;left:0;text-align:left;margin-left:154pt;margin-top:198pt;width:79pt;height:60pt;z-index:260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5YugEAAEs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M3n5slJZ47nNJP&#10;1I373ipyzg5GSjXPd9ZrjKnDsqf4CJcooTuTnzS4+Yu0yFQ0Pl01VlMmApOb1aatcRICj27XmxX6&#10;2KV6LY6Q8lcVHJkdRgGhFGX58XvK56svV7BuBnN+fvbytJ8KmU27foG6D/KEFHFH8wMabcPIqLAm&#10;UjLi3BlNvw8cFCX2m0dhm9v1qsFFKcGybVpcYCgBgt6/zXIvhoCrJDJQcohg+gHxFokKLJxYIXbZ&#10;rnkl3sYF/Os/sPs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BLmDli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359D41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1488" behindDoc="0" locked="0" layoutInCell="1" allowOverlap="1" wp14:anchorId="0843987C" wp14:editId="243D8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53C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987C" id="Rectangle 6522" o:spid="_x0000_s2011" style="position:absolute;left:0;text-align:left;margin-left:154pt;margin-top:198pt;width:79pt;height:60pt;z-index:260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V3ugEAAEs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3TYNJY5ZnNIP&#10;1I25wUhyyo5aCJnnm/WaQuyw7CU8wzmK6GbyswKbv0iLzEXj40VjOSfCMblerdsaJ8Hx6P5mvUIf&#10;u1TvxQFi+iK9JdnpKSCUoiw7fIvpdPXtCtZlMKfns5fm3VzIrNvbN6g7L45IEXc0PaFRxk895UYH&#10;Siace0/jrz0DSYn56lDY5v5mhTqkEizbpsUFhhIg6N3HLHN89LhKPAEl+wB6GBFvkajAwokVYuft&#10;yivxMS7g3/+B7W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AKSBXe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1A53C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2512" behindDoc="0" locked="0" layoutInCell="1" allowOverlap="1" wp14:anchorId="67054003" wp14:editId="4F75A8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3E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54003" id="Rectangle 6523" o:spid="_x0000_s2012" style="position:absolute;left:0;text-align:left;margin-left:154pt;margin-top:198pt;width:79pt;height:60pt;z-index:260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zpugEAAEsDAAAOAAAAZHJzL2Uyb0RvYy54bWysU01v2zAMvQ/YfxB0X+w4X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d0/blZUeK4xSn9&#10;RN24G4wk5+yo+17m+Wa9phA7LHsKj3CJIrqZ/KzA5i/SInPR+HTVWM6JCExuVpu2xkkIPLq92azQ&#10;xy7Va3GAmL5Kb0l2GAWEUpTlx+8xna++XMG6DOb8fPbSvJ8LmU27foG69/0JKeKOpgc0yviJUWF0&#10;oGTCuTMafx84SErMN4fCNrc3qwYXpQTLtmlxgaEECHr/NsudGD2ukkhAySGAHkbEWyQqsHBihdhl&#10;u/JKvI0L+Nd/YPcH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JEKLOm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DA53E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3536" behindDoc="0" locked="0" layoutInCell="1" allowOverlap="1" wp14:anchorId="6FD6C826" wp14:editId="1DC95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676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6C826" id="Rectangle 6524" o:spid="_x0000_s2013" style="position:absolute;left:0;text-align:left;margin-left:154pt;margin-top:198pt;width:79pt;height:60pt;z-index:260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Mp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4/NmhLHLE7p&#10;O+rG3GAkuWRHLYTM8816TSF2WPYcnuAaRXQz+VmBzV+kReai8fmmsZwT4ZjcrrZtjZPgeLRZb1fo&#10;Y5fqtThATJ+ltyQ7PQWEUpRlp68xXa6+XMG6DObyfPbSfJgLmW27eYF68OKMFHFH0yMaZfzUU250&#10;oGTCufc0/joykJSYLw6FbTbrVYOLUoJl27S4wFACBH14m2WOjx5XiSeg5BhADyPiLRIVWDixQuy6&#10;XXkl3sYF/Os/sP8N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CJ6Eym6AQAASw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56676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4560" behindDoc="0" locked="0" layoutInCell="1" allowOverlap="1" wp14:anchorId="51552779" wp14:editId="4AD83C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17A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2779" id="Rectangle 6525" o:spid="_x0000_s2014" style="position:absolute;left:0;text-align:left;margin-left:154pt;margin-top:198pt;width:79pt;height:60pt;z-index:260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nY47TbkBAABL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56917A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5584" behindDoc="0" locked="0" layoutInCell="1" allowOverlap="1" wp14:anchorId="64A52BA1" wp14:editId="2F87A4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D902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52BA1" id="Rectangle 6526" o:spid="_x0000_s2015" style="position:absolute;left:0;text-align:left;margin-left:154pt;margin-top:198pt;width:79pt;height:60pt;z-index:260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N+jBi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2DD902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6608" behindDoc="0" locked="0" layoutInCell="1" allowOverlap="1" wp14:anchorId="01C9C968" wp14:editId="35403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F51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9C968" id="Rectangle 6527" o:spid="_x0000_s2016" style="position:absolute;left:0;text-align:left;margin-left:154pt;margin-top:198pt;width:79pt;height:60pt;z-index:260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qcmy/uwEAAEs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4EF51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7632" behindDoc="0" locked="0" layoutInCell="1" allowOverlap="1" wp14:anchorId="7C74C943" wp14:editId="275A16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A0F8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4C943" id="Rectangle 6528" o:spid="_x0000_s2017" style="position:absolute;left:0;text-align:left;margin-left:154pt;margin-top:198pt;width:79pt;height:48pt;z-index:260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ABPvgKuQEAAEs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3A8A0F8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8656" behindDoc="0" locked="0" layoutInCell="1" allowOverlap="1" wp14:anchorId="46270CD4" wp14:editId="6323F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470D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70CD4" id="Rectangle 6529" o:spid="_x0000_s2018" style="position:absolute;left:0;text-align:left;margin-left:154pt;margin-top:198pt;width:79pt;height:48pt;z-index:260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kqbRlL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3D470D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59680" behindDoc="0" locked="0" layoutInCell="1" allowOverlap="1" wp14:anchorId="75899EAB" wp14:editId="3B98F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F55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99EAB" id="Rectangle 6530" o:spid="_x0000_s2019" style="position:absolute;left:0;text-align:left;margin-left:154pt;margin-top:198pt;width:79pt;height:48pt;z-index:260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Xa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zQoF8tzhlH6h&#10;btz3VpFzdjBSqnm+s15jTB2WPcYHuEQJ3Zn8pMHNX6RFpqLx6aqxmjIRmGxX7abGhwQe3bTrFn3s&#10;Ur0UR0j5mwqOzA6jgFCKsvz4I+Xz1ecrWDeDOT8/e3naT4VM266eoe6DPCFF3NF8j0bbMDIqrImU&#10;jDh3RtOfAwdFif3uUdjmy+dVg4tSguWm2eACQwkQ9P51lnsxBFwlkYGSQwTTD4i3SFRg4cQKsct2&#10;zSvxOi7gX/6B3V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Qe6V2r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176F55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0704" behindDoc="0" locked="0" layoutInCell="1" allowOverlap="1" wp14:anchorId="779A5B13" wp14:editId="77A4C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9BCF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A5B13" id="Rectangle 6531" o:spid="_x0000_s2020" style="position:absolute;left:0;text-align:left;margin-left:154pt;margin-top:198pt;width:79pt;height:48pt;z-index:260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wSugEAAEsDAAAOAAAAZHJzL2Uyb0RvYy54bWysU9tu2zAMfR+wfxD0vthx2iw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29WSEs8dTukn&#10;6sZ9bxU5ZwcjpZrnO+s1xtRh2VN8hEuU0J3JTxrc/EVaZCoan64aqykTgcl21W5qnITAo9t23aKP&#10;XarX4ggpf1XBkdlhFBBKUZYfv6d8vvpyBetmMOfnZy9P+6mQadubF6j7IE9IEXc0P6DRNoyMCmsi&#10;JSPOndH0+8BBUWK/eRS2+XyzanBRSrDcNBtcYCgBgt6/zXIvhoCrJDJQcohg+gHxFokKLJxYIXbZ&#10;rnkl3sYF/Os/sPs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Nq28Er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629BCF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1728" behindDoc="0" locked="0" layoutInCell="1" allowOverlap="1" wp14:anchorId="0894F1BC" wp14:editId="550A6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CFD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4F1BC" id="Rectangle 6532" o:spid="_x0000_s2021" style="position:absolute;left:0;text-align:left;margin-left:154pt;margin-top:198pt;width:79pt;height:48pt;z-index:260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Am2bc9uQEAAEs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1A5CFD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2752" behindDoc="0" locked="0" layoutInCell="1" allowOverlap="1" wp14:anchorId="0BE4BAA4" wp14:editId="60D8D3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A40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BAA4" id="Rectangle 6533" o:spid="_x0000_s2022" style="position:absolute;left:0;text-align:left;margin-left:154pt;margin-top:198pt;width:79pt;height:48pt;z-index:260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6j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zWpFiecOp/QL&#10;deO+t4qcs4ORUs3znfUaY+qw7DE+wCVK6M7kJw1u/iItMhWNT1eN1ZSJwGS7ajc1TkLg0U27btHH&#10;LtVLcYSUv6ngyOwwCgilKMuPP1I+X32+gnUzmPPzs5en/VTItO36Geo+yBNSxB3N92i0DSOjwppI&#10;yYhzZzT9OXBQlNjvHoVtvnxeNbgoJVhumg0uMJQAQe9fZ7kXQ8BVEhkoOUQw/YB4i0QFFk6sELts&#10;17wSr+MC/uUf2P0F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tUGeo7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0DA40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3776" behindDoc="0" locked="0" layoutInCell="1" allowOverlap="1" wp14:anchorId="792B89D8" wp14:editId="16540B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9E0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B89D8" id="Rectangle 6534" o:spid="_x0000_s2023" style="position:absolute;left:0;text-align:left;margin-left:154pt;margin-top:198pt;width:79pt;height:48pt;z-index:260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Fj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e3qhhLHLU7p&#10;B+rG3WAkOWdH3fcyzzfrNYXYYdlzeIJLFNHN5GcFNn+RFpmLxqerxnJORGCyXbWbGich8Oi2Xbfo&#10;Y5fqrThATF+ktyQ7jAJCKcry47eYzldfr2BdBnN+Pntp3s+FTNvevULd+/6EFHFH0yMaZfzEqDA6&#10;UDLh3BmNvw4cJCXmq0Nhm7ubVYOLUoLlptngAkMJEPT+fZY7MXpcJZGAkkMAPYyIt0hUYOHECrHL&#10;duWVeB8X8G//wO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YxoWO7AQAASw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F7A9E0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4800" behindDoc="0" locked="0" layoutInCell="1" allowOverlap="1" wp14:anchorId="3145F922" wp14:editId="647366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D611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F922" id="Rectangle 6535" o:spid="_x0000_s2024" style="position:absolute;left:0;text-align:left;margin-left:154pt;margin-top:198pt;width:79pt;height:48pt;z-index:260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ucWJB7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51D611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5824" behindDoc="0" locked="0" layoutInCell="1" allowOverlap="1" wp14:anchorId="3A253628" wp14:editId="409B5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D34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53628" id="Rectangle 6536" o:spid="_x0000_s2025" style="position:absolute;left:0;text-align:left;margin-left:154pt;margin-top:198pt;width:79pt;height:48pt;z-index:260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IougEAAEs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zWpNiecOp/QL&#10;deO+t4qcs4ORUs3znfUaY+qw7DE+wCVK6M7kJw1u/iItMhWNT1eN1ZSJwGS7ajc1TkLg0U27btHH&#10;LtVLcYSUv6ngyOwwCgilKMuPP1I+X32+gnUzmPPzs5en/VTItG37DHUf5Akp4o7mezTahpFRYU2k&#10;ZMS5M5r+HDgoSux3j8I2Xz6vGlyUEiw3zQYXGEqAoPevs9yLIeAqiQyUHCKYfkC8RaICCydWiF22&#10;a16J13EB//IP7P4C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qbGCKLoBAABL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C2D34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6848" behindDoc="0" locked="0" layoutInCell="1" allowOverlap="1" wp14:anchorId="238F74EC" wp14:editId="518554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474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74EC" id="Rectangle 6537" o:spid="_x0000_s2026" style="position:absolute;left:0;text-align:left;margin-left:154pt;margin-top:198pt;width:79pt;height:48pt;z-index:260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cBdp+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B51474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7872" behindDoc="0" locked="0" layoutInCell="1" allowOverlap="1" wp14:anchorId="03171397" wp14:editId="27572A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0DF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71397" id="Rectangle 6538" o:spid="_x0000_s2027" style="position:absolute;left:0;text-align:left;margin-left:154pt;margin-top:198pt;width:79pt;height:48pt;z-index:260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uCuQEAAEw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3Qpn5bnDKX1D&#10;3bgfrCKX7GikVGW+Ra8pph7LnuMTXKOEbiE/a3Dli7TIXDU+3zRWcyYCk9vVdtPiJAQe3W3XW/Sx&#10;S/NSHCHlTyo4UhxGAaFUZfnpS8qXq7+vYF0Bc3m+eHk+zJXMsm1vWA9BnpEjLml+RKNtmBgV1kRK&#10;Jhw8o+nnkYOixH72qGz34f2qw02pwXLTbVAVqAGiPrzOci/GgLskMlByjGCGEQHXdysuHFlldl2v&#10;shOv44r+5SfY/wI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BarEuC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6000DF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8896" behindDoc="0" locked="0" layoutInCell="1" allowOverlap="1" wp14:anchorId="55F3FB6D" wp14:editId="0C016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C57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3FB6D" id="Rectangle 6539" o:spid="_x0000_s2028" style="position:absolute;left:0;text-align:left;margin-left:154pt;margin-top:198pt;width:79pt;height:48pt;z-index:260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9CuwEAAEwDAAAOAAAAZHJzL2Uyb0RvYy54bWysU9tu2zAMfR+wfxD0vthx1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zaqlxHOHU/qF&#10;unHfW0XO2cFIqeb5znqNMXVY9hgf4BIldGfykwY3f5EWmYrGp6vGaspEYLJdtZsaJyHw6KZdt+hj&#10;l+qlOELK31RwZHYYBYRSlOXHHymfrz5fwboZzPn52cvTfipklnXdPGPdB3lCjrik+R6NtmFkVFgT&#10;KRlx8IymPwcOihL73aOyzZfPqwY3pQTLTbPBDYYSIOr96yz3Ygi4SyIDJYcIph8QcNGo4MKRFWaX&#10;9Zp34nVc0L/8BLu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RFv0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7EC57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69920" behindDoc="0" locked="0" layoutInCell="1" allowOverlap="1" wp14:anchorId="2DE0E5B8" wp14:editId="27D998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8EC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0E5B8" id="Rectangle 6540" o:spid="_x0000_s2029" style="position:absolute;left:0;text-align:left;margin-left:154pt;margin-top:198pt;width:79pt;height:48pt;z-index:260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OiuwEAAEwDAAAOAAAAZHJzL2Uyb0RvYy54bWysU9tu2zAMfR+wfxD0vthx2i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jy+goF8tzhlH6h&#10;btx3VpFTtjdSqmm+k15DTC2WPccnOEcJ3Yn8qMFNX6RFxqLx8aKxGjMRmFwv1qsaHxJ4dL1ertHH&#10;LtVbcYSUf6rgyOQwCgilKMsP9ymfrr5ewboJzOn5ycvjbixk5nW9eMW6C/KIHHFJ8yMabcPAqLAm&#10;UjLg4BlNf/YcFCX2zqOyzferRYObUoL5qlnhBkMJEPXufZZ70QfcJZGBkn0E0/UIuGhUcOHICrPz&#10;ek078T4u6N9+gu1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JHbA6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728EC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0944" behindDoc="0" locked="0" layoutInCell="1" allowOverlap="1" wp14:anchorId="61B41D8E" wp14:editId="55DEC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376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1D8E" id="Rectangle 6541" o:spid="_x0000_s2030" style="position:absolute;left:0;text-align:left;margin-left:154pt;margin-top:198pt;width:79pt;height:48pt;z-index:260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vp9zS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53376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1968" behindDoc="0" locked="0" layoutInCell="1" allowOverlap="1" wp14:anchorId="5E64796B" wp14:editId="4F92E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1C6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4796B" id="Rectangle 6542" o:spid="_x0000_s2031" style="position:absolute;left:0;text-align:left;margin-left:154pt;margin-top:198pt;width:79pt;height:48pt;z-index:260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v4uwEAAEwDAAAOAAAAZHJzL2Uyb0RvYy54bWysU9tu2zAMfR+wfxD0vthxmy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hycd1Q4rnDKf1C&#10;3bjvrCKnbG+kVNN8J72GmFose45PcI4SuhP5UYObvkiLjEXj40VjNWYiMLm+Wq9qnITAo8V6uUYf&#10;u1RvxRFS/qmCI5PDKCCUoiw/3Kd8uvp6BesmMKfnJy+Pu7GQmdf14hXrLsgjcsQlzY9otA0Do8Ka&#10;SMmAg2c0/dlzUJTYO4/KNt+vr1CIXIL5qlnhBkMJEPXufZZ70QfcJZGBkn0E0/UIuGhUcOHICrPz&#10;ek078T4u6N9+gu1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wOm/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951C6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2992" behindDoc="0" locked="0" layoutInCell="1" allowOverlap="1" wp14:anchorId="50CEA2C0" wp14:editId="224693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2EC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A2C0" id="Rectangle 6543" o:spid="_x0000_s2032" style="position:absolute;left:0;text-align:left;margin-left:154pt;margin-top:198pt;width:79pt;height:48pt;z-index:260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Lnbz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4C2EC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4016" behindDoc="0" locked="0" layoutInCell="1" allowOverlap="1" wp14:anchorId="088A7B4D" wp14:editId="43A8F6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46B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A7B4D" id="Rectangle 6544" o:spid="_x0000_s2033" style="position:absolute;left:0;text-align:left;margin-left:154pt;margin-top:198pt;width:79pt;height:48pt;z-index:260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O7uwEAAEwDAAAOAAAAZHJzL2Uyb0RvYy54bWysU9tu2zAMfR+wfxD0vthx0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Xi8WlDhmcUq/&#10;UTfmeiPJKTtoIWSeb9ZrDLHFsqfwCOcoopvJTwps/iItMhWNjxeN5ZQIx+T6ar2qcRIcj67XyzX6&#10;2KV6Lw4Q03fpLclORwGhFGXZ4WdMp6tvV7Augzk9n7007aZCZl7XN29Yd14ckSMuaXpAo4wfO8qN&#10;DpSMOPiOxtc9A0mJ+eFQ2eZmcdXgppRgvmpWuMFQAkS9+5hljg8ed4knoGQfQPcDAi4aFVw4ssLs&#10;vF55Jz7GBf37T7D9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PGM7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AF46B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5040" behindDoc="0" locked="0" layoutInCell="1" allowOverlap="1" wp14:anchorId="43F3B8E5" wp14:editId="78090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CE5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3B8E5" id="Rectangle 6545" o:spid="_x0000_s2034" style="position:absolute;left:0;text-align:left;margin-left:154pt;margin-top:198pt;width:79pt;height:48pt;z-index:260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aBuwEAAEwDAAAOAAAAZHJzL2Uyb0RvYy54bWysU9tu2zAMfR+wfxD0vthxm8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6nZFiecOp/QT&#10;deO+t4qcs4ORUs3znfUaY+qw7Ck+wiVK6M7kJw1u/iItMhWNT1eN1ZSJwOTmZtPWOAmBR6vNeoM+&#10;dqleiyOk/FUFR2aHUUAoRVl+/J7y+erLFaybwZyfn7087adCZlnX7QvWfZAn5IhLmh/QaBtGRoU1&#10;kZIRB89o+n3goCix3zwq23y+vWlwU0qwbJsWNxhKgKj3b7PciyHgLokMlBwimH5AwEWjggtHVphd&#10;1mveibdxQf/6E+z+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LFDxoG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33CE5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6064" behindDoc="0" locked="0" layoutInCell="1" allowOverlap="1" wp14:anchorId="0E24CBCE" wp14:editId="34AB4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77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4CBCE" id="Rectangle 6546" o:spid="_x0000_s2035" style="position:absolute;left:0;text-align:left;margin-left:154pt;margin-top:198pt;width:79pt;height:48pt;z-index:260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pNuwEAAEwDAAAOAAAAZHJzL2Uyb0RvYy54bWysU9tu2zAMfR/QfxD0vthx2yw2ovSl2DCg&#10;a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F4eAZiJKOr25sVJZ47nNIP&#10;1I373ipyyg5GSjXPd9ZrjKnDspf4DOcooTuTnzS4+Yu0yFQ0Pl40VlMmApPtdbuucRICj27bVYs+&#10;dqneiyOk/E0FR2aHUUAoRVl+eEj5dPXtCtbNYE7Pz16edlMhs6zr9g3rLsgjcsQlzU9otA0jo8Ka&#10;SMmIg2c0ve45KErsd4/KNl9urhvclBIs180aNxhKgKh3H7PciyHgLokMlOwjmH5AwEWjggtHVpid&#10;12veiY9xQf/+E2x/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akqk2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55477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7088" behindDoc="0" locked="0" layoutInCell="1" allowOverlap="1" wp14:anchorId="2AAEC37F" wp14:editId="0D8EA3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553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EC37F" id="Rectangle 6547" o:spid="_x0000_s2036" style="position:absolute;left:0;text-align:left;margin-left:154pt;margin-top:198pt;width:79pt;height:48pt;z-index:260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OuwEAAEw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c31LiecOp/QL&#10;deO+s4ocs72RUk3znfQaYmqx7CU+wylK6E7kRw1u+iItMhaND2eN1ZiJwOTqarWscRICj25WixX6&#10;2KX6LI6Q8ncVHJkcRgGhFGX5/mfKx6sfV7BuAnN8fvLyuB0LmTmK+YF1G+QBOeKS5ic02oaBUWFN&#10;pGTAwTOa3nYcFCX2h0dlm9vrqwY3pQTzZbPEDYYSIOrt1yz3og+4SyIDJbsIpusRcNGo4MKRFWan&#10;9Zp24mtc0H/+BJt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xdK8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01553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8112" behindDoc="0" locked="0" layoutInCell="1" allowOverlap="1" wp14:anchorId="341985FF" wp14:editId="52366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37A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85FF" id="Rectangle 6548" o:spid="_x0000_s2037" style="position:absolute;left:0;text-align:left;margin-left:154pt;margin-top:198pt;width:79pt;height:48pt;z-index:260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BB8BbT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7CC37A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79136" behindDoc="0" locked="0" layoutInCell="1" allowOverlap="1" wp14:anchorId="0C154DAF" wp14:editId="2851E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CA1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54DAF" id="Rectangle 6549" o:spid="_x0000_s2038" style="position:absolute;left:0;text-align:left;margin-left:154pt;margin-top:198pt;width:79pt;height:60pt;z-index:260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5ppqe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0BCA1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0160" behindDoc="0" locked="0" layoutInCell="1" allowOverlap="1" wp14:anchorId="6A690194" wp14:editId="596E8B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D4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90194" id="Rectangle 6550" o:spid="_x0000_s2039" style="position:absolute;left:0;text-align:left;margin-left:154pt;margin-top:198pt;width:79pt;height:60pt;z-index:260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Gid+lC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448D4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1184" behindDoc="0" locked="0" layoutInCell="1" allowOverlap="1" wp14:anchorId="00F89C38" wp14:editId="5C8DB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47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9C38" id="Rectangle 6551" o:spid="_x0000_s2040" style="position:absolute;left:0;text-align:left;margin-left:154pt;margin-top:198pt;width:79pt;height:60pt;z-index:260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yrw7G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0FE47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2208" behindDoc="0" locked="0" layoutInCell="1" allowOverlap="1" wp14:anchorId="43E374E1" wp14:editId="0807AF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89F6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374E1" id="Rectangle 6552" o:spid="_x0000_s2041" style="position:absolute;left:0;text-align:left;margin-left:154pt;margin-top:198pt;width:79pt;height:48pt;z-index:260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k/cah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5C89F6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3232" behindDoc="0" locked="0" layoutInCell="1" allowOverlap="1" wp14:anchorId="29D3ABB1" wp14:editId="386E6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E6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3ABB1" id="Rectangle 6553" o:spid="_x0000_s2042" style="position:absolute;left:0;text-align:left;margin-left:154pt;margin-top:198pt;width:79pt;height:48pt;z-index:260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0e7k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D91E6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4256" behindDoc="0" locked="0" layoutInCell="1" allowOverlap="1" wp14:anchorId="7E3C25D9" wp14:editId="6484E7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F8E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25D9" id="Rectangle 6554" o:spid="_x0000_s2043" style="position:absolute;left:0;text-align:left;margin-left:154pt;margin-top:198pt;width:79pt;height:48pt;z-index:260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w/ssS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B1F8E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5280" behindDoc="0" locked="0" layoutInCell="1" allowOverlap="1" wp14:anchorId="59AF0229" wp14:editId="29F2B6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D2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F0229" id="Rectangle 6555" o:spid="_x0000_s2044" style="position:absolute;left:0;text-align:left;margin-left:154pt;margin-top:198pt;width:79pt;height:60pt;z-index:260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SAU/c7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3BF0D2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6304" behindDoc="0" locked="0" layoutInCell="1" allowOverlap="1" wp14:anchorId="5F46FA3C" wp14:editId="40FABE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141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6FA3C" id="Rectangle 6556" o:spid="_x0000_s2045" style="position:absolute;left:0;text-align:left;margin-left:154pt;margin-top:198pt;width:79pt;height:60pt;z-index:260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v4lO/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16141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7328" behindDoc="0" locked="0" layoutInCell="1" allowOverlap="1" wp14:anchorId="6E5B6094" wp14:editId="429501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12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6094" id="Rectangle 6557" o:spid="_x0000_s2046" style="position:absolute;left:0;text-align:left;margin-left:154pt;margin-top:198pt;width:77pt;height:73pt;z-index:260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CRuB76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239012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8352" behindDoc="0" locked="0" layoutInCell="1" allowOverlap="1" wp14:anchorId="69546B49" wp14:editId="66A4CD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E90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6B49" id="Rectangle 6558" o:spid="_x0000_s2047" style="position:absolute;left:0;text-align:left;margin-left:154pt;margin-top:198pt;width:79pt;height:60pt;z-index:260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dyuQ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N3t7c4K88dTukb&#10;6sb9YBU5Z0cjpSrzLXpNMfVY9hKf4RIldAv5WYMrX6RF5qrx6aqxmjMRmNysNusWJyHw6P5ms0If&#10;uzSvxRFS/qSCI8VhFBBKVZYfv6R8vvr7CtYVMOfni5fn/VzJLNvuinUf5Ak54pLmJzTaholRYU2k&#10;ZMLBM5p+HjgoSuxnj8p29zerDjelBst1t0ZVoAaIev82y70YA+6SyEDJIYIZRgRc3624cGSV2WW9&#10;yk68jSv6159g9ws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5SV3cr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689E90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89376" behindDoc="0" locked="0" layoutInCell="1" allowOverlap="1" wp14:anchorId="5B62E225" wp14:editId="7B8A9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21A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2E225" id="Rectangle 6559" o:spid="_x0000_s2048" style="position:absolute;left:0;text-align:left;margin-left:154pt;margin-top:198pt;width:77pt;height:68pt;z-index:260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JSlqNG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16721A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0400" behindDoc="0" locked="0" layoutInCell="1" allowOverlap="1" wp14:anchorId="0E527B87" wp14:editId="0D5990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31C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27B87" id="Rectangle 6560" o:spid="_x0000_s2049" style="position:absolute;left:0;text-align:left;margin-left:154pt;margin-top:198pt;width:77pt;height:73pt;z-index:260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MCmLEW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1A231C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1424" behindDoc="0" locked="0" layoutInCell="1" allowOverlap="1" wp14:anchorId="400E5F3C" wp14:editId="026846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A2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E5F3C" id="Rectangle 6561" o:spid="_x0000_s2050" style="position:absolute;left:0;text-align:left;margin-left:154pt;margin-top:198pt;width:79pt;height:60pt;z-index:260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zpIxG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F31A2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2448" behindDoc="0" locked="0" layoutInCell="1" allowOverlap="1" wp14:anchorId="75565452" wp14:editId="0BEDB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C4D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65452" id="Rectangle 6562" o:spid="_x0000_s2051" style="position:absolute;left:0;text-align:left;margin-left:154pt;margin-top:198pt;width:77pt;height:73pt;z-index:260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P1ztB+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20EC4D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3472" behindDoc="0" locked="0" layoutInCell="1" allowOverlap="1" wp14:anchorId="39B1983B" wp14:editId="6D29D7F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38F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983B" id="Rectangle 6563" o:spid="_x0000_s2052" style="position:absolute;left:0;text-align:left;margin-left:155pt;margin-top:198pt;width:77pt;height:73pt;z-index:260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BDmkDftwEAAEw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6E238F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4496" behindDoc="0" locked="0" layoutInCell="1" allowOverlap="1" wp14:anchorId="794EF1F9" wp14:editId="64A5D6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12B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F1F9" id="Rectangle 6564" o:spid="_x0000_s2053" style="position:absolute;left:0;text-align:left;margin-left:154pt;margin-top:198pt;width:79pt;height:60pt;z-index:260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jJ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9Xm1pMRxi1P6&#10;ibpx1xtJLtlBd53M8816jSG2WPYUHuEaRXQz+UmBzV+kRaai8fmmsZwSEZjcLrabGich8Gi93C7Q&#10;xy7Va3GAmL5Kb0l2GAWEUpTlp+8xXa6+XMG6DObyfPbSdJgKmXndrF+wHnx3Ro64pOkBjTJ+ZFQY&#10;HSgZcfCMxt9HDpIS882hss16uWhwU0ow3zQb3GAoAaI+vM1yJwaPuyQSUHIMoPsBAReNCi4cWWF2&#10;Xa+8E2/jgv71J9j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bi0j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4D12B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5520" behindDoc="0" locked="0" layoutInCell="1" allowOverlap="1" wp14:anchorId="4915FB13" wp14:editId="6B4DDE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322C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FB13" id="Rectangle 6565" o:spid="_x0000_s2054" style="position:absolute;left:0;text-align:left;margin-left:154pt;margin-top:198pt;width:77pt;height:73pt;z-index:260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OA+6Wa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7D9322C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6544" behindDoc="0" locked="0" layoutInCell="1" allowOverlap="1" wp14:anchorId="2558AD84" wp14:editId="560574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157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8AD84" id="Rectangle 6566" o:spid="_x0000_s2055" style="position:absolute;left:0;text-align:left;margin-left:154pt;margin-top:198pt;width:77pt;height:71pt;z-index:260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" filled="f" stroked="f">
                      <v:textbox inset="2.16pt,1.44pt,0,1.44pt">
                        <w:txbxContent>
                          <w:p w14:paraId="7EC157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7568" behindDoc="0" locked="0" layoutInCell="1" allowOverlap="1" wp14:anchorId="2A41DB0F" wp14:editId="3B7D9B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63E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1DB0F" id="Rectangle 6567" o:spid="_x0000_s2056" style="position:absolute;left:0;text-align:left;margin-left:154pt;margin-top:198pt;width:79pt;height:60pt;z-index:260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C8vAEAAEwDAAAOAAAAZHJzL2Uyb0RvYy54bWysU8tu2zAQvBfoPxC815LlxA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2+WKEsctdukH&#10;+sZdNyhyrvZGSpX7m/0aQ2zx2kt4hksWcZnFTxps/qIsMhWPT1eP1ZSIwOJmsVnX2AmBW6ubzQLX&#10;iFK9XQ4Q0zflLckLRgGpFGf58TGm89HXI3gvkzk/n1dp2k9FzLxeFNxc3Ht5Qo04pOkJgx78yKgY&#10;TKBkxMYzGn8fOChKhgeHzjarm0WDk1KS+bpZ4wRDSZD1/n2VO9F7nCWRgJJDANP1SLh4VHhhy4qy&#10;y3jlmXifF/ZvP8HuD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ZBBQvL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5BC63E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8592" behindDoc="0" locked="0" layoutInCell="1" allowOverlap="1" wp14:anchorId="5CB40751" wp14:editId="018984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1FC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40751" id="Rectangle 6568" o:spid="_x0000_s2057" style="position:absolute;left:0;text-align:left;margin-left:154pt;margin-top:198pt;width:79pt;height:60pt;z-index:260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Pm9ba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351FC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399616" behindDoc="0" locked="0" layoutInCell="1" allowOverlap="1" wp14:anchorId="13A2315D" wp14:editId="504C6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580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2315D" id="Rectangle 6569" o:spid="_x0000_s2058" style="position:absolute;left:0;text-align:left;margin-left:154pt;margin-top:198pt;width:79pt;height:60pt;z-index:260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lhugEAAEw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vF6uKXHM4pR+&#10;oW7M9UaSU3bQQsg836zXGGKLZc/hCc5RRDeTnxTY/EVaZCoaHy8ayykRjsn1Yr2qcRIcj26u1gv0&#10;sUv1Vhwgph/SW5KdjgJCKcqyw0NMp6uvV7Augzk9n7007aZCZl4vmlesOy+OyBGXND2iUcaPHeVG&#10;B0pGHHxH4589A0mJuXeobHNzhbUklWC+ala4wVACRL17n2WODx53iSegZB9A9wMCLhoVXDiywuy8&#10;Xnkn3scF/dtPsP0L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dUmW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F8580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0640" behindDoc="0" locked="0" layoutInCell="1" allowOverlap="1" wp14:anchorId="1E45257C" wp14:editId="5DBBB8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5432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5257C" id="Rectangle 6570" o:spid="_x0000_s2059" style="position:absolute;left:0;text-align:left;margin-left:154pt;margin-top:198pt;width:79pt;height:60pt;z-index:260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mvuwEAAEw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t59XKJDjFqf0&#10;E3Xjrh8VOWcHI6XK8816TSF2WPYUHuESRXQz+VmDzV+kReai8emqsZoTEZjctJt1jQ8JPFrdbFr0&#10;sUv1Whwgpq/KW5IdRgGhFGX58XtM56svV7Augzk/n7007+dCZlm37QvWvZcn5IhLmh7Q6NFPjIrR&#10;BEomHDyj8feBg6Jk/OZQ2WZ10za4KSVYrps1bjCUAFHv32a5E4PHXRIJKDkEMP2AgItGBReOrDC7&#10;rFf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Wb/m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2B5432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1664" behindDoc="0" locked="0" layoutInCell="1" allowOverlap="1" wp14:anchorId="059DFD4C" wp14:editId="190AF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C804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DFD4C" id="Rectangle 6571" o:spid="_x0000_s2060" style="position:absolute;left:0;text-align:left;margin-left:154pt;margin-top:198pt;width:79pt;height:60pt;z-index:260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05uwEAAEw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3cd1Q4njFqf0&#10;HXXjrh8VuWQHI6XK8816TSF2WPYcnuAaRXQz+VmDzV+kReai8fmmsZoTEZjcLrebGich8Gi92i7R&#10;xy7Va3GAmD4rb0l2GAWEUpTlp68xXa6+XMG6DObyfPbSfJgLmaZerl6wHrw8I0dc0vSIRo9+YlSM&#10;JlAy4eAZjb+OHBQl4xeHyrbr1bLFTSlBs2k3uMFQAkR9eJvlTgwed0kkoOQYwPQDAi4aFVw4ssLs&#10;ul55J97GBf3rT7D/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MXQ05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EFC804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2688" behindDoc="0" locked="0" layoutInCell="1" allowOverlap="1" wp14:anchorId="53C1D82D" wp14:editId="4E8F1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A07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1D82D" id="Rectangle 6572" o:spid="_x0000_s2061" style="position:absolute;left:0;text-align:left;margin-left:154pt;margin-top:198pt;width:79pt;height:60pt;z-index:260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H1uwEAAEw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zfWyocRxi1P6&#10;jbpx1w2KnLK9kVLl+Wa9xhBbLHsKj3COIrqZ/KTB5i/SIlPR+HjRWE2JCEyuF+tVjZMQeLS8Wi/Q&#10;xy7Ve3GAmL4rb0l2GAWEUpTlh58xna6+XcG6DOb0fPbStJsKmXm9uH7DuvPyiBxxSdMDGj34kVEx&#10;mEDJiINnNL7uOShKhh8OlW2WVwsUIpVgvmpWuMFQAkS9+5jlTvQed0kkoGQfwHQ9Ai4aFVw4ssLs&#10;vF55Jz7GBf37T7D9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rumH1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C2A07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3712" behindDoc="0" locked="0" layoutInCell="1" allowOverlap="1" wp14:anchorId="617B3276" wp14:editId="4E4BC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A87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B3276" id="Rectangle 6573" o:spid="_x0000_s2062" style="position:absolute;left:0;text-align:left;margin-left:154pt;margin-top:198pt;width:79pt;height:60pt;z-index:260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VU5U1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05A87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4736" behindDoc="0" locked="0" layoutInCell="1" allowOverlap="1" wp14:anchorId="4BAB9D8D" wp14:editId="11C80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534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9D8D" id="Rectangle 6574" o:spid="_x0000_s2063" style="position:absolute;left:0;text-align:left;margin-left:154pt;margin-top:198pt;width:79pt;height:60pt;z-index:260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m2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u9vVkhLHLE7p&#10;B+rGXG8kOWcHLYTM8816jSG2WPYSnuESRXQz+UmBzV+kRaai8emqsZwS4ZjcLDbrGifB8Wi13CzQ&#10;xy7Ve3GAmL5Kb0l2OgoIpSjLjo8xna++XcG6DOb8fPbStJ8KmXm9WL1h3XtxQo64pOkJjTJ+7Cg3&#10;OlAy4uA7Gl8PDCQl5ptDZZvVctHgppRgvm7WuMFQAkS9/5hljg8ed4knoOQQQPcDAi4aFVw4ssLs&#10;sl55Jz7GBf37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kcsm2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72534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5760" behindDoc="0" locked="0" layoutInCell="1" allowOverlap="1" wp14:anchorId="42507FF9" wp14:editId="254A5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9BC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07FF9" id="Rectangle 6575" o:spid="_x0000_s2064" style="position:absolute;left:0;text-align:left;margin-left:154pt;margin-top:198pt;width:79pt;height:60pt;z-index:260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29zyM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259BC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6784" behindDoc="0" locked="0" layoutInCell="1" allowOverlap="1" wp14:anchorId="30F9B1F6" wp14:editId="762CE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64B2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9B1F6" id="Rectangle 6576" o:spid="_x0000_s2065" style="position:absolute;left:0;text-align:left;margin-left:154pt;margin-top:198pt;width:79pt;height:60pt;z-index:260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BAuwEAAEw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m61pMRxi1P6&#10;gbpx1w2KnLO9kVLl+Wa9xhBbLHsJz3CJIrqZ/KTB5i/SIlPR+HTVWE2JCExuFpt1jZMQeLS63SzQ&#10;xy7Ve3GAmL4qb0l2GAWEUpTlx8eYzlffrmBdBnN+Pntp2k+FzLxebN6w7r08IUdc0vSERg9+ZFQM&#10;JlAy4uAZja8HDoqS4ZtDZZvV7aLBTSnBfN2scYOhBIh6/zHLneg97pJIQMkhgOl6BFw0KrhwZIXZ&#10;Zb3yTnyMC/r3n2D3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REFB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B764B2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7808" behindDoc="0" locked="0" layoutInCell="1" allowOverlap="1" wp14:anchorId="34F0BA7E" wp14:editId="122F3B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309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0BA7E" id="Rectangle 6577" o:spid="_x0000_s2066" style="position:absolute;left:0;text-align:left;margin-left:154pt;margin-top:198pt;width:79pt;height:60pt;z-index:260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vFx4N7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6EE309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8832" behindDoc="0" locked="0" layoutInCell="1" allowOverlap="1" wp14:anchorId="390F70BF" wp14:editId="20652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79B1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F70BF" id="Rectangle 6578" o:spid="_x0000_s2067" style="position:absolute;left:0;text-align:left;margin-left:154pt;margin-top:198pt;width:79pt;height:60pt;z-index:260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CHxRSq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6879B1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09856" behindDoc="0" locked="0" layoutInCell="1" allowOverlap="1" wp14:anchorId="62983700" wp14:editId="0482E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53B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3700" id="Rectangle 6579" o:spid="_x0000_s2068" style="position:absolute;left:0;text-align:left;margin-left:154pt;margin-top:198pt;width:79pt;height:60pt;z-index:260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fGLH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3653B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0880" behindDoc="0" locked="0" layoutInCell="1" allowOverlap="1" wp14:anchorId="2DFD61CF" wp14:editId="6C9E07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214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61CF" id="Rectangle 6580" o:spid="_x0000_s2069" style="position:absolute;left:0;text-align:left;margin-left:154pt;margin-top:198pt;width:79pt;height:60pt;z-index:260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PVuwEAAEw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M3n1sUyHOHU/qJ&#10;unHfW0XO2cFIqeb5znqNMXVY9hQf4RIldGfykwY3f5EWmYrGp6vGaspEYHKz2rQ1PiTw6Ha9WaGP&#10;XarX4ggpf1XBkdlhFBBKUZYfv6d8vvpyBetmMOfnZy9P+6mQWdbr1QvWfZAn5IhLmh/QaBtGRoU1&#10;kZIRB89o+n3goCix3zwq29yuVw1uSgmWbdPiBkMJEPX+bZZ7MQTcJZGBkkME0w8IuGhUcOHICrPL&#10;es078TYu6F9/gt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lCPP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D6214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1904" behindDoc="0" locked="0" layoutInCell="1" allowOverlap="1" wp14:anchorId="0592E0BE" wp14:editId="6EC49C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4BF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2E0BE" id="Rectangle 6581" o:spid="_x0000_s2070" style="position:absolute;left:0;text-align:left;margin-left:154pt;margin-top:198pt;width:79pt;height:60pt;z-index:260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/OgdD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CF4BF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2928" behindDoc="0" locked="0" layoutInCell="1" allowOverlap="1" wp14:anchorId="07BBC03E" wp14:editId="48CAB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E6D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BC03E" id="Rectangle 6582" o:spid="_x0000_s2071" style="position:absolute;left:0;text-align:left;margin-left:154pt;margin-top:198pt;width:79pt;height:60pt;z-index:260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Y3Wu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FBE6D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3952" behindDoc="0" locked="0" layoutInCell="1" allowOverlap="1" wp14:anchorId="23B165A4" wp14:editId="67950E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D1D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165A4" id="Rectangle 6583" o:spid="_x0000_s2072" style="position:absolute;left:0;text-align:left;margin-left:154pt;margin-top:198pt;width:79pt;height:60pt;z-index:260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mNJ9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15D1D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4976" behindDoc="0" locked="0" layoutInCell="1" allowOverlap="1" wp14:anchorId="5C611BB3" wp14:editId="147090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C74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BB3" id="Rectangle 6584" o:spid="_x0000_s2073" style="position:absolute;left:0;text-align:left;margin-left:154pt;margin-top:198pt;width:79pt;height:60pt;z-index:260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PM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7z62a0octzil&#10;76gbd/2oyCU7GClVnm/Wawqxw7Ln8ATXKKKbyc8abP4iLTIXjc83jdWciMDkdrVta5yEwKPNertC&#10;H7tUr8UBYvqsvCXZYRQQSlGWn77GdLn6cgXrMpjL89lL82EuZJb1evOC9eDlGTnikqZHNHr0E6Ni&#10;NIGSCQfPaPx15KAoGb84VLbZrFcNbkoJlm3T4gZDCRD14W2WOzF43CWRgJJjANMPCLhoVHDhyAqz&#10;63rlnXgbF/SvP8H+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FxXDzL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313C74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6000" behindDoc="0" locked="0" layoutInCell="1" allowOverlap="1" wp14:anchorId="3D71A11C" wp14:editId="4B3E85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B71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A11C" id="Rectangle 6585" o:spid="_x0000_s2074" style="position:absolute;left:0;text-align:left;margin-left:154pt;margin-top:198pt;width:79pt;height:60pt;z-index:260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hZA29r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1D9B71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7024" behindDoc="0" locked="0" layoutInCell="1" allowOverlap="1" wp14:anchorId="3896CFB6" wp14:editId="0CAB5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CA2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6CFB6" id="Rectangle 6586" o:spid="_x0000_s2075" style="position:absolute;left:0;text-align:left;margin-left:154pt;margin-top:198pt;width:79pt;height:60pt;z-index:260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o6vAEAAEw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m4/thhLHLU7p&#10;O+rGXT8qcskORkqV55v1mkLssOw5PME1iuhm8rMGm79Ii8xF4/NNYzUnIjC5XW3bGich8OhuvV2h&#10;j12q1+IAMX1W3pLsMAoIpSjLT19julx9uYJ1Gczl+eyl+TAXMst6vX3BevDyjBxxSdMjGj36iVEx&#10;mkDJhINnNP46clCUjF8cKtvcrVcNbkoJlm3T4gZDCRD14W2WOzF43CWRgJJjANMPCLhoVHDhyAqz&#10;63rlnXgbF/SvP8H+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4ndaOr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78BCA2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8048" behindDoc="0" locked="0" layoutInCell="1" allowOverlap="1" wp14:anchorId="2332D755" wp14:editId="707BA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FD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2D755" id="Rectangle 6587" o:spid="_x0000_s2076" style="position:absolute;left:0;text-align:left;margin-left:154pt;margin-top:198pt;width:79pt;height:60pt;z-index:260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6I7bub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3966FD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19072" behindDoc="0" locked="0" layoutInCell="1" allowOverlap="1" wp14:anchorId="5388FB16" wp14:editId="491552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EFD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8FB16" id="Rectangle 6588" o:spid="_x0000_s2077" style="position:absolute;left:0;text-align:left;margin-left:154pt;margin-top:198pt;width:79pt;height:60pt;z-index:260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akuQ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N3t2uclecOp/QN&#10;deN+sIqcs6ORUpX5Fr2mmHose4nPcIkSuoX8rMGVL9Iic9X4dNVYzZkITG5Wm3WLkxB4dH+zWaGP&#10;XZrX4ggpf1LBkeIwCgilKsuPX1I+X/19BesKmPPzxcvzfq5klu3tFes+yBNyxCXNT2i0DROjwppI&#10;yYSDZzT9PHBQlNjPHpXt7m9WHW5KDZbrrqgCNUDU+7dZ7sUYcJdEBkoOEcwwIuD6bsWFI6vMLutV&#10;duJtXNG//gS7XwA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dSPmpL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45AEFD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0096" behindDoc="0" locked="0" layoutInCell="1" allowOverlap="1" wp14:anchorId="52084530" wp14:editId="22532C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F3B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84530" id="Rectangle 6589" o:spid="_x0000_s2078" style="position:absolute;left:0;text-align:left;margin-left:154pt;margin-top:198pt;width:79pt;height:60pt;z-index:260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JkuwEAAEw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Tutl1T4rnDKf1A&#10;3bjvrSKn7GCkVPN8Z73GmDose4nPcI4SujP5SYObv0iLTEXj40VjNWUiMLlerdsaJyHw6P5mvUIf&#10;u1TvxRFS/qKCI7PDKCCUoiw/fEv5dPXtCtbNYE7Pz16edlMhs6xvmzesuyCPyBGXND+h0TaMjApr&#10;IiUjDp7R9GvPQVFiv3pUtrm/WTW4KSVYtk2LGwwlQNS7j1nuxRBwl0QGSvYRTD8g4KJRwYUjK8zO&#10;6zXvxMe4oH//Cba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LyhJk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DBF3B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1120" behindDoc="0" locked="0" layoutInCell="1" allowOverlap="1" wp14:anchorId="6BE34545" wp14:editId="08E557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AD2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4545" id="Rectangle 6590" o:spid="_x0000_s2079" style="position:absolute;left:0;text-align:left;margin-left:154pt;margin-top:198pt;width:79pt;height:48pt;z-index:260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onuwEAAEwDAAAOAAAAZHJzL2Uyb0RvYy54bWysU9tu2zAMfR+wfxD0vthxl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xYF8tzhlH6g&#10;btz3VpFLdjBSqnm+s15jTB2WPcVHuEYJ3Zn8pMHNX6RFpqLx+aaxmjIRmGxX7bbGhwQerdtNiz52&#10;qV6LI6T8RQVHZodRQChFWX76lvLl6ssVrJvBXJ6fvTwdpkJmWa9XL1gPQZ6RIy5pfkCjbRgZFdZE&#10;SkYcPKPp15GDosR+9ahs8+njqsFNKcFy22xxg6EEiPrwNsu9GALukshAyTGC6QcEXDQquHBkhdl1&#10;veadeBsX9K8/wf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xOCi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ECAD2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2144" behindDoc="0" locked="0" layoutInCell="1" allowOverlap="1" wp14:anchorId="61658D43" wp14:editId="0FE93B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512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58D43" id="Rectangle 6591" o:spid="_x0000_s2080" style="position:absolute;left:0;text-align:left;margin-left:154pt;margin-top:198pt;width:79pt;height:48pt;z-index:260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Z8/rG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E96512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3168" behindDoc="0" locked="0" layoutInCell="1" allowOverlap="1" wp14:anchorId="01AEAA3C" wp14:editId="24C56D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75A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EAA3C" id="Rectangle 6592" o:spid="_x0000_s2081" style="position:absolute;left:0;text-align:left;margin-left:154pt;margin-top:198pt;width:79pt;height:48pt;z-index:260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J9uwEAAEwDAAAOAAAAZHJzL2Uyb0RvYy54bWysU9tu2zAMfR+wfxD0vthxly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qm0o8dzhlH6h&#10;btz3VpFzdjBSqnm+s15jTB2WPcYHuEQJ3Zn8pMHNX6RFpqLx6aqxmjIRmGxv2k2NkxB4tGrXLfrY&#10;pXopjpDyNxUcmR1GAaEUZfnxR8rnq89XsG4Gc35+9vK0nwqZZb1aPWPdB3lCjrik+R6NtmFkVFgT&#10;KRlx8IymPwcOihL73aOyzZfPNyhELsFy02xwg6EEiHr/Osu9GALukshAySGC6QcEXDQquHBkhdll&#10;veadeB0X9C8/we4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Gbkn2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4B75A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4192" behindDoc="0" locked="0" layoutInCell="1" allowOverlap="1" wp14:anchorId="44F580D7" wp14:editId="195C7E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2F1F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580D7" id="Rectangle 6593" o:spid="_x0000_s2082" style="position:absolute;left:0;text-align:left;margin-left:154pt;margin-top:198pt;width:79pt;height:48pt;z-index:260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a9uwEAAEwDAAAOAAAAZHJzL2Uyb0RvYy54bWysU9tu2zAMfR+wfxD0vthxl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3ZFiecOp/QD&#10;deO+t4pcsoORUs3znfUaY+qw7Ck+wjVK6M7kJw1u/iItMhWNzzeN1ZSJwGS7arc1TkLg0brdtOhj&#10;l+q1OELKX1RwZHYYBYRSlOWnbylfrr5cwboZzOX52cvTYSpklvV684L1EOQZOeKS5gc02oaRUWFN&#10;pGTEwTOafh05KErsV4/KNp8+rhrclBIst80WNxhKgKgPb7PciyHgLokMlBwjmH5AwEWjggtHVphd&#10;12veibdxQf/6E+x/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9yZr2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442F1F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5216" behindDoc="0" locked="0" layoutInCell="1" allowOverlap="1" wp14:anchorId="0C7DA370" wp14:editId="4AF3BD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CC4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DA370" id="Rectangle 6594" o:spid="_x0000_s2083" style="position:absolute;left:0;text-align:left;margin-left:154pt;margin-top:198pt;width:79pt;height:48pt;z-index:260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o+uwEAAEwDAAAOAAAAZHJzL2Uyb0RvYy54bWysU01v2zAMvQ/YfxB0X+y4T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aq9pcRxi1P6&#10;gbpxNxhJztlR973M8816TSF2WPYcnuASRXQz+VmBzV+kReai8emqsZwTEZhsb9pNjZMQeLRq1y36&#10;2KV6Kw4Q0xfpLckOo4BQirL8+C2m89XXK1iXwZyfz16a93Mhs6xXd69Y974/IUdc0vSIRhk/MSqM&#10;DpRMOHhG468DB0mJ+epQ2ebu9qbBTSnBctNscIOhBIh6/z7LnRg97pJIQMkhgB5GBFw0KrhwZIXZ&#10;Zb3yTryPC/q3n2D3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5TOj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19CC4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6240" behindDoc="0" locked="0" layoutInCell="1" allowOverlap="1" wp14:anchorId="03BF91D4" wp14:editId="674A23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62A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91D4" id="Rectangle 6595" o:spid="_x0000_s2084" style="position:absolute;left:0;text-align:left;margin-left:154pt;margin-top:198pt;width:79pt;height:48pt;z-index:260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8EuwEAAEwDAAAOAAAAZHJzL2Uyb0RvYy54bWysU01v2zAMvQ/ofxB0b+y4S2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/oetWsKLHM4JT+&#10;oG7MDlqQU3ZUfS/SfJNekw8tlj36BzhHAd1EfpZg0hdpkTlrfLxoLOZIOCabm6YucRIcj1bNukEf&#10;uxSvxR5C/CGcIcnpKCCUrCw7/ArxdPXlCtYlMKfnkxfn3ZzJLMtV/YJ15/ojcsQljfdopHZTR7lW&#10;npIJB9/R8HfPQFCif1pUtvr29abCTcnBsq5q3GDIAaLevc0yy0eHu8QjULL3oIYRAWeNMi4cWWZ2&#10;Xq+0E2/jjP71J9j+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zWzwS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FB62A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7264" behindDoc="0" locked="0" layoutInCell="1" allowOverlap="1" wp14:anchorId="224267CF" wp14:editId="689541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563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267CF" id="Rectangle 6596" o:spid="_x0000_s2085" style="position:absolute;left:0;text-align:left;margin-left:154pt;margin-top:198pt;width:79pt;height:48pt;z-index:260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GzGjy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42563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8288" behindDoc="0" locked="0" layoutInCell="1" allowOverlap="1" wp14:anchorId="410441CA" wp14:editId="5B5CB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884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41CA" id="Rectangle 6597" o:spid="_x0000_s2086" style="position:absolute;left:0;text-align:left;margin-left:154pt;margin-top:198pt;width:79pt;height:48pt;z-index:260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BMW7oY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7302884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29312" behindDoc="0" locked="0" layoutInCell="1" allowOverlap="1" wp14:anchorId="0FCA6717" wp14:editId="62E18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D50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A6717" id="Rectangle 6598" o:spid="_x0000_s2087" style="position:absolute;left:0;text-align:left;margin-left:154pt;margin-top:198pt;width:79pt;height:48pt;z-index:260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0faHB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030D50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0336" behindDoc="0" locked="0" layoutInCell="1" allowOverlap="1" wp14:anchorId="01FF92BF" wp14:editId="44AD51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D2D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F92BF" id="Rectangle 6599" o:spid="_x0000_s2088" style="position:absolute;left:0;text-align:left;margin-left:154pt;margin-top:198pt;width:79pt;height:48pt;z-index:260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8fc8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1FD2D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1360" behindDoc="0" locked="0" layoutInCell="1" allowOverlap="1" wp14:anchorId="482CAED7" wp14:editId="753C52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FA8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CAED7" id="Rectangle 6600" o:spid="_x0000_s2089" style="position:absolute;left:0;text-align:left;margin-left:154pt;margin-top:198pt;width:79pt;height:48pt;z-index:260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Szb7y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DFFA8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2384" behindDoc="0" locked="0" layoutInCell="1" allowOverlap="1" wp14:anchorId="26306E9D" wp14:editId="2B103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38C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06E9D" id="Rectangle 6601" o:spid="_x0000_s2090" style="position:absolute;left:0;text-align:left;margin-left:154pt;margin-top:198pt;width:79pt;height:48pt;z-index:260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EED1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9338C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3408" behindDoc="0" locked="0" layoutInCell="1" allowOverlap="1" wp14:anchorId="27781F62" wp14:editId="4658C3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B4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81F62" id="Rectangle 6602" o:spid="_x0000_s2091" style="position:absolute;left:0;text-align:left;margin-left:154pt;margin-top:198pt;width:79pt;height:48pt;z-index:260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duNjk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F70B4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4432" behindDoc="0" locked="0" layoutInCell="1" allowOverlap="1" wp14:anchorId="564EEC3E" wp14:editId="2CC9DB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862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EEC3E" id="Rectangle 6603" o:spid="_x0000_s2092" style="position:absolute;left:0;text-align:left;margin-left:154pt;margin-top:198pt;width:79pt;height:48pt;z-index:260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gKl1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806862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5456" behindDoc="0" locked="0" layoutInCell="1" allowOverlap="1" wp14:anchorId="56FEE979" wp14:editId="0C4FB9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8B1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EE979" id="Rectangle 6604" o:spid="_x0000_s2093" style="position:absolute;left:0;text-align:left;margin-left:154pt;margin-top:198pt;width:79pt;height:48pt;z-index:260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Pkry9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1E8B1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6480" behindDoc="0" locked="0" layoutInCell="1" allowOverlap="1" wp14:anchorId="6992D8D8" wp14:editId="4195B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728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2D8D8" id="Rectangle 6605" o:spid="_x0000_s2094" style="position:absolute;left:0;text-align:left;margin-left:154pt;margin-top:198pt;width:79pt;height:48pt;z-index:260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uuPu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7C728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7504" behindDoc="0" locked="0" layoutInCell="1" allowOverlap="1" wp14:anchorId="2876C2E8" wp14:editId="6F1FF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4D2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6C2E8" id="Rectangle 6606" o:spid="_x0000_s2095" style="position:absolute;left:0;text-align:left;margin-left:154pt;margin-top:198pt;width:79pt;height:48pt;z-index:260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xJUi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D14D2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8528" behindDoc="0" locked="0" layoutInCell="1" allowOverlap="1" wp14:anchorId="387066CE" wp14:editId="4B24A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95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066CE" id="Rectangle 6607" o:spid="_x0000_s2096" style="position:absolute;left:0;text-align:left;margin-left:154pt;margin-top:198pt;width:79pt;height:48pt;z-index:260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BrDTp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043395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39552" behindDoc="0" locked="0" layoutInCell="1" allowOverlap="1" wp14:anchorId="5971545A" wp14:editId="6BBDD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0848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545A" id="Rectangle 6608" o:spid="_x0000_s2097" style="position:absolute;left:0;text-align:left;margin-left:154pt;margin-top:198pt;width:79pt;height:48pt;z-index:260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CbHe67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6BC0848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0576" behindDoc="0" locked="0" layoutInCell="1" allowOverlap="1" wp14:anchorId="6DE2C686" wp14:editId="2FE6F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80FD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2C686" id="Rectangle 6609" o:spid="_x0000_s2098" style="position:absolute;left:0;text-align:left;margin-left:154pt;margin-top:198pt;width:79pt;height:48pt;z-index:260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X0Gn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B980FD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1600" behindDoc="0" locked="0" layoutInCell="1" allowOverlap="1" wp14:anchorId="4BDC700E" wp14:editId="62C3A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14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C700E" id="Rectangle 6610" o:spid="_x0000_s2099" style="position:absolute;left:0;text-align:left;margin-left:154pt;margin-top:198pt;width:79pt;height:48pt;z-index:260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dM96t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0CB514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2624" behindDoc="0" locked="0" layoutInCell="1" allowOverlap="1" wp14:anchorId="082E3A2D" wp14:editId="707A85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FCF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3A2D" id="Rectangle 6611" o:spid="_x0000_s2100" style="position:absolute;left:0;text-align:left;margin-left:154pt;margin-top:198pt;width:79pt;height:60pt;z-index:260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oQvau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20FCF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3648" behindDoc="0" locked="0" layoutInCell="1" allowOverlap="1" wp14:anchorId="2767E418" wp14:editId="57A62B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D0D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E418" id="Rectangle 6612" o:spid="_x0000_s2101" style="position:absolute;left:0;text-align:left;margin-left:154pt;margin-top:198pt;width:79pt;height:60pt;z-index:260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PpZp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77D0D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4672" behindDoc="0" locked="0" layoutInCell="1" allowOverlap="1" wp14:anchorId="1CEE5BAA" wp14:editId="7F3F45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091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E5BAA" id="Rectangle 6613" o:spid="_x0000_s2102" style="position:absolute;left:0;text-align:left;margin-left:154pt;margin-top:198pt;width:79pt;height:60pt;z-index:260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DFMbqK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F3091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5696" behindDoc="0" locked="0" layoutInCell="1" allowOverlap="1" wp14:anchorId="3949CC36" wp14:editId="5F2BF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313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9CC36" id="Rectangle 6614" o:spid="_x0000_s2103" style="position:absolute;left:0;text-align:left;margin-left:154pt;margin-top:198pt;width:79pt;height:48pt;z-index:260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bSSq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6D313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6720" behindDoc="0" locked="0" layoutInCell="1" allowOverlap="1" wp14:anchorId="341940B3" wp14:editId="47D3E5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B6F9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40B3" id="Rectangle 6615" o:spid="_x0000_s2104" style="position:absolute;left:0;text-align:left;margin-left:154pt;margin-top:198pt;width:79pt;height:48pt;z-index:260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RXv5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25B6F9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7744" behindDoc="0" locked="0" layoutInCell="1" allowOverlap="1" wp14:anchorId="270D9F83" wp14:editId="50AD3C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3B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9F83" id="Rectangle 6616" o:spid="_x0000_s2105" style="position:absolute;left:0;text-align:left;margin-left:154pt;margin-top:198pt;width:79pt;height:48pt;z-index:260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Ow01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73D3B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8768" behindDoc="0" locked="0" layoutInCell="1" allowOverlap="1" wp14:anchorId="20F05742" wp14:editId="3F5032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CE13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05742" id="Rectangle 6617" o:spid="_x0000_s2106" style="position:absolute;left:0;text-align:left;margin-left:154pt;margin-top:198pt;width:79pt;height:60pt;z-index:260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tCJA1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50CE13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49792" behindDoc="0" locked="0" layoutInCell="1" allowOverlap="1" wp14:anchorId="02A69E13" wp14:editId="4D0AFA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679F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69E13" id="Rectangle 6618" o:spid="_x0000_s2107" style="position:absolute;left:0;text-align:left;margin-left:154pt;margin-top:198pt;width:79pt;height:60pt;z-index:260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sKWtKL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0EA679F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0816" behindDoc="0" locked="0" layoutInCell="1" allowOverlap="1" wp14:anchorId="392C3777" wp14:editId="70589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B3B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3777" id="Rectangle 6619" o:spid="_x0000_s2108" style="position:absolute;left:0;text-align:left;margin-left:154pt;margin-top:198pt;width:77pt;height:73pt;z-index:260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Od8DX2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6E1B3B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1840" behindDoc="0" locked="0" layoutInCell="1" allowOverlap="1" wp14:anchorId="1125CCE2" wp14:editId="7231B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64E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5CCE2" id="Rectangle 6620" o:spid="_x0000_s2109" style="position:absolute;left:0;text-align:left;margin-left:154pt;margin-top:198pt;width:79pt;height:60pt;z-index:260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KKug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3aBAnjuc0k/U&#10;jfveKnLODkZKNc931muMqcOy5/gElyihO5OfNLj5i7TIVDQ+XTVWUyYCk5vVpq3xIYFHtzebFfrY&#10;pXorjpDyVxUcmR1GAaEUZfnxe8rnq69XsG4Gc35+9vK0nwqZZd2uXrHugzwhR1zS/IhG2zAyKqyJ&#10;lIw4eEbT7wMHRYn95lHZ5vZm1eCmlGDZNi1uMJQAUe/fZ7kXQ8BdEhkoOUQw/YCAi0YFF46sMLus&#10;17wT7+OC/u0n2P0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HwWooq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10C64E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2864" behindDoc="0" locked="0" layoutInCell="1" allowOverlap="1" wp14:anchorId="777DD131" wp14:editId="30CF44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77B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DD131" id="Rectangle 6621" o:spid="_x0000_s2110" style="position:absolute;left:0;text-align:left;margin-left:154pt;margin-top:198pt;width:77pt;height:68pt;z-index:260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OlNfX+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79C77B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3888" behindDoc="0" locked="0" layoutInCell="1" allowOverlap="1" wp14:anchorId="1A748AAA" wp14:editId="03F86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96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48AAA" id="Rectangle 6622" o:spid="_x0000_s2111" style="position:absolute;left:0;text-align:left;margin-left:154pt;margin-top:198pt;width:77pt;height:73pt;z-index:260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KjzbkW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25F196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4912" behindDoc="0" locked="0" layoutInCell="1" allowOverlap="1" wp14:anchorId="6AA80413" wp14:editId="4AB14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AC62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0413" id="Rectangle 6623" o:spid="_x0000_s2112" style="position:absolute;left:0;text-align:left;margin-left:154pt;margin-top:198pt;width:79pt;height:60pt;z-index:260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4Quw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3awo8dzhlH6i&#10;btz3VpFzdjBSqnm+s15jTB2WPccnuEQJ3Zn8pMHNX6RFpqLx6aqxmjIRmNysNm2NkxB4dHuzWaGP&#10;Xaq34ggpf1XBkdlhFBBKUZYfv6d8vvp6BetmMOfnZy9P+6mQWdbt+hXrPsgTcsQlzY9otA0jo8Ka&#10;SMmIg2c0/T5wUJTYbx6VbW5vVg1uSgmWbdPiBkMJEPX+fZZ7MQTcJZGBkkME0w8IuGhUcOHICrPL&#10;es078T4u6N9+gt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/Ks4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62AC62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5936" behindDoc="0" locked="0" layoutInCell="1" allowOverlap="1" wp14:anchorId="0D6F476D" wp14:editId="0113D6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FA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F476D" id="Rectangle 6624" o:spid="_x0000_s2113" style="position:absolute;left:0;text-align:left;margin-left:154pt;margin-top:198pt;width:77pt;height:73pt;z-index:260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Cc7xga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0239FA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6960" behindDoc="0" locked="0" layoutInCell="1" allowOverlap="1" wp14:anchorId="7114CA90" wp14:editId="45ABE96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288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CA90" id="Rectangle 6625" o:spid="_x0000_s2114" style="position:absolute;left:0;text-align:left;margin-left:155pt;margin-top:198pt;width:77pt;height:73pt;z-index:260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C1vjM8twEAAEw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121288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7984" behindDoc="0" locked="0" layoutInCell="1" allowOverlap="1" wp14:anchorId="6F25F9CB" wp14:editId="1EECD7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83F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5F9CB" id="Rectangle 6626" o:spid="_x0000_s2115" style="position:absolute;left:0;text-align:left;margin-left:154pt;margin-top:198pt;width:79pt;height:60pt;z-index:260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tluw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3awp8dzhlH6i&#10;btz3VpFzdjBSqnm+s15jTB2WPccnuEQJ3Zn8pMHNX6RFpqLx6aqxmjIRmNysNm2NkxB4dHuzWaGP&#10;Xaq34ggpf1XBkdlhFBBKUZYfv6d8vvp6BetmMOfnZy9P+6mQWdbt5hXrPsgTcsQlzY9otA0jo8Ka&#10;SMmIg2c0/T5wUJTYbx6VbW5vVg1uSgmWbdPiBkMJEPX+fZZ7MQTcJZGBkkME0w8IuGhUcOHICrPL&#10;es078T4u6N9+gt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7aQtl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3F83F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59008" behindDoc="0" locked="0" layoutInCell="1" allowOverlap="1" wp14:anchorId="7F1D0BDA" wp14:editId="185CB2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AFC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D0BDA" id="Rectangle 6627" o:spid="_x0000_s2116" style="position:absolute;left:0;text-align:left;margin-left:154pt;margin-top:198pt;width:77pt;height:73pt;z-index:260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DYoN5z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495AFC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0032" behindDoc="0" locked="0" layoutInCell="1" allowOverlap="1" wp14:anchorId="3729EF8F" wp14:editId="5ED7F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CFB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EF8F" id="Rectangle 6628" o:spid="_x0000_s2117" style="position:absolute;left:0;text-align:left;margin-left:154pt;margin-top:198pt;width:77pt;height:71pt;z-index:260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" filled="f" stroked="f">
                      <v:textbox inset="2.16pt,1.44pt,0,1.44pt">
                        <w:txbxContent>
                          <w:p w14:paraId="071CFB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1056" behindDoc="0" locked="0" layoutInCell="1" allowOverlap="1" wp14:anchorId="1F6F5843" wp14:editId="0D99BD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A09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F5843" id="Rectangle 6629" o:spid="_x0000_s2118" style="position:absolute;left:0;text-align:left;margin-left:154pt;margin-top:198pt;width:79pt;height:60pt;z-index:260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S1EM7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E3A09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2080" behindDoc="0" locked="0" layoutInCell="1" allowOverlap="1" wp14:anchorId="5E033789" wp14:editId="3C766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414B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3789" id="Rectangle 6630" o:spid="_x0000_s2119" style="position:absolute;left:0;text-align:left;margin-left:154pt;margin-top:198pt;width:79pt;height:60pt;z-index:260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P1ugEAAEw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HVqkWBPHc4pZ+o&#10;G/e9VeScHYyUap7vrNcYU4dlz/EJLlFCdyY/aXDzF2mRqWh8umqspkwEJjftZl3jQwKPbm82LfrY&#10;pXorjpDyVxUcmR1GAaEUZfnxe8rnq69XsG4Gc35+9vK0nwqZZb1pX7HugzwhR1zS/IhG2zAyKqyJ&#10;lIw4eEbT7wMHRYn95lHZ5vambXBTSrBcN2vcYCgBot6/z3IvhoC7JDJQcohg+gEBF40KLhxZYXZZ&#10;r3kn3scF/dtPsPs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PvI/W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74414B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3104" behindDoc="0" locked="0" layoutInCell="1" allowOverlap="1" wp14:anchorId="2497B52A" wp14:editId="6B0DC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30B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B52A" id="Rectangle 6631" o:spid="_x0000_s2120" style="position:absolute;left:0;text-align:left;margin-left:154pt;margin-top:198pt;width:79pt;height:60pt;z-index:260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djuw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jaUeO5wSj9Q&#10;N+57q8glOxgp1TzfWa8xpg7LnuMTXKOE7kx+0uDmL9IiU9H4fNNYTZkITG6X202NkxB4dLfaLtHH&#10;LtVbcYSUv6jgyOwwCgilKMtP31K+XH29gnUzmMvzs5enw1TINPV29Yr1EOQZOeKS5kc02oaRUWFN&#10;pGTEwTOafh05KErsV4/KtnerZYubUoJm025wg6EEiPrwPsu9GALukshAyTGC6QcEXDQquHBkhdl1&#10;veadeB8X9G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Z3dd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9E30B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4128" behindDoc="0" locked="0" layoutInCell="1" allowOverlap="1" wp14:anchorId="0B95290C" wp14:editId="74546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F52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5290C" id="Rectangle 6632" o:spid="_x0000_s2121" style="position:absolute;left:0;text-align:left;margin-left:154pt;margin-top:198pt;width:79pt;height:60pt;z-index:260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uvugEAAEw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XC4aShyzOKVf&#10;qBtzvZHklB20EDLPN+s1hthi2XN4gnMU0c3kJwU2f5EWmYrGx4vGckqEY3K9WK9qnATHo5ur9QJ9&#10;7FK9FQeI6Yf0lmSno4BQirLs8BDT6errFazLYE7PZy9Nu6mQmdfr61esOy+OyBGXND2iUcaPHeVG&#10;B0pGHHxH4589A0mJuXeobHNzlYVIJZivmhVuMJQAUe/eZ5njg8dd4gko2QfQ/YCAi0YFF46sMDuv&#10;V96J93FB//YTbP8C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H46u6+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AAF52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5152" behindDoc="0" locked="0" layoutInCell="1" allowOverlap="1" wp14:anchorId="6559AFA7" wp14:editId="3CB48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1A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9AFA7" id="Rectangle 6633" o:spid="_x0000_s2122" style="position:absolute;left:0;text-align:left;margin-left:154pt;margin-top:198pt;width:79pt;height:60pt;z-index:260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9vuwEAAEw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HVqm0p8dzhlH6i&#10;btz3VpFzdjBSqnm+s15jTB2WPccnuEQJ3Zn8pMHNX6RFpqLx6aqxmjIRmNy0m3WNkxB4dHuzadHH&#10;LtVbcYSUv6rgyOwwCgilKMuP31M+X329gnUzmPPzs5en/VTILOvN6hXrPsgTcsQlzY9otA0jo8Ka&#10;SMmIg2c0/T5wUJTYbx6VbW5v2gY3pQTLdbPGDYYSIOr9+yz3Ygi4SyIDJYcIph8QcNGo4MKRFWaX&#10;9Zp34n1c0L/9BLs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A009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ED51A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6176" behindDoc="0" locked="0" layoutInCell="1" allowOverlap="1" wp14:anchorId="74E4EFAF" wp14:editId="0DCC09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CC9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4EFAF" id="Rectangle 6634" o:spid="_x0000_s2123" style="position:absolute;left:0;text-align:left;margin-left:154pt;margin-top:198pt;width:79pt;height:60pt;z-index:260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Ps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Wiwp8dzhlH6i&#10;btx3VpFLtjdSqmm+k15DTC2WPccnuEYJ3Yn8qMFNX6RFxqLx+aaxGjMRmNwutpsaJyHwaL3cLtDH&#10;LtVbcYSUv6rgyOQwCgilKMtP31O+XH29gnUTmMvzk5fHw1jIzOvt+hXrIcgzcsQlzY9otA0Do8Ka&#10;SMmAg2c0/T5yUJTYbx6VbdbLRYObUoL5ptngBkMJEPXhfZZ70QfcJZGBkmME0/UIuGhUcOHICrPr&#10;ek078T4u6N9+gv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x8hP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E4CC9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7200" behindDoc="0" locked="0" layoutInCell="1" allowOverlap="1" wp14:anchorId="678EC5FD" wp14:editId="6B4E59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138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C5FD" id="Rectangle 6635" o:spid="_x0000_s2124" style="position:absolute;left:0;text-align:left;margin-left:154pt;margin-top:198pt;width:79pt;height:60pt;z-index:260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bWuwEAAEw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evWZEs8dTukn&#10;6sZ9bxU5ZwcjpZrnO+s1xtRh2VN8hEuU0J3JTxrc/EVaZCoan64aqykTgcnNatPWOAmBR7c3mxX6&#10;2KV6LY6Q8lcVHJkdRgGhFGX58XvK56svV7BuBnN+fvbytJ8KmWW9aV+w7oM8IUdc0vyARtswMiqs&#10;iZSMOHhG0+8DB0WJ/eZR2eb2ZtXgppRg2TYtbjCUAFHv32a5F0PAXRIZKDlEMP2AgItGBReOrDC7&#10;rNe8E2/jgv71J9j9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jd+b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98138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8224" behindDoc="0" locked="0" layoutInCell="1" allowOverlap="1" wp14:anchorId="37B9F40D" wp14:editId="73D46B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36E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9F40D" id="Rectangle 6636" o:spid="_x0000_s2125" style="position:absolute;left:0;text-align:left;margin-left:154pt;margin-top:198pt;width:79pt;height:60pt;z-index:260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EkIo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7836E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69248" behindDoc="0" locked="0" layoutInCell="1" allowOverlap="1" wp14:anchorId="372B9EC8" wp14:editId="1F771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B906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B9EC8" id="Rectangle 6637" o:spid="_x0000_s2126" style="position:absolute;left:0;text-align:left;margin-left:154pt;margin-top:198pt;width:79pt;height:60pt;z-index:260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Nb43Aa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0AB906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0272" behindDoc="0" locked="0" layoutInCell="1" allowOverlap="1" wp14:anchorId="37B4605E" wp14:editId="1DE1C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B705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605E" id="Rectangle 6638" o:spid="_x0000_s2127" style="position:absolute;left:0;text-align:left;margin-left:154pt;margin-top:198pt;width:79pt;height:60pt;z-index:260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S1XhG7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5A2B705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1296" behindDoc="0" locked="0" layoutInCell="1" allowOverlap="1" wp14:anchorId="7900C515" wp14:editId="2D95AA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56C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0C515" id="Rectangle 6639" o:spid="_x0000_s2128" style="position:absolute;left:0;text-align:left;margin-left:154pt;margin-top:198pt;width:79pt;height:60pt;z-index:260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PW8Fdu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4456C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2320" behindDoc="0" locked="0" layoutInCell="1" allowOverlap="1" wp14:anchorId="61BC7055" wp14:editId="152E64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68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C7055" id="Rectangle 6640" o:spid="_x0000_s2129" style="position:absolute;left:0;text-align:left;margin-left:154pt;margin-top:198pt;width:79pt;height:60pt;z-index:260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k7ug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qFAnjuc0g/U&#10;jfveKnLJDkZKNc931muMqcOy5/gE1yihO5OfNLj5i7TIVDQ+3zRWUyYCk9vldlPjQwKP7lbbJfrY&#10;pXorjpDyFxUcmR1GAaEUZfnpW8qXq69XsG4Gc3l+9vJ0mAqZpqmXr1gPQZ6RIy5pfkSjbRgZFdZE&#10;SkYcPKPp15GDosR+9ahse7datrgpJWg27QY3GEqAqA/vs9yLIeAuiQyUHCOYfkDARaOCC0dWmF3X&#10;a96J93FB//YT7H8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IAiqTu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9DA68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3344" behindDoc="0" locked="0" layoutInCell="1" allowOverlap="1" wp14:anchorId="2FE23E66" wp14:editId="15809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D50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23E66" id="Rectangle 6641" o:spid="_x0000_s2130" style="position:absolute;left:0;text-align:left;margin-left:154pt;margin-top:198pt;width:79pt;height:60pt;z-index:260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aEF2t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2BD50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4368" behindDoc="0" locked="0" layoutInCell="1" allowOverlap="1" wp14:anchorId="021E9EEA" wp14:editId="6BC31C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ED5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E9EEA" id="Rectangle 6642" o:spid="_x0000_s2131" style="position:absolute;left:0;text-align:left;margin-left:154pt;margin-top:198pt;width:79pt;height:60pt;z-index:260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99zFh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D7ED5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5392" behindDoc="0" locked="0" layoutInCell="1" allowOverlap="1" wp14:anchorId="372DE0A6" wp14:editId="761005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1DE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DE0A6" id="Rectangle 6643" o:spid="_x0000_s2132" style="position:absolute;left:0;text-align:left;margin-left:154pt;margin-top:198pt;width:79pt;height:60pt;z-index:260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Whuw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i0p8dzhlH6g&#10;btz3VpFLdjBSqnm+s15jTB2WPccnuEYJ3Zn8pMHNX6RFpqLx+aaxmjIRmNwut5saJyHw6G61XaKP&#10;Xaq34ggpf1HBkdlhFBBKUZafvqV8ufp6BetmMJfnZy9Ph6mQaZp6/Yr1EOQZOeKS5kc02oaRUWFN&#10;pGTEwTOafh05KErsV4/KtnerZYubUoJm025wg6EEiPrwPsu9GALukshAyTGC6QcEXDQquHBkhdl1&#10;veadeB8X9G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DHsWh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D11DE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6416" behindDoc="0" locked="0" layoutInCell="1" allowOverlap="1" wp14:anchorId="5FAE72CE" wp14:editId="42773B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2EC5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72CE" id="Rectangle 6644" o:spid="_x0000_s2133" style="position:absolute;left:0;text-align:left;margin-left:154pt;margin-top:198pt;width:79pt;height:60pt;z-index:260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yP5k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A52EC5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7440" behindDoc="0" locked="0" layoutInCell="1" allowOverlap="1" wp14:anchorId="7328EE19" wp14:editId="04432B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D2A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8EE19" id="Rectangle 6645" o:spid="_x0000_s2134" style="position:absolute;left:0;text-align:left;margin-left:154pt;margin-top:198pt;width:79pt;height:60pt;z-index:260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gumwY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98D2A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8464" behindDoc="0" locked="0" layoutInCell="1" allowOverlap="1" wp14:anchorId="1FF5D390" wp14:editId="34C20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195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5D390" id="Rectangle 6646" o:spid="_x0000_s2135" style="position:absolute;left:0;text-align:left;margin-left:154pt;margin-top:198pt;width:79pt;height:60pt;z-index:260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DUuw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q0p8dzhlH6g&#10;btz3VpFLdjBSqnm+s15jTB2WPccnuEYJ3Zn8pMHNX6RFpqLx+aaxmjIRmNwut5saJyHw6G61XaKP&#10;Xaq34ggpf1HBkdlhFBBKUZafvqV8ufp6BetmMJfnZy9Ph6mQaZp6+4r1EOQZOeKS5kc02oaRUWFN&#10;pGTEwTOafh05KErsV4/KtnerZYubUoJm025wg6EEiPrwPsu9GALukshAyTGC6QcEXDQquHBkhdl1&#10;veadeB8X9G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HXQDU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02195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79488" behindDoc="0" locked="0" layoutInCell="1" allowOverlap="1" wp14:anchorId="13003E5F" wp14:editId="0B657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91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03E5F" id="Rectangle 6647" o:spid="_x0000_s2136" style="position:absolute;left:0;text-align:left;margin-left:154pt;margin-top:198pt;width:79pt;height:60pt;z-index:260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NpIFX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06491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0512" behindDoc="0" locked="0" layoutInCell="1" allowOverlap="1" wp14:anchorId="4F9FCEBE" wp14:editId="40CB3B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F66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CEBE" id="Rectangle 6648" o:spid="_x0000_s2137" style="position:absolute;left:0;text-align:left;margin-left:154pt;margin-top:198pt;width:79pt;height:60pt;z-index:260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AJvEq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B8F66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1536" behindDoc="0" locked="0" layoutInCell="1" allowOverlap="1" wp14:anchorId="4FC2B73D" wp14:editId="7BFC71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85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B73D" id="Rectangle 6649" o:spid="_x0000_s2138" style="position:absolute;left:0;text-align:left;margin-left:154pt;margin-top:198pt;width:79pt;height:60pt;z-index:260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iKug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m0p8dzhlH6g&#10;btz3VpFLdjBSqnm+s15jTB2WPccnuEYJ3Zn8pMHNX6RFpqLx+aaxmjIRmNwut5saJyHw6G61XaKP&#10;Xaq34ggpf1HBkdlhFBBKUZafvqV8ufp6BetmMJfnZy9Ph6mQaZqmfcV6CPKMHHFJ8yMabcPIqLAm&#10;UjLi4BlNv44cFCX2q0dl27vVssVNKUGzaTe4wVACRH14n+VeDAF3SWSg5BjB9AMCLhoVXDiywuy6&#10;XvNOvI8L+refYP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O7gSIq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23C85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2560" behindDoc="0" locked="0" layoutInCell="1" allowOverlap="1" wp14:anchorId="1EA3F338" wp14:editId="12B66E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C5E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F338" id="Rectangle 6650" o:spid="_x0000_s2139" style="position:absolute;left:0;text-align:left;margin-left:154pt;margin-top:198pt;width:79pt;height:60pt;z-index:260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L/bKES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65FC5E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3584" behindDoc="0" locked="0" layoutInCell="1" allowOverlap="1" wp14:anchorId="7BBC14CD" wp14:editId="7976E6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0523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14CD" id="Rectangle 6651" o:spid="_x0000_s2140" style="position:absolute;left:0;text-align:left;margin-left:154pt;margin-top:198pt;width:79pt;height:60pt;z-index:260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l6dz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AA0523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4608" behindDoc="0" locked="0" layoutInCell="1" allowOverlap="1" wp14:anchorId="6180F05B" wp14:editId="2A91C1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EDD0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0F05B" id="Rectangle 6652" o:spid="_x0000_s2141" style="position:absolute;left:0;text-align:left;margin-left:154pt;margin-top:198pt;width:79pt;height:48pt;z-index:260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RLHIk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24EDD0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5632" behindDoc="0" locked="0" layoutInCell="1" allowOverlap="1" wp14:anchorId="34BC2189" wp14:editId="305F45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CE9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C2189" id="Rectangle 6653" o:spid="_x0000_s2142" style="position:absolute;left:0;text-align:left;margin-left:154pt;margin-top:198pt;width:79pt;height:48pt;z-index:260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PpYPF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D9CE9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6656" behindDoc="0" locked="0" layoutInCell="1" allowOverlap="1" wp14:anchorId="51F1C40E" wp14:editId="42FB32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9F2B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1C40E" id="Rectangle 6654" o:spid="_x0000_s2143" style="position:absolute;left:0;text-align:left;margin-left:154pt;margin-top:198pt;width:79pt;height:48pt;z-index:260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t5YN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969F2B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7680" behindDoc="0" locked="0" layoutInCell="1" allowOverlap="1" wp14:anchorId="39C6101D" wp14:editId="7E64F5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CA8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101D" id="Rectangle 6655" o:spid="_x0000_s2144" style="position:absolute;left:0;text-align:left;margin-left:154pt;margin-top:198pt;width:79pt;height:48pt;z-index:260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n8le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F3CA8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8704" behindDoc="0" locked="0" layoutInCell="1" allowOverlap="1" wp14:anchorId="0224C50E" wp14:editId="57A851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2B8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C50E" id="Rectangle 6656" o:spid="_x0000_s2145" style="position:absolute;left:0;text-align:left;margin-left:154pt;margin-top:198pt;width:79pt;height:48pt;z-index:260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4b+S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FF2B8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89728" behindDoc="0" locked="0" layoutInCell="1" allowOverlap="1" wp14:anchorId="6F42C432" wp14:editId="6F6D93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A4D4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C432" id="Rectangle 6657" o:spid="_x0000_s2146" style="position:absolute;left:0;text-align:left;margin-left:154pt;margin-top:198pt;width:79pt;height:48pt;z-index:260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lx4P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4AA4D4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0752" behindDoc="0" locked="0" layoutInCell="1" allowOverlap="1" wp14:anchorId="59CEA674" wp14:editId="67D4A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BD5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EA674" id="Rectangle 6658" o:spid="_x0000_s2147" style="position:absolute;left:0;text-align:left;margin-left:154pt;margin-top:198pt;width:79pt;height:48pt;z-index:260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D03N3r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284BD5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1776" behindDoc="0" locked="0" layoutInCell="1" allowOverlap="1" wp14:anchorId="63D484C7" wp14:editId="6AF6C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360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484C7" id="Rectangle 6659" o:spid="_x0000_s2148" style="position:absolute;left:0;text-align:left;margin-left:154pt;margin-top:198pt;width:79pt;height:48pt;z-index:260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Eo1KS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2B0360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2800" behindDoc="0" locked="0" layoutInCell="1" allowOverlap="1" wp14:anchorId="17830F50" wp14:editId="19EF2B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DF9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30F50" id="Rectangle 6660" o:spid="_x0000_s2149" style="position:absolute;left:0;text-align:left;margin-left:154pt;margin-top:198pt;width:79pt;height:48pt;z-index:260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OG/SS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FBDF9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3824" behindDoc="0" locked="0" layoutInCell="1" allowOverlap="1" wp14:anchorId="07752853" wp14:editId="3498A9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5B6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52853" id="Rectangle 6661" o:spid="_x0000_s2150" style="position:absolute;left:0;text-align:left;margin-left:154pt;margin-top:198pt;width:79pt;height:48pt;z-index:260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JdJt+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535B6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4848" behindDoc="0" locked="0" layoutInCell="1" allowOverlap="1" wp14:anchorId="5FBDD401" wp14:editId="107B1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07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DD401" id="Rectangle 6662" o:spid="_x0000_s2151" style="position:absolute;left:0;text-align:left;margin-left:154pt;margin-top:198pt;width:79pt;height:48pt;z-index:260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BbpKE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C9007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5872" behindDoc="0" locked="0" layoutInCell="1" allowOverlap="1" wp14:anchorId="5C627948" wp14:editId="48D3B2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1A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27948" id="Rectangle 6663" o:spid="_x0000_s2152" style="position:absolute;left:0;text-align:left;margin-left:154pt;margin-top:198pt;width:79pt;height:48pt;z-index:260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u1O+0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C621A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6896" behindDoc="0" locked="0" layoutInCell="1" allowOverlap="1" wp14:anchorId="7C61551C" wp14:editId="3D0B17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BCA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551C" id="Rectangle 6664" o:spid="_x0000_s2153" style="position:absolute;left:0;text-align:left;margin-left:154pt;margin-top:198pt;width:79pt;height:48pt;z-index:260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py4l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5ABCA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7920" behindDoc="0" locked="0" layoutInCell="1" allowOverlap="1" wp14:anchorId="6D941461" wp14:editId="64DEAC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1F1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41461" id="Rectangle 6665" o:spid="_x0000_s2154" style="position:absolute;left:0;text-align:left;margin-left:154pt;margin-top:198pt;width:79pt;height:48pt;z-index:260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j3F2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931F1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8944" behindDoc="0" locked="0" layoutInCell="1" allowOverlap="1" wp14:anchorId="4D9F91DF" wp14:editId="7DABEC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E07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F91DF" id="Rectangle 6666" o:spid="_x0000_s2155" style="position:absolute;left:0;text-align:left;margin-left:154pt;margin-top:198pt;width:79pt;height:48pt;z-index:260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fxB7p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2FE07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499968" behindDoc="0" locked="0" layoutInCell="1" allowOverlap="1" wp14:anchorId="47A3B2CA" wp14:editId="6E0ED8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D6B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3B2CA" id="Rectangle 6667" o:spid="_x0000_s2156" style="position:absolute;left:0;text-align:left;margin-left:154pt;margin-top:198pt;width:79pt;height:48pt;z-index:260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Xp+i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6BD6B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0992" behindDoc="0" locked="0" layoutInCell="1" allowOverlap="1" wp14:anchorId="4A9A86BD" wp14:editId="252FD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4F48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A86BD" id="Rectangle 6668" o:spid="_x0000_s2157" style="position:absolute;left:0;text-align:left;margin-left:154pt;margin-top:198pt;width:79pt;height:48pt;z-index:260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DoRMc4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6654F48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2016" behindDoc="0" locked="0" layoutInCell="1" allowOverlap="1" wp14:anchorId="370F3B7C" wp14:editId="5E69D3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C0CC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F3B7C" id="Rectangle 6669" o:spid="_x0000_s2158" style="position:absolute;left:0;text-align:left;margin-left:154pt;margin-top:198pt;width:79pt;height:48pt;z-index:260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Vq0z+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A3C0CC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3040" behindDoc="0" locked="0" layoutInCell="1" allowOverlap="1" wp14:anchorId="1CD9F181" wp14:editId="70129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206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9F181" id="Rectangle 6670" o:spid="_x0000_s2159" style="position:absolute;left:0;text-align:left;margin-left:154pt;margin-top:198pt;width:79pt;height:48pt;z-index:260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B5ZTN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D4206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4064" behindDoc="0" locked="0" layoutInCell="1" allowOverlap="1" wp14:anchorId="155C6C3E" wp14:editId="15B153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7EF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C6C3E" id="Rectangle 6671" o:spid="_x0000_s2160" style="position:absolute;left:0;text-align:left;margin-left:154pt;margin-top:198pt;width:79pt;height:48pt;z-index:260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eguwEAAEwDAAAOAAAAZHJzL2Uyb0RvYy54bWysU9tu2zAMfR+wfxD0vviSLk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ldrW4bShy3OKWf&#10;qBt3g5HknB1138s836zXFGKHZU/hES5RRDeTnxXY/EVaZC4an64ayzkRgcnNcrOucRICjz5vVhv0&#10;sUv1Whwgpq/SW5IdRgGhFGX58XtM56svV7Augzk/n7007+dCpmmWNy9Y974/IUdc0vSARhk/MSqM&#10;DpRMOHhG4+8DB0mJ+eZQ2fb2ZtnippSgWbdr3GAoAaLev81yJ0aPuyQSUHIIoIcRAReNCi4cWWF2&#10;Wa+8E2/jgv71J9j9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2kp6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0E7EF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5088" behindDoc="0" locked="0" layoutInCell="1" allowOverlap="1" wp14:anchorId="4EE7B72F" wp14:editId="2A6B61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CA7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B72F" id="Rectangle 6672" o:spid="_x0000_s2161" style="position:absolute;left:0;text-align:left;margin-left:154pt;margin-top:198pt;width:79pt;height:48pt;z-index:260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pDy2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F7CA7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6112" behindDoc="0" locked="0" layoutInCell="1" allowOverlap="1" wp14:anchorId="747F2359" wp14:editId="4C7C0F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0E0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F2359" id="Rectangle 6673" o:spid="_x0000_s2162" style="position:absolute;left:0;text-align:left;margin-left:154pt;margin-top:198pt;width:79pt;height:60pt;z-index:260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ch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4ul6uGEssMTuk3&#10;6sbsoAU5Z0fV9yLNN+k1+dBi2ZN/hEsU0E3kZwkmfZEWmbPGp6vGYo6EY3LTbNYlToLj0epm06CP&#10;XYr3Yg8h/hDOkOR0FBBKVpYdf4V4vvp2BesSmPPzyYvzfs5kqqpZvmHdu/6EHHFJ4wMaqd3UUa6V&#10;p2TCwXc0/DkwEJTonxaVrVc3TY2bkoNqXa9xgyEHiHr/McssHx3uEo9AycGDGkYEnDXKuHBkmdll&#10;vdJOfIwz+vefYPcK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IVRy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BE0E0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7136" behindDoc="0" locked="0" layoutInCell="1" allowOverlap="1" wp14:anchorId="4E708EE5" wp14:editId="4F26C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8269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08EE5" id="Rectangle 6674" o:spid="_x0000_s2163" style="position:absolute;left:0;text-align:left;margin-left:154pt;margin-top:198pt;width:79pt;height:60pt;z-index:260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ui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XK4WlFhmcEp/&#10;UDdmu0GSc7bXQsg036TX6EODZU/+ES5RQDeRnxSY9EVaZMoan64ayykSjsnNfLMucRIcj1aLzRx9&#10;7FK8F3sI8V46Q5LTUkAoWVl2/BXi+erbFaxLYM7PJy9O+ymTqar56g3r3okTcsQljQ9o1ODGlvJB&#10;e0pGHHxLw+uBgaRk+GlR2Xq1mNe4KTmo1vUaNxhygKj3H7PM8t7hLvEIlBw86K5HwFmjjAtHlpld&#10;1ivtxMc4o3//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zNBu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278269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8160" behindDoc="0" locked="0" layoutInCell="1" allowOverlap="1" wp14:anchorId="1DB6B6D9" wp14:editId="059159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8DD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6B6D9" id="Rectangle 6675" o:spid="_x0000_s2164" style="position:absolute;left:0;text-align:left;margin-left:154pt;margin-top:198pt;width:79pt;height:60pt;z-index:260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hse6Y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368DD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09184" behindDoc="0" locked="0" layoutInCell="1" allowOverlap="1" wp14:anchorId="34134196" wp14:editId="61C7F1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8C67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34196" id="Rectangle 6676" o:spid="_x0000_s2165" style="position:absolute;left:0;text-align:left;margin-left:154pt;margin-top:198pt;width:79pt;height:48pt;z-index:260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EDp+t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978C67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0208" behindDoc="0" locked="0" layoutInCell="1" allowOverlap="1" wp14:anchorId="4E963AA5" wp14:editId="7454AE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76B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63AA5" id="Rectangle 6677" o:spid="_x0000_s2166" style="position:absolute;left:0;text-align:left;margin-left:154pt;margin-top:198pt;width:79pt;height:48pt;z-index:260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2l0q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0576B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1232" behindDoc="0" locked="0" layoutInCell="1" allowOverlap="1" wp14:anchorId="6FC48BAD" wp14:editId="622F6B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8D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8BAD" id="Rectangle 6678" o:spid="_x0000_s2167" style="position:absolute;left:0;text-align:left;margin-left:154pt;margin-top:198pt;width:79pt;height:48pt;z-index:260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MAjvs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7AA8D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2256" behindDoc="0" locked="0" layoutInCell="1" allowOverlap="1" wp14:anchorId="504580FC" wp14:editId="157234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6DC7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580FC" id="Rectangle 6679" o:spid="_x0000_s2168" style="position:absolute;left:0;text-align:left;margin-left:154pt;margin-top:198pt;width:79pt;height:60pt;z-index:260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P+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XK42lFhmcEp/&#10;UDdmu0GSc7bXQsg036TX6EODZU/+ES5RQDeRnxSY9EVaZMoan64ayykSjsnNfLMucRIcj1aLzRx9&#10;7FK8F3sI8V46Q5LTUkAoWVl2/BXi+erbFaxLYM7PJy9O+ymTqapF/YZ178QJOeKSxgc0anBjS/mg&#10;PSUjDr6l4fXAQFIy/LSobL1azGvclBxU63qNGww5QNT7j1lmee9wl3gESg4edNcj4KxRxoUjy8wu&#10;65V24mOc0b//BL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IXmP+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2A6DC7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3280" behindDoc="0" locked="0" layoutInCell="1" allowOverlap="1" wp14:anchorId="5950A8EF" wp14:editId="066DB3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051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0A8EF" id="Rectangle 6680" o:spid="_x0000_s2169" style="position:absolute;left:0;text-align:left;margin-left:154pt;margin-top:198pt;width:79pt;height:60pt;z-index:260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HJOIc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5CC051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4304" behindDoc="0" locked="0" layoutInCell="1" allowOverlap="1" wp14:anchorId="397A54C9" wp14:editId="25136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A7F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A54C9" id="Rectangle 6681" o:spid="_x0000_s2170" style="position:absolute;left:0;text-align:left;margin-left:154pt;margin-top:198pt;width:79pt;height:135pt;z-index:260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/lugEAAE0DAAAOAAAAZHJzL2Uyb0RvYy54bWysU8tu2zAQvBfoPxC813rE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HSz6RpKHLfYpR/o&#10;G3fDpMi5OhopVe5v9msOscdrz+EJLlnEZRa/aLD5i7LIUjw+XT1WSyICi3c3d12NnRC41dzWTU4Q&#10;pnq7HSCmL8pbkheMAnIp1vLjt5jOR1+P4L3M5vx+XqVlvxQ1TbNev5Lde3lCkTil6RGDnvzMqJhM&#10;oGTGzjMafx04KEqmrw6tbW/XNy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upuv5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CFA7F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5328" behindDoc="0" locked="0" layoutInCell="1" allowOverlap="1" wp14:anchorId="748219EE" wp14:editId="3E29C6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8B6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219EE" id="Rectangle 6682" o:spid="_x0000_s2171" style="position:absolute;left:0;text-align:left;margin-left:154pt;margin-top:198pt;width:79pt;height:135pt;z-index:260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0f9B5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E08B6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6352" behindDoc="0" locked="0" layoutInCell="1" allowOverlap="1" wp14:anchorId="63AA82EB" wp14:editId="1F6D5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C4F1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82EB" id="Rectangle 6683" o:spid="_x0000_s2172" style="position:absolute;left:0;text-align:left;margin-left:154pt;margin-top:198pt;width:79pt;height:135pt;z-index:260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RiuwEAAE0DAAAOAAAAZHJzL2Uyb0RvYy54bWysU8tu2zAQvBfoPxC813o4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HSz6daUOG6xSz/Q&#10;N+6GSZFzdTRSqtzf7NccYo/XnsMTXLKIyyx+0WDzF2WRpXh8unqslkQEFu/Wd12NnRC41dzWTU4Q&#10;pnq7HSCmL8pbkheMAnIp1vLjt5jOR1+P4L3M5vx+XqVlvxQ1TXOzeSW79/KEInFK0yMGPfmZUTGZ&#10;QMmMnWc0/jpwUJRMXx1a297erFs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uXNG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6DC4F1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7376" behindDoc="0" locked="0" layoutInCell="1" allowOverlap="1" wp14:anchorId="4160ABF8" wp14:editId="34B20E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17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ABF8" id="Rectangle 6684" o:spid="_x0000_s2173" style="position:absolute;left:0;text-align:left;margin-left:154pt;margin-top:198pt;width:79pt;height:135pt;z-index:260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53iuwEAAE0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qllSYpnBLv1B&#10;35jtR0lO1UELIVN/k1+TDy1ee/KPcM4CLpP4WYFJX5RF5uzx8eKxnCPhWLy+um5K7ATHrWpdVilB&#10;mOL9tocQ76UzJC06CsglW8sOv0I8HX07gvcSm9P7aRXn3ZzVVNVy/UZ258QRReKUxgcManRTR/mo&#10;PSUTdr6j4XXPQFIy/rRobb1eXtU4KjmpmrrBEYacIO3dxyqzfHA4TDwCJXsPuh+QcDYp88KeZWXn&#10;+UpD8THP7N//gu1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Ac3ne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94417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8400" behindDoc="0" locked="0" layoutInCell="1" allowOverlap="1" wp14:anchorId="2DDC8010" wp14:editId="7F29AD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CEB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C8010" id="Rectangle 6685" o:spid="_x0000_s2174" style="position:absolute;left:0;text-align:left;margin-left:154pt;margin-top:198pt;width:79pt;height:135pt;z-index:260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JEz6Z2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D3CEB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19424" behindDoc="0" locked="0" layoutInCell="1" allowOverlap="1" wp14:anchorId="7CF57A81" wp14:editId="7069A2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82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57A81" id="Rectangle 6686" o:spid="_x0000_s2175" style="position:absolute;left:0;text-align:left;margin-left:154pt;margin-top:198pt;width:79pt;height:135pt;z-index:260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efuwEAAE0DAAAOAAAAZHJzL2Uyb0RvYy54bWysU8tu2zAQvBfoPxC813okcGT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97taUOG6xSz/Q&#10;N+6GSZFzdTRSqtzf7NccYo/XnsMTXLKIyyx+0WDzF2WRpXh8unqslkQEFjc3m67GTgjcau7qJicI&#10;U73dDhDTF+UtyQtGAbkUa/nxW0zno69H8F5mc34/r9KyX4qaprndvJLde3lCkTil6RGDnvzMqJhM&#10;oGTGzjMafx04KEqmrw6tbe9ub1o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PpXB5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B9182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0448" behindDoc="0" locked="0" layoutInCell="1" allowOverlap="1" wp14:anchorId="1F88D0F1" wp14:editId="5EC48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38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8D0F1" id="Rectangle 6687" o:spid="_x0000_s2176" style="position:absolute;left:0;text-align:left;margin-left:154pt;margin-top:198pt;width:79pt;height:135pt;z-index:260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PQvB1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F9838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1472" behindDoc="0" locked="0" layoutInCell="1" allowOverlap="1" wp14:anchorId="3393A420" wp14:editId="420C1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8FF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3A420" id="Rectangle 6688" o:spid="_x0000_s2177" style="position:absolute;left:0;text-align:left;margin-left:154pt;margin-top:198pt;width:79pt;height:135pt;z-index:260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NcBUAa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6DE8FF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2496" behindDoc="0" locked="0" layoutInCell="1" allowOverlap="1" wp14:anchorId="65930F1D" wp14:editId="55B7B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FAFC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30F1D" id="Rectangle 6689" o:spid="_x0000_s2178" style="position:absolute;left:0;text-align:left;margin-left:154pt;margin-top:198pt;width:79pt;height:135pt;z-index:260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1pJYO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48FAFC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3520" behindDoc="0" locked="0" layoutInCell="1" allowOverlap="1" wp14:anchorId="045842A2" wp14:editId="4900F3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572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42A2" id="Rectangle 6690" o:spid="_x0000_s2179" style="position:absolute;left:0;text-align:left;margin-left:154pt;margin-top:198pt;width:79pt;height:135pt;z-index:260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Q5RzT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C2572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4544" behindDoc="0" locked="0" layoutInCell="1" allowOverlap="1" wp14:anchorId="44930D39" wp14:editId="586F17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74B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30D39" id="Rectangle 6691" o:spid="_x0000_s2180" style="position:absolute;left:0;text-align:left;margin-left:154pt;margin-top:198pt;width:79pt;height:135pt;z-index:260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0nBp2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C574B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5568" behindDoc="0" locked="0" layoutInCell="1" allowOverlap="1" wp14:anchorId="38ED1F9F" wp14:editId="7BE2D8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A7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D1F9F" id="Rectangle 6692" o:spid="_x0000_s2181" style="position:absolute;left:0;text-align:left;margin-left:154pt;margin-top:198pt;width:79pt;height:135pt;z-index:260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dkPon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EC5A7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6592" behindDoc="0" locked="0" layoutInCell="1" allowOverlap="1" wp14:anchorId="4891BF85" wp14:editId="1A6D2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460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1BF85" id="Rectangle 6693" o:spid="_x0000_s2182" style="position:absolute;left:0;text-align:left;margin-left:154pt;margin-top:198pt;width:79pt;height:135pt;z-index:260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MwrnR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3E460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7616" behindDoc="0" locked="0" layoutInCell="1" allowOverlap="1" wp14:anchorId="67F27CA7" wp14:editId="5CA4F2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2EE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27CA7" id="Rectangle 6694" o:spid="_x0000_s2183" style="position:absolute;left:0;text-align:left;margin-left:154pt;margin-top:198pt;width:79pt;height:135pt;z-index:260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KCLNJ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F52EE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8640" behindDoc="0" locked="0" layoutInCell="1" allowOverlap="1" wp14:anchorId="3EFDBE4B" wp14:editId="277A23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11C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BE4B" id="Rectangle 6695" o:spid="_x0000_s2184" style="position:absolute;left:0;text-align:left;margin-left:154pt;margin-top:198pt;width:79pt;height:135pt;z-index:260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DaPQOW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3911C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29664" behindDoc="0" locked="0" layoutInCell="1" allowOverlap="1" wp14:anchorId="13C31AC5" wp14:editId="3EE6A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51D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1AC5" id="Rectangle 6696" o:spid="_x0000_s2185" style="position:absolute;left:0;text-align:left;margin-left:154pt;margin-top:198pt;width:79pt;height:135pt;z-index:260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F3rru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8F751D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0688" behindDoc="0" locked="0" layoutInCell="1" allowOverlap="1" wp14:anchorId="32D7CFAF" wp14:editId="1C474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34C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CFAF" id="Rectangle 6697" o:spid="_x0000_s2186" style="position:absolute;left:0;text-align:left;margin-left:154pt;margin-top:198pt;width:79pt;height:135pt;z-index:260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DgA2c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0A34C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1712" behindDoc="0" locked="0" layoutInCell="1" allowOverlap="1" wp14:anchorId="767915C3" wp14:editId="1E44C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049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15C3" id="Rectangle 6698" o:spid="_x0000_s2187" style="position:absolute;left:0;text-align:left;margin-left:154pt;margin-top:198pt;width:79pt;height:135pt;z-index:260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tLmEt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65049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2736" behindDoc="0" locked="0" layoutInCell="1" allowOverlap="1" wp14:anchorId="50907F36" wp14:editId="526D1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C35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7F36" id="Rectangle 6699" o:spid="_x0000_s2188" style="position:absolute;left:0;text-align:left;margin-left:154pt;margin-top:198pt;width:79pt;height:135pt;z-index:260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So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0u12tKHLfYpZ/o&#10;G3f9qMipOhgpVe5v9msKscNrL+EZzlnEZRY/a7D5i7LIXDw+XjxWcyICi+ub9arGTgjcam7rJicI&#10;U33cDhDTN+UtyQtGAbkUa/nhR0yno+9H8F5mc3o/r9K8m4uaplm272R3Xh5RJE5pesKgRz8xKkYT&#10;KJmw84zG1z0HRcn43aG17e3XmxZHpSTNql3hCENJkPbuc5U7MXgcJpGAkn0A0w9IuJhUeGHPirLz&#10;fOWh+JwX9h9/wfY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0YUq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01C35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3760" behindDoc="0" locked="0" layoutInCell="1" allowOverlap="1" wp14:anchorId="3DB97E0C" wp14:editId="10256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F7C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97E0C" id="Rectangle 6700" o:spid="_x0000_s2189" style="position:absolute;left:0;text-align:left;margin-left:154pt;margin-top:198pt;width:79pt;height:135pt;z-index:260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DBuQ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qXaNBjlvs0g/0&#10;jbt+VORcHYyUKvc3+zWF2OG1l/AMlyziMoufNdj8RVlkLh6frh6rORGBxdvl7SY/JHCrWddNThCm&#10;er8dIKZvyluSF4wCcinW8uNDTOejb0fwXmZzfj+v0ryfi5qmWS3fyO69PKFInNL0hEGPfmJUjCZQ&#10;MmHnGY2/DxwUJeN3h9a265tli6NSkmbTbnCEoSRIe/+xyp0YPA6TSEDJIYDpByRcTCq8sGdF2WW+&#10;8lB8zAv7979g9wo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sXPDB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4C4F7C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4784" behindDoc="0" locked="0" layoutInCell="1" allowOverlap="1" wp14:anchorId="06055A18" wp14:editId="165DEC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4538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55A18" id="Rectangle 6701" o:spid="_x0000_s2190" style="position:absolute;left:0;text-align:left;margin-left:154pt;margin-top:198pt;width:79pt;height:135pt;z-index:260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y74US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6B84538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5808" behindDoc="0" locked="0" layoutInCell="1" allowOverlap="1" wp14:anchorId="2C4A143B" wp14:editId="30F6D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355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A143B" id="Rectangle 6702" o:spid="_x0000_s2191" style="position:absolute;left:0;text-align:left;margin-left:154pt;margin-top:198pt;width:79pt;height:135pt;z-index:260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GYtrE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4F355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6832" behindDoc="0" locked="0" layoutInCell="1" allowOverlap="1" wp14:anchorId="08C2A2EE" wp14:editId="2DF13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AA5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2A2EE" id="Rectangle 6703" o:spid="_x0000_s2192" style="position:absolute;left:0;text-align:left;margin-left:154pt;margin-top:198pt;width:79pt;height:135pt;z-index:260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6V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qXS8pcdxil36g&#10;b9z1oyLn6mCkVLm/2a8pxA6vvYRnuGQRl1n8rMHmL8oic/H4dPVYzYkILN4ubzc1dkLgVrOum5wg&#10;TPV+O0BM35S3JC8YBeRSrOXHh5jOR9+O4L3M5vx+XqV5Pxc1TbNavZHde3lCkTil6QmDHv3EqBhN&#10;oGTCzjMafx84KErG7w6tbdc3yxZHpSTNpt3gCENJkPb+Y5U7MXgcJpGAkkMA0w9IuJhUeGHPirLL&#10;fOWh+JgX9u9/we4V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+Mel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AAAA5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7856" behindDoc="0" locked="0" layoutInCell="1" allowOverlap="1" wp14:anchorId="1B299648" wp14:editId="257716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D22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99648" id="Rectangle 6704" o:spid="_x0000_s2193" style="position:absolute;left:0;text-align:left;margin-left:154pt;margin-top:198pt;width:79pt;height:135pt;z-index:260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cVuwEAAE0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S5qq8pcdxil36h&#10;b9z1oyKn6mCkVLm/2a8pxA6vPYcnOGcRl1n8rMHmL8oic/H4ePFYzYkILN5c3axr7ITArWZVNzlB&#10;mOrjdoCY7pW3JC8YBeRSrOWHnzGdjr4fwXuZzen9vErzbi5qmma5eie78/KIInFK0yMGPfqJUTGa&#10;QMmEnWc0vu45KErGHw6tbVfXVy2OSkmadbvGEYaSIO3d5yp3YvA4TCIBJfsAph+QcDGp8MKeFWXn&#10;+cpD8Tkv7D/+gu0b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M9DtxW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CBD22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8880" behindDoc="0" locked="0" layoutInCell="1" allowOverlap="1" wp14:anchorId="64B3B894" wp14:editId="5DBCDF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595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3B894" id="Rectangle 6705" o:spid="_x0000_s2194" style="position:absolute;left:0;text-align:left;margin-left:154pt;margin-top:198pt;width:79pt;height:135pt;z-index:260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NqugEAAE0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11v6k+UOGaxSz/Q&#10;N+ZGI8m5OmkhZO5v9msOscdrT+ERLlnEZRa/KLD5i7LIUjw+XT2WSyIci7c3t12NneC41WzqJicI&#10;U73eDhDTF+ktyYuBAnIp1rLjt5jOR1+O4L3M5vx+XqVlvxQ1TbPuXsjuvTihSJzS9IBBGT8PlBsd&#10;KJmx8wONvw4MJCXmq0Nr283HmxZHpSRN13Y4wlASpL1/W2WOTx6HiSeg5BBAjxMSLiYVXtizouwy&#10;X3ko3uaF/e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WUfDa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E7595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39904" behindDoc="0" locked="0" layoutInCell="1" allowOverlap="1" wp14:anchorId="31D26F5F" wp14:editId="71074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923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6F5F" id="Rectangle 6706" o:spid="_x0000_s2195" style="position:absolute;left:0;text-align:left;margin-left:154pt;margin-top:198pt;width:79pt;height:135pt;z-index:260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1o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c1UtKHLfYpR/o&#10;G3f9qMi5OhgpVe5v9msKscNrL+EZLlnEZRY/a7D5i7LIXDw+XT1WcyICi5ubzbrGTgjcalZ1kxOE&#10;qd5vB4jpm/KW5AWjgFyKtfz4ENP56NsRvJfZnN/PqzTv56KmaZabN7J7L08oEqc0PWHQo58YFaMJ&#10;lEzYeUbj7wMHRcn43aG17er2psVRKUmzbtc4wlASpL3/WOVODB6HSSSg5BDA9AMSLiYVXtizouwy&#10;X3koPuaF/ftfsHs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iMta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24923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0928" behindDoc="0" locked="0" layoutInCell="1" allowOverlap="1" wp14:anchorId="406AC105" wp14:editId="5A7BB3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8196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AC105" id="Rectangle 6707" o:spid="_x0000_s2196" style="position:absolute;left:0;text-align:left;margin-left:154pt;margin-top:198pt;width:79pt;height:135pt;z-index:260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8Wy2u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5478196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1952" behindDoc="0" locked="0" layoutInCell="1" allowOverlap="1" wp14:anchorId="5696E2A7" wp14:editId="7581F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C60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6E2A7" id="Rectangle 6708" o:spid="_x0000_s2197" style="position:absolute;left:0;text-align:left;margin-left:154pt;margin-top:198pt;width:79pt;height:135pt;z-index:260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B91evG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4A8C60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2976" behindDoc="0" locked="0" layoutInCell="1" allowOverlap="1" wp14:anchorId="160CA38F" wp14:editId="7DEB5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5B9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CA38F" id="Rectangle 6709" o:spid="_x0000_s2198" style="position:absolute;left:0;text-align:left;margin-left:154pt;margin-top:198pt;width:79pt;height:135pt;z-index:260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pR0Pd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1BC5B9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4000" behindDoc="0" locked="0" layoutInCell="1" allowOverlap="1" wp14:anchorId="47DD2895" wp14:editId="0A6AAB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D477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D2895" id="Rectangle 6710" o:spid="_x0000_s2199" style="position:absolute;left:0;text-align:left;margin-left:154pt;margin-top:198pt;width:79pt;height:135pt;z-index:260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i+BZu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BDD477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5024" behindDoc="0" locked="0" layoutInCell="1" allowOverlap="1" wp14:anchorId="39414EDF" wp14:editId="197B9B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8F5A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14EDF" id="Rectangle 6711" o:spid="_x0000_s2200" style="position:absolute;left:0;text-align:left;margin-left:154pt;margin-top:198pt;width:79pt;height:135pt;z-index:260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1VMsa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848F5A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6048" behindDoc="0" locked="0" layoutInCell="1" allowOverlap="1" wp14:anchorId="3618AD0F" wp14:editId="6BB3DE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E33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8AD0F" id="Rectangle 6712" o:spid="_x0000_s2201" style="position:absolute;left:0;text-align:left;margin-left:154pt;margin-top:198pt;width:79pt;height:135pt;z-index:260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jfCa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01E33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7072" behindDoc="0" locked="0" layoutInCell="1" allowOverlap="1" wp14:anchorId="6E6BF4B2" wp14:editId="3E973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EA0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BF4B2" id="Rectangle 6713" o:spid="_x0000_s2202" style="position:absolute;left:0;text-align:left;margin-left:154pt;margin-top:198pt;width:79pt;height:135pt;z-index:260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ft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q3Swpcdxil36g&#10;b9z1oyLn6mCkVLm/2a8pxA6vvYRnuGQRl1n8rMHmL8oic/H4dPVYzYkILN4ubzc1dkLgVrOum5wg&#10;TPV+O0BM35S3JC8YBeRSrOXHh5jOR9+O4L3M5vx+XqV5Pxc1TbNevZHde3lCkTil6QmDHv3EqBhN&#10;oGTCzjMafx84KErG7w6tbdc3yxZHpSTNpt3gCENJkPb+Y5U7MXgcJpGAkkMA0w9IuJhUeGHPirLL&#10;fOWh+JgX9u9/we4V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BF+37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D9EA0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8096" behindDoc="0" locked="0" layoutInCell="1" allowOverlap="1" wp14:anchorId="4A4BD155" wp14:editId="59AA7D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E88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BD155" id="Rectangle 6714" o:spid="_x0000_s2203" style="position:absolute;left:0;text-align:left;margin-left:154pt;margin-top:198pt;width:79pt;height:135pt;z-index:260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aP8eb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4AE88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49120" behindDoc="0" locked="0" layoutInCell="1" allowOverlap="1" wp14:anchorId="7C97A681" wp14:editId="60DBA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588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7A681" id="Rectangle 6715" o:spid="_x0000_s2204" style="position:absolute;left:0;text-align:left;margin-left:154pt;margin-top:198pt;width:79pt;height:135pt;z-index:260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2oSugEAAE0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d6um0+UOGaxSz/Q&#10;N+ZGI8mpOmkhZO5v9msOscdrz+EJzlnEZRa/KLD5i7LIUjw+XjyWSyIci3c3d12NneC41azrJicI&#10;U73dDhDTF+ktyYuBAnIp1rLDt5hOR1+P4L3M5vR+XqVltxQ1TbPuXsnuvDiiSJzS9IhBGT8PlBsd&#10;KJmx8wONv/YMJCXmq0Nr2/XHmxZHpSRN13Y4wlASpL17X2WOTx6HiSegZB9AjxMSLiYVXtizouw8&#10;X3ko3ueF/dtfsP0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/vtqE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8A588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0144" behindDoc="0" locked="0" layoutInCell="1" allowOverlap="1" wp14:anchorId="65BAECF5" wp14:editId="4F215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E514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AECF5" id="Rectangle 6716" o:spid="_x0000_s2205" style="position:absolute;left:0;text-align:left;margin-left:154pt;margin-top:198pt;width:79pt;height:135pt;z-index:260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QQ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cNUtKHLfYpR/o&#10;G3f9qMi5OhgpVe5v9msKscNrL+EZLlnEZRY/a7D5i7LIXDw+XT1WcyICi5ubzbrGTgjcalZ1kxOE&#10;qd5vB4jpm/KW5AWjgFyKtfz4ENP56NsRvJfZnN/PqzTv56KmaVabN7J7L08oEqc0PWHQo58YFaMJ&#10;lEzYeUbj7wMHRcn43aG17er2psVRKUmzbtc4wlASpL3/WOVODB6HSSSg5BDA9AMSLiYVXtizouwy&#10;X3koPuaF/ftfsHs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Z+EE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41E514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1168" behindDoc="0" locked="0" layoutInCell="1" allowOverlap="1" wp14:anchorId="4E0ECF4D" wp14:editId="293398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7309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ECF4D" id="Rectangle 6717" o:spid="_x0000_s2206" style="position:absolute;left:0;text-align:left;margin-left:154pt;margin-top:198pt;width:77pt;height:73pt;z-index:260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ACU3Ra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6A97309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2192" behindDoc="0" locked="0" layoutInCell="1" allowOverlap="1" wp14:anchorId="3B5E5909" wp14:editId="2D8A8E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A0B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5909" id="Rectangle 6718" o:spid="_x0000_s2207" style="position:absolute;left:0;text-align:left;margin-left:154pt;margin-top:198pt;width:79pt;height:60pt;z-index:260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dAm0nr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595A0B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3216" behindDoc="0" locked="0" layoutInCell="1" allowOverlap="1" wp14:anchorId="3783011C" wp14:editId="37CE6B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900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3011C" id="Rectangle 6719" o:spid="_x0000_s2208" style="position:absolute;left:0;text-align:left;margin-left:154pt;margin-top:198pt;width:77pt;height:68pt;z-index:260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AWJaz2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5323900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4240" behindDoc="0" locked="0" layoutInCell="1" allowOverlap="1" wp14:anchorId="0509C4FB" wp14:editId="62D685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0FF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C4FB" id="Rectangle 6720" o:spid="_x0000_s2209" style="position:absolute;left:0;text-align:left;margin-left:154pt;margin-top:198pt;width:77pt;height:73pt;z-index:260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FGK76m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1080FF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5264" behindDoc="0" locked="0" layoutInCell="1" allowOverlap="1" wp14:anchorId="5AC03829" wp14:editId="1B375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69E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03829" id="Rectangle 6721" o:spid="_x0000_s2210" style="position:absolute;left:0;text-align:left;margin-left:154pt;margin-top:198pt;width:79pt;height:60pt;z-index:260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iiE+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A269E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6288" behindDoc="0" locked="0" layoutInCell="1" allowOverlap="1" wp14:anchorId="36630C52" wp14:editId="10DC7F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485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30C52" id="Rectangle 6722" o:spid="_x0000_s2211" style="position:absolute;left:0;text-align:left;margin-left:154pt;margin-top:198pt;width:77pt;height:73pt;z-index:260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Gxfd/O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62E485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7312" behindDoc="0" locked="0" layoutInCell="1" allowOverlap="1" wp14:anchorId="760AB5CE" wp14:editId="13ED8DD5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826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AB5CE" id="Rectangle 6723" o:spid="_x0000_s2212" style="position:absolute;left:0;text-align:left;margin-left:155pt;margin-top:198pt;width:77pt;height:73pt;z-index:260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DStoMztwEAAEw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323826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8336" behindDoc="0" locked="0" layoutInCell="1" allowOverlap="1" wp14:anchorId="1B66F0BC" wp14:editId="572E13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73D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F0BC" id="Rectangle 6724" o:spid="_x0000_s2213" style="position:absolute;left:0;text-align:left;margin-left:154pt;margin-top:198pt;width:79pt;height:60pt;z-index:260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Kp4sl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72E73D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59360" behindDoc="0" locked="0" layoutInCell="1" allowOverlap="1" wp14:anchorId="1DA70A87" wp14:editId="2C4B8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547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70A87" id="Rectangle 6725" o:spid="_x0000_s2214" style="position:absolute;left:0;text-align:left;margin-left:154pt;margin-top:198pt;width:77pt;height:73pt;z-index:260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" filled="f" stroked="f">
                      <v:textbox inset="2.16pt,1.44pt,0,1.44pt">
                        <w:txbxContent>
                          <w:p w14:paraId="670547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0384" behindDoc="0" locked="0" layoutInCell="1" allowOverlap="1" wp14:anchorId="699AF3FF" wp14:editId="788F63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232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AF3FF" id="Rectangle 6726" o:spid="_x0000_s2215" style="position:absolute;left:0;text-align:left;margin-left:154pt;margin-top:198pt;width:77pt;height:71pt;z-index:260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" filled="f" stroked="f">
                      <v:textbox inset="2.16pt,1.44pt,0,1.44pt">
                        <w:txbxContent>
                          <w:p w14:paraId="48A232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1408" behindDoc="0" locked="0" layoutInCell="1" allowOverlap="1" wp14:anchorId="2FF03FEA" wp14:editId="2ED0B9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196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03FEA" id="Rectangle 6727" o:spid="_x0000_s2216" style="position:absolute;left:0;text-align:left;margin-left:154pt;margin-top:198pt;width:79pt;height:60pt;z-index:260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NQuw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bVbuixHGLXXpB&#10;37jrR0XO1cFIqXJ/s19TiB1eew3PcMkiLrP4WYPNX5RF5uLx6eqxmhMRWNwsN+saOyFwa3WzWeIa&#10;Uar3ywFi+qa8JXnBKCCV4iw/PsR0Pvr7CN7LZM7P51Wa93MR0zSbgpuLey9PqBGHND1h0KOfGBWj&#10;CZRM2HhG468DB0XJ+N2hs+3qZtnipJSkWbdrnGAoCbLef6xyJwaPsyQSUHIIYPoBCRePCi9sWVF2&#10;Ga88Ex/zwv79J9i9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1PJN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7B196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2432" behindDoc="0" locked="0" layoutInCell="1" allowOverlap="1" wp14:anchorId="187931E8" wp14:editId="7C7C5A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A6D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931E8" id="Rectangle 6728" o:spid="_x0000_s2217" style="position:absolute;left:0;text-align:left;margin-left:154pt;margin-top:198pt;width:79pt;height:60pt;z-index:260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aJGuTb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117A6D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3456" behindDoc="0" locked="0" layoutInCell="1" allowOverlap="1" wp14:anchorId="49A272E7" wp14:editId="781EE3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1E2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272E7" id="Rectangle 6729" o:spid="_x0000_s2218" style="position:absolute;left:0;text-align:left;margin-left:154pt;margin-top:198pt;width:79pt;height:60pt;z-index:260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WeFqN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4D1E2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4480" behindDoc="0" locked="0" layoutInCell="1" allowOverlap="1" wp14:anchorId="54181D87" wp14:editId="3C319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5663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1D87" id="Rectangle 6730" o:spid="_x0000_s2219" style="position:absolute;left:0;text-align:left;margin-left:154pt;margin-top:198pt;width:79pt;height:60pt;z-index:260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IdDOkO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5405663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5504" behindDoc="0" locked="0" layoutInCell="1" allowOverlap="1" wp14:anchorId="566BB9CF" wp14:editId="7DC40E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294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BB9CF" id="Rectangle 6731" o:spid="_x0000_s2220" style="position:absolute;left:0;text-align:left;margin-left:154pt;margin-top:198pt;width:79pt;height:60pt;z-index:260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7V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detlQ4rnDKf1A&#10;3bjvrSKX7GCkVPN8Z73GmDose45PcI0SujP5SYObv0iLTEXj801jNWUiMLldbjc1TkLg0Xq1XaKP&#10;Xaq34ggpf1HBkdlhFBBKUZafvqV8ufp6BetmMJfnZy9Ph6mQaZrt6hXrIcgzcsQlzY9otA0jo8Ka&#10;SMmIg2c0/TpyUJTYrx6VbderZYubUoJm025wg6EEiPrwPsu9GALukshAyTGC6QcEXDQquHBkhdl1&#10;veadeB8X9G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dcc7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E3294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6528" behindDoc="0" locked="0" layoutInCell="1" allowOverlap="1" wp14:anchorId="65615F64" wp14:editId="63956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1E6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15F64" id="Rectangle 6732" o:spid="_x0000_s2221" style="position:absolute;left:0;text-align:left;margin-left:154pt;margin-top:198pt;width:79pt;height:60pt;z-index:260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LqWohm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FC1E6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7552" behindDoc="0" locked="0" layoutInCell="1" allowOverlap="1" wp14:anchorId="75A6FFFA" wp14:editId="22B712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4FC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6FFFA" id="Rectangle 6733" o:spid="_x0000_s2222" style="position:absolute;left:0;text-align:left;margin-left:154pt;margin-top:198pt;width:79pt;height:60pt;z-index:260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bZ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4uV01DiWUGp/Qb&#10;dWN20IKcs6Pqe5Hmm/SafGix7Mk/wiUK6CbyswSTvkiLzFnj01VjMUfCMblpNusSJ8HxaHWzadDH&#10;LsV7sYcQfwhnSHI6CgglK8uOv0I8X327gnUJzPn55MV5P2cyVbVZvmHdu/6EHHFJ4wMaqd3UUa6V&#10;p2TCwXc0/DkwEJTonxaVrVc3TY2bkoNqXa9xgyEHiHr/McssHx3uEo9AycGDGkYEnDXKuHBkmdll&#10;vdJOfIwz+vefYPcK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AR/Vtm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184FC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8576" behindDoc="0" locked="0" layoutInCell="1" allowOverlap="1" wp14:anchorId="643D77A2" wp14:editId="252371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261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D77A2" id="Rectangle 6734" o:spid="_x0000_s2223" style="position:absolute;left:0;text-align:left;margin-left:154pt;margin-top:198pt;width:79pt;height:60pt;z-index:260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pa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dermixHOHU/qB&#10;unHfW0Uu2cFIqeb5znqNMXVY9hyf4BoldGfykwY3f5EWmYrG55vGaspEYHK73G5qnITAo/Vqu0Qf&#10;u1RvxRFS/qKCI7PDKCCUoiw/fUv5cvX1CtbNYC7Pz16eDlMh0zTb9SvWQ5Bn5IhLmh/RaBtGRoU1&#10;kZIRB89o+nXkoCixXz0q265XyxY3pQTNpt3gBkMJEPXhfZZ7MQTcJZGBkmME0w8IuGhUcOHICrPr&#10;es078T4u6N9+gv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1Xgp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B9261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69600" behindDoc="0" locked="0" layoutInCell="1" allowOverlap="1" wp14:anchorId="5BB4A21D" wp14:editId="3BBC1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D2F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4A21D" id="Rectangle 6735" o:spid="_x0000_s2224" style="position:absolute;left:0;text-align:left;margin-left:154pt;margin-top:198pt;width:79pt;height:60pt;z-index:260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/9g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N6vlNSWWGZzS&#10;L9SN2UELcsqOqu9Fmm/Sa/KhxbJn/wTnKKCbyM8STPoiLTJnjY8XjcUcCcfkerluSpwEx6PV1XqJ&#10;PnYp3oo9hPhDOEOS01FAKFlZdngI8XT19QrWJTCn55MX592cyVTVunnFunP9ETniksZHNFK7qaNc&#10;K0/JhIPvaPizZyAo0fcWla1XV8saNyUHVVM3uMGQA0S9e59llo8Od4lHoGTvQQ0jAs4aZVw4sszs&#10;vF5pJ97HGf3bT7D9C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n2/9g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80D2F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0624" behindDoc="0" locked="0" layoutInCell="1" allowOverlap="1" wp14:anchorId="3A5897D9" wp14:editId="73C625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F26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97D9" id="Rectangle 6736" o:spid="_x0000_s2225" style="position:absolute;left:0;text-align:left;margin-left:154pt;margin-top:198pt;width:79pt;height:60pt;z-index:260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APJO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A6F26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1648" behindDoc="0" locked="0" layoutInCell="1" allowOverlap="1" wp14:anchorId="13945035" wp14:editId="3BD5B8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FFE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45035" id="Rectangle 6737" o:spid="_x0000_s2226" style="position:absolute;left:0;text-align:left;margin-left:154pt;margin-top:198pt;width:79pt;height:60pt;z-index:260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ylugEAAEw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j1crGkxHOHU/qD&#10;unHfWUVO2d5Iqab5TnoNMbVY9hQf4RwldCfyowY3fZEWGYvGx4vGasxEYHK9WK9qnITAo+XVeoE+&#10;dqneiyOkfK+CI5PDKCCUoiw//Er5dPXtCtZNYE7PT14ed2MhM8fdeMO6C/KIHHFJ8wMabcPAqLAm&#10;UjLg4BlNr3sOihL706OyzfJq0eCmlGC+ala4wVACRL37mOVe9AF3SWSgZB/BdD0CLhoVXDiywuy8&#10;XtNOfIwL+vefYPsX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MjhTKW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D9FFE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2672" behindDoc="0" locked="0" layoutInCell="1" allowOverlap="1" wp14:anchorId="1118B4E2" wp14:editId="7BE005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C5C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8B4E2" id="Rectangle 6738" o:spid="_x0000_s2227" style="position:absolute;left:0;text-align:left;margin-left:154pt;margin-top:198pt;width:79pt;height:60pt;z-index:260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G4ugEAAEw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j1coGz8tzhlP6g&#10;btx3VpFTtjdSqmm+k15DTC2WPcVHOEcJ3Yn8qMFNX6RFxqLx8aKxGjMRmFwv1qsaJyHwaHm1XqCP&#10;Xar34ggp36vgyOQwCgilKMsPv1I+XX27gnUTmNPzk5fH3VjIzFHNN6y7II/IEZc0P6DRNgyMCmsi&#10;JQMOntH0uuegKLE/PSrbLK8WDW5KCearZoWqQAkQ9e5jlnvRB9wlkYGSfQTT9Qi4vFtw4cgKs/N6&#10;TTvxMS7o33+C7V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VMcbi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5C9C5C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3696" behindDoc="0" locked="0" layoutInCell="1" allowOverlap="1" wp14:anchorId="5C2D25CC" wp14:editId="4B0FD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88D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D25CC" id="Rectangle 6739" o:spid="_x0000_s2228" style="position:absolute;left:0;text-align:left;margin-left:154pt;margin-top:198pt;width:79pt;height:60pt;z-index:260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V4uwEAAEw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j1crGmxHOHU/qD&#10;unHfWUVO2d5Iqab5TnoNMbVY9hQf4RwldCfyowY3fZEWGYvGx4vGasxEYHK9WK9qnITAo+XVeoE+&#10;dqneiyOkfK+CI5PDKCCUoiw//Er5dPXtCtZNYE7PT14ed2MhM2/q5g3rLsgjcsQlzQ9otA0Do8Ka&#10;SMmAg2c0ve45KErsT4/KNsurRYObUoL5qlnhBkMJEPXuY5Z70QfcJZGBkn0E0/UIuGhUcOHICrPz&#10;ek078TEu6N9/gu1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rpYV4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3688D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4720" behindDoc="0" locked="0" layoutInCell="1" allowOverlap="1" wp14:anchorId="39CD3143" wp14:editId="0FE7A6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ED1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D3143" id="Rectangle 6740" o:spid="_x0000_s2229" style="position:absolute;left:0;text-align:left;margin-left:154pt;margin-top:198pt;width:79pt;height:60pt;z-index:260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mY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WqJAjlucUq/&#10;UTfuukGRc7Y3Uqo836zXGGKLZU/hES5RRDeTnzTY/EVaZCoan64aqykRgcnNYrOu8SGBR6vlZoE+&#10;dqneiwPE9EN5S7LDKCCUoiw//orpfPXtCtZlMOfns5em/VTIzJt68YZ17+UJOeKSpgc0evAjo2Iw&#10;gZIRB89o/HPgoCgZfjpUtlktFw1uSgnm62aNGwwlQNT7j1nuRO9xl0QCSg4BTNcj4KJRwYUjK8wu&#10;65V34mNc0L//BLtX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eOzmY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78ED1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5744" behindDoc="0" locked="0" layoutInCell="1" allowOverlap="1" wp14:anchorId="44ECD5BF" wp14:editId="4CD0E3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5C4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CD5BF" id="Rectangle 6741" o:spid="_x0000_s2230" style="position:absolute;left:0;text-align:left;margin-left:154pt;margin-top:198pt;width:79pt;height:60pt;z-index:260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0Oug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detVQ4rnDKf1A&#10;3bjvrSKX7GCkVPN8Z73GmDose45PcI0SujP5SYObv0iLTEXj801jNWUiMLldbjc1TkLg0Xq1XaKP&#10;Xaq34ggpf1HBkdlhFBBKUZafvqV8ufp6BetmMJfnZy9Ph6mQadp69Yr1EOQZOeKS5kc02oaRUWFN&#10;pGTEwTOafh05KErsV4/KtuvVssVNKUGzaTe4wVACRH14n+VeDAF3SWSg5BjB9AMCLhoVXDiywuy6&#10;XvNOvI8L+refYP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MQJzQ6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015C4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6768" behindDoc="0" locked="0" layoutInCell="1" allowOverlap="1" wp14:anchorId="04B524B6" wp14:editId="344E00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3171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524B6" id="Rectangle 6742" o:spid="_x0000_s2231" style="position:absolute;left:0;text-align:left;margin-left:154pt;margin-top:198pt;width:79pt;height:60pt;z-index:260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HC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LhhLHLU7p&#10;B+rGXTcocs72RkqV55v1GkNssewlPMMliuhm8pMGm79Ii0xF49NVYzUlIjC5WWzWNU5C4NFquVmg&#10;j12q9+IAMX1V3pLsMAoIpSjLj48xna++XcG6DOb8fPbStJ8KmXlT375h3Xt5Qo64pOkJjR78yKgY&#10;TKBkxMEzGl8PHBQlwzeHyjar5QKFSCWYr5s1bjCUAFHvP2a5E73HXRIJKDkEMF2PgItGBReOrDC7&#10;rFfeiY9xQf/+E+x+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j7qH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003171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7792" behindDoc="0" locked="0" layoutInCell="1" allowOverlap="1" wp14:anchorId="2F83A7E1" wp14:editId="68CC1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D0A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3A7E1" id="Rectangle 6743" o:spid="_x0000_s2232" style="position:absolute;left:0;text-align:left;margin-left:154pt;margin-top:198pt;width:79pt;height:60pt;z-index:260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UCugEAAEw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R5fbWgxHOHU/qD&#10;unHfWUVO2d5Iqab5TnoNMbVY9hQf4RwldCfyowY3fZEWGYvGx4vGasxEYHK9WK9qnITAo+ur9QJ9&#10;7FK9F0dI+V4FRyaHUUAoRVl++JXy6erbFaybwJyen7w87sZCZt7UyzesuyCPyBGXND+g0TYMjApr&#10;IiUDDp7R9LrnoCixPz0q26AODW5KCearZoUbDCVA1LuPWe5FH3CXRAZK9hFM1yPgolHBhSMrzM7r&#10;Ne3Ex7igf/8Jtn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B0HVQK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164D0A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8816" behindDoc="0" locked="0" layoutInCell="1" allowOverlap="1" wp14:anchorId="79ECFD18" wp14:editId="13B68B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975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CFD18" id="Rectangle 6744" o:spid="_x0000_s2233" style="position:absolute;left:0;text-align:left;margin-left:154pt;margin-top:198pt;width:79pt;height:60pt;z-index:260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mB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Wq5pMRxi1P6&#10;jbpx1w2KnLO9kVLl+Wa9xhBbLHsKj3CJIrqZ/KTB5i/SIlPR+HTVWE2JCExuFpt1jZMQeLRabhbo&#10;Y5fqvThATD+UtyQ7jAJCKcry46+YzlffrmBdBnN+Pntp2k+FzLypV29Y916ekCMuaXpAowc/MioG&#10;EygZcfCMxj8HDoqS4adDZZvVctHgppRgvm7WuMFQAkS9/5jlTvQed0kkoOQQwHQ9Ai4aFVw4ssLs&#10;sl55Jz7GBf37T7B7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sJgmB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6E975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79840" behindDoc="0" locked="0" layoutInCell="1" allowOverlap="1" wp14:anchorId="5D01BCB4" wp14:editId="26B12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894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BCB4" id="Rectangle 6745" o:spid="_x0000_s2234" style="position:absolute;left:0;text-align:left;margin-left:154pt;margin-top:198pt;width:79pt;height:60pt;z-index:260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/y7uwEAAEw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d5v1R0octzil&#10;76gbd4OR5JIddd/LPN+s1xRih2XP4QmuUUQ3k58V2PxFWmQuGp9vGss5EYHJ7Wrb1jgJgUeb9XaF&#10;PnapXosDxPRZekuywygglKIsP32N6XL15QrWZTCX57OX5sNcyCybun3BevD9GTnikqZHNMr4iVFh&#10;dKBkwsEzGn8dOUhKzBeHyjab9arBTSnBsm1a3GAoAaI+vM1yJ0aPuyQSUHIMoIcR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+o/y7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4A894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0864" behindDoc="0" locked="0" layoutInCell="1" allowOverlap="1" wp14:anchorId="7466C7D6" wp14:editId="260D4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B6ED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6C7D6" id="Rectangle 6746" o:spid="_x0000_s2235" style="position:absolute;left:0;text-align:left;margin-left:154pt;margin-top:198pt;width:79pt;height:60pt;z-index:260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B3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q4o8dzhlH6i&#10;btx3VpFLtjdSqmm+k15DTC2WPccnuEYJ3Yn8qMFNX6RFxqLx+aaxGjMRmNwutpsaJyHwaL3cLtDH&#10;LtVbcYSUv6rgyOQwCgilKMtP31O+XH29gnUTmMvzk5fHw1jIzJt6+4r1EOQZOeKS5kc02oaBUWFN&#10;pGTAwTOafh85KErsN4/KNuvlosFNKcF802xwg6EEiPrwPsu96APukshAyTGC6XoEXDQquHBkhdl1&#10;vaadeB8X9G8/wf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ZRJB3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85B6ED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1888" behindDoc="0" locked="0" layoutInCell="1" allowOverlap="1" wp14:anchorId="66804697" wp14:editId="62210D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4C3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04697" id="Rectangle 6747" o:spid="_x0000_s2236" style="position:absolute;left:0;text-align:left;margin-left:154pt;margin-top:198pt;width:79pt;height:60pt;z-index:260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TvRH0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944C3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2912" behindDoc="0" locked="0" layoutInCell="1" allowOverlap="1" wp14:anchorId="291AA652" wp14:editId="7E6B6A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541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A652" id="Rectangle 6748" o:spid="_x0000_s2237" style="position:absolute;left:0;text-align:left;margin-left:154pt;margin-top:198pt;width:79pt;height:60pt;z-index:260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ThAs6b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547541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3936" behindDoc="0" locked="0" layoutInCell="1" allowOverlap="1" wp14:anchorId="79E1EB71" wp14:editId="6B1255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74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1EB71" id="Rectangle 6749" o:spid="_x0000_s2238" style="position:absolute;left:0;text-align:left;margin-left:154pt;margin-top:198pt;width:79pt;height:60pt;z-index:260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PD52Cm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FEB74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4960" behindDoc="0" locked="0" layoutInCell="1" allowOverlap="1" wp14:anchorId="3970586E" wp14:editId="25FD37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F86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0586E" id="Rectangle 6750" o:spid="_x0000_s2239" style="position:absolute;left:0;text-align:left;margin-left:154pt;margin-top:198pt;width:79pt;height:48pt;z-index:260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BquwEAAEwDAAAOAAAAZHJzL2Uyb0RvYy54bWysU9tu2zAMfR+wfxD0vviSNU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ld3d6gQI5bnNJP&#10;1I27wUhyzo6672Web9ZrCrHDsqfwCJcoopvJzwps/iItMheNT1eN5ZyIwORmuVnX+JDAo5vNaoM+&#10;dqleiwPE9FV6S7LDKCCUoiw/fo/pfPXlCtZlMOfns5fm/VzING2zfMG69/0JOeKSpgc0yviJUWF0&#10;oGTCwTMafx84SErMN4fKtrefly1uSgmadbvGDYYSIOr92yx3YvS4SyIBJYcAehgRcNGo4MKRFWaX&#10;9co78TYu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d9wG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26F86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5984" behindDoc="0" locked="0" layoutInCell="1" allowOverlap="1" wp14:anchorId="7E5728E7" wp14:editId="70C93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3E8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728E7" id="Rectangle 6751" o:spid="_x0000_s2240" style="position:absolute;left:0;text-align:left;margin-left:154pt;margin-top:198pt;width:79pt;height:48pt;z-index:260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1PNP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923E8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7008" behindDoc="0" locked="0" layoutInCell="1" allowOverlap="1" wp14:anchorId="71D36D78" wp14:editId="571B86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F5E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36D78" id="Rectangle 6752" o:spid="_x0000_s2241" style="position:absolute;left:0;text-align:left;margin-left:154pt;margin-top:198pt;width:79pt;height:48pt;z-index:260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gwuwEAAEwDAAAOAAAAZHJzL2Uyb0RvYy54bWysU9tu2zAMfR+wfxD0vvjSJU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ld3S5bShy3OKWf&#10;qBt3g5HknB1138s836zXFGKHZU/hES5RRDeTnxXY/EVaZC4an64ayzkRgcnNzWZd4yQEHi03qw36&#10;2KV6LQ4Q01fpLckOo4BQirL8+D2m89WXK1iXwZyfz16a93Mh07TN8gXr3vcn5IhLmh7QKOMnRoXR&#10;gZIJB89o/H3gICkx3xwq295+vkEhUgmadbvGDYYSIOr92yx3YvS4SyIBJYcAehgRcNGo4MKRFWaX&#10;9co78TYu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qoWD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42F5E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8032" behindDoc="0" locked="0" layoutInCell="1" allowOverlap="1" wp14:anchorId="55FA80F2" wp14:editId="06319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D34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A80F2" id="Rectangle 6753" o:spid="_x0000_s2242" style="position:absolute;left:0;text-align:left;margin-left:154pt;margin-top:198pt;width:79pt;height:48pt;z-index:260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RBrP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5BD34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89056" behindDoc="0" locked="0" layoutInCell="1" allowOverlap="1" wp14:anchorId="388C2624" wp14:editId="739FF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8D2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C2624" id="Rectangle 6754" o:spid="_x0000_s2243" style="position:absolute;left:0;text-align:left;margin-left:154pt;margin-top:198pt;width:79pt;height:48pt;z-index:260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Vg8H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998D2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0080" behindDoc="0" locked="0" layoutInCell="1" allowOverlap="1" wp14:anchorId="5AF4A962" wp14:editId="7712F5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B2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4A962" id="Rectangle 6755" o:spid="_x0000_s2244" style="position:absolute;left:0;text-align:left;margin-left:154pt;margin-top:198pt;width:79pt;height:48pt;z-index:260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EflBU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295B2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1104" behindDoc="0" locked="0" layoutInCell="1" allowOverlap="1" wp14:anchorId="2D54EB16" wp14:editId="2DCB6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11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4EB16" id="Rectangle 6756" o:spid="_x0000_s2245" style="position:absolute;left:0;text-align:left;margin-left:154pt;margin-top:198pt;width:79pt;height:48pt;z-index:260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mF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R0fXe7psRxi1P6&#10;jrpxN0yKnLOjkVLl+Wa95hB7LHsOT3CJIrqZ/KLB5i/SIkvR+HTVWC2JCEx2N92mxkkIPLrt1h36&#10;2KV6LQ4Q02flLckOo4BQirL8+DWm89WXK1iXwZyfz15a9ksh07RN94J17+UJOeKSpkc0evIzo2Iy&#10;gZIZB89o/HXgoCiZvjhUtr37eNPippSg2bQb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ACaY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92B11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2128" behindDoc="0" locked="0" layoutInCell="1" allowOverlap="1" wp14:anchorId="6FCB5E0E" wp14:editId="67E427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E8A6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5E0E" id="Rectangle 6757" o:spid="_x0000_s2246" style="position:absolute;left:0;text-align:left;margin-left:154pt;margin-top:198pt;width:79pt;height:48pt;z-index:260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docF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95E8A6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3152" behindDoc="0" locked="0" layoutInCell="1" allowOverlap="1" wp14:anchorId="36BF3546" wp14:editId="606B8F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026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F3546" id="Rectangle 6758" o:spid="_x0000_s2247" style="position:absolute;left:0;text-align:left;margin-left:154pt;margin-top:198pt;width:79pt;height:48pt;z-index:260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1Iug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7c4K88dTuk7&#10;6sb9YBU5Z0cjpSrzLXpNMfVY9hyf4BIldAv5WYMrX6RF5qrx6aqxmjMRmNzcbNYtTkLg0e1mtUEf&#10;uzSvxRFS/qyCI8VhFBBKVZYfv6Z8vvpyBesKmPPzxcvzfq5kll13xboP8oQccUnzIxptw8SosCZS&#10;MuHgGU2/DhwUJfaLR2W7u483HW5KDZbrbo2qQA0Q9f5tlnsxBtwlkYGSQwQzjAi4vltx4cgqs8t6&#10;lZ14G1f0rz/B7jc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6sVNS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A07026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4176" behindDoc="0" locked="0" layoutInCell="1" allowOverlap="1" wp14:anchorId="195BD0A6" wp14:editId="72602B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E10C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D0A6" id="Rectangle 6759" o:spid="_x0000_s2248" style="position:absolute;left:0;text-align:left;margin-left:154pt;margin-top:198pt;width:79pt;height:48pt;z-index:260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mIuwEAAEwDAAAOAAAAZHJzL2Uyb0RvYy54bWysU9tu2zAMfR/QfxD0vthx1zQ2ovSl2FCg&#10;W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H98AzESEZXtzctJZ47nNIP&#10;1I373ipyyg5GSjXPd9ZrjKnDspf4DOcooTuTnzS4+Yu0yFQ0Pl40VlMmApPtdbuucRICj27aVYs+&#10;dqneiyOk/E0FR2aHUUAoRVl+eEz5dPXtCtbNYE7Pz16edlMhs2ya5g3rLsgjcsQlzU9otA0jo8Ka&#10;SMmIg2c0ve45KErsg0dlm9sv1w1uSgmW62aNGwwlQNS7j1nuxRBwl0QGSvYRTD8g4KJRwYUjK8zO&#10;6zXvxMe4oH//Cb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QsuY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2EE10C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5200" behindDoc="0" locked="0" layoutInCell="1" allowOverlap="1" wp14:anchorId="6E719401" wp14:editId="1647E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94A9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19401" id="Rectangle 6760" o:spid="_x0000_s2249" style="position:absolute;left:0;text-align:left;margin-left:154pt;margin-top:198pt;width:79pt;height:48pt;z-index:260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Z2Qu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8994A9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6224" behindDoc="0" locked="0" layoutInCell="1" allowOverlap="1" wp14:anchorId="5F915356" wp14:editId="6536ED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C8D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15356" id="Rectangle 6761" o:spid="_x0000_s2250" style="position:absolute;left:0;text-align:left;margin-left:154pt;margin-top:198pt;width:79pt;height:48pt;z-index:260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xEtn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C99C8D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7248" behindDoc="0" locked="0" layoutInCell="1" allowOverlap="1" wp14:anchorId="074B9A9F" wp14:editId="7A777E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1A06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B9A9F" id="Rectangle 6762" o:spid="_x0000_s2251" style="position:absolute;left:0;text-align:left;margin-left:154pt;margin-top:198pt;width:79pt;height:48pt;z-index:260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qwuw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6uOEs8dTuk7&#10;6sb9YBU5Z0cjpSrzLXpNMfVY9hyf4BIldAv5WYMrX6RF5qrx6aqxmjMRmNzcbNYtTkLg0e1mtUEf&#10;uzSvxRFS/qyCI8VhFBBKVZYfv6Z8vvpyBesKmPPzxcvzfq5kll13+4J1H+QJOeKS5kc02oaJUWFN&#10;pGTCwTOafh04KErsF4/Kdncfb1CIXIPlulvjBkMNEPX+bZZ7MQbcJZGBkkMEM4wIuGpUceHIKrPL&#10;epWdeBt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uj2r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641A06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8272" behindDoc="0" locked="0" layoutInCell="1" allowOverlap="1" wp14:anchorId="5533822B" wp14:editId="34157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C84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822B" id="Rectangle 6763" o:spid="_x0000_s2252" style="position:absolute;left:0;text-align:left;margin-left:154pt;margin-top:198pt;width:79pt;height:48pt;z-index:260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VKLn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2FC84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599296" behindDoc="0" locked="0" layoutInCell="1" allowOverlap="1" wp14:anchorId="377D1F40" wp14:editId="56249C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BA4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D1F40" id="Rectangle 6764" o:spid="_x0000_s2253" style="position:absolute;left:0;text-align:left;margin-left:154pt;margin-top:198pt;width:79pt;height:48pt;z-index:260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JRrcv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55BBA4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0320" behindDoc="0" locked="0" layoutInCell="1" allowOverlap="1" wp14:anchorId="5585D169" wp14:editId="09BF90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D37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5D169" id="Rectangle 6765" o:spid="_x0000_s2254" style="position:absolute;left:0;text-align:left;margin-left:154pt;margin-top:198pt;width:79pt;height:48pt;z-index:260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buh8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44D37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1344" behindDoc="0" locked="0" layoutInCell="1" allowOverlap="1" wp14:anchorId="1527772B" wp14:editId="261360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058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7772B" id="Rectangle 6766" o:spid="_x0000_s2255" style="position:absolute;left:0;text-align:left;margin-left:154pt;margin-top:198pt;width:79pt;height:48pt;z-index:260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EJ6w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FF058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2368" behindDoc="0" locked="0" layoutInCell="1" allowOverlap="1" wp14:anchorId="5065F03C" wp14:editId="71BE1D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3A5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5F03C" id="Rectangle 6767" o:spid="_x0000_s2256" style="position:absolute;left:0;text-align:left;margin-left:154pt;margin-top:198pt;width:79pt;height:48pt;z-index:260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vwao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513A5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3392" behindDoc="0" locked="0" layoutInCell="1" allowOverlap="1" wp14:anchorId="256DE4E7" wp14:editId="03F32F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C3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DE4E7" id="Rectangle 6768" o:spid="_x0000_s2257" style="position:absolute;left:0;text-align:left;margin-left:154pt;margin-top:198pt;width:79pt;height:48pt;z-index:260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ebuQEAAEwDAAAOAAAAZHJzL2Uyb0RvYy54bWysU9uO0zAQfUfiHyy/06QpdNu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3Rpn5bnDKX1D&#10;3bgfrCKX7GikVGW+Ra8pph7LnuMTXKOEbiE/a3Dli7TIXDU+3zRWcyYCk9vVdtPiJAQefdiut+hj&#10;l+alOELKn1RwpDiMAkKpyvLTl5QvV39fwboC5vJ88fJ8mCuZZbe6YT0EeUaOuKT5EY22YWJUWBMp&#10;mXDwjKafRw6KEvvZo7Ld3ftVh5tSg+Wm26AqUANEfXid5V6MAXdJZKDkGMEMIwKu71ZcOLLK7Lpe&#10;ZSdexxX9y0+w/wU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D2XVeb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28F9C3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4416" behindDoc="0" locked="0" layoutInCell="1" allowOverlap="1" wp14:anchorId="237553C7" wp14:editId="671BB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84F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53C7" id="Rectangle 6769" o:spid="_x0000_s2258" style="position:absolute;left:0;text-align:left;margin-left:154pt;margin-top:198pt;width:79pt;height:48pt;z-index:260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SLSjW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CF84F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5440" behindDoc="0" locked="0" layoutInCell="1" allowOverlap="1" wp14:anchorId="2DED7A27" wp14:editId="0A73E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269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7A27" id="Rectangle 6770" o:spid="_x0000_s2259" style="position:absolute;left:0;text-align:left;margin-left:154pt;margin-top:198pt;width:79pt;height:48pt;z-index:260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GY/Dl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4F269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6464" behindDoc="0" locked="0" layoutInCell="1" allowOverlap="1" wp14:anchorId="1AE54AC9" wp14:editId="6972D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5DE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54AC9" id="Rectangle 6771" o:spid="_x0000_s2260" style="position:absolute;left:0;text-align:left;margin-left:154pt;margin-top:198pt;width:79pt;height:60pt;z-index:260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FAk+O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645DE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7488" behindDoc="0" locked="0" layoutInCell="1" allowOverlap="1" wp14:anchorId="7540473B" wp14:editId="3DF99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961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0473B" id="Rectangle 6772" o:spid="_x0000_s2261" style="position:absolute;left:0;text-align:left;margin-left:154pt;margin-top:198pt;width:79pt;height:60pt;z-index:260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NCuwEAAEw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y2VDiecOp/QL&#10;deO+s4qcsr2RUk3znfQaYmqx7Dk+wTlK6E7kRw1u+iItMhaNjxeN1ZiJwOR6sV7VOAmBR8ur9QJ9&#10;7FK9FUdI+YcKjkwOo4BQirL88JDy6errFaybwJyen7w87sZCZt4srl+x7oI8Ikdc0vyIRtswMCqs&#10;iZQMOHhG0589B0WJvfeobLO8WqAQuQTzVbPCDYYSIOrd+yz3og+4SyIDJfsIpusRcNGo4MKRFWbn&#10;9Zp24n1c0L/9BN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i5SN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7E961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8512" behindDoc="0" locked="0" layoutInCell="1" allowOverlap="1" wp14:anchorId="2AE72FB9" wp14:editId="021EA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EDDE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72FB9" id="Rectangle 6773" o:spid="_x0000_s2262" style="position:absolute;left:0;text-align:left;margin-left:154pt;margin-top:198pt;width:79pt;height:60pt;z-index:260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cDNe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FCEDDE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09536" behindDoc="0" locked="0" layoutInCell="1" allowOverlap="1" wp14:anchorId="6D4506FC" wp14:editId="0C29E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49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06FC" id="Rectangle 6774" o:spid="_x0000_s2263" style="position:absolute;left:0;text-align:left;margin-left:154pt;margin-top:198pt;width:79pt;height:48pt;z-index:260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OMuwEAAEw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XK1uKXHM4pR+&#10;oG7M9UaSc3bQQsg836zXGGKLZS/hGS5RRDeTnxTY/EVaZCoan64ayykRjsnNYrOucRIcj+42yw36&#10;2KV6Lw4Q01fpLclORwGhFGXZ8TGm89W3K1iXwZyfz16a9lMhM28Wqzesey9OyBGXND2hUcaPHeVG&#10;B0pGHHxH4+uBgaTEfHOobLO6XTS4KSWYr5s1bjCUAFHvP2aZ44PHXeIJKDkE0P2AgItGBReOrDC7&#10;rFfeiY9xQf/+E+x+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uS84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FA649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0560" behindDoc="0" locked="0" layoutInCell="1" allowOverlap="1" wp14:anchorId="3F0428D2" wp14:editId="1D9EDA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FA67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428D2" id="Rectangle 6775" o:spid="_x0000_s2264" style="position:absolute;left:0;text-align:left;margin-left:154pt;margin-top:198pt;width:79pt;height:48pt;z-index:260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a2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83mjhLHLU7p&#10;O+rGXT8qcskORkqV55v1mkLssOw5PME1iuhm8rMGm79Ii8xF4/NNYzUnIjC5XW3bGich8Ohuu96i&#10;j12q1+IAMX1W3pLsMAoIpSjLT19julx9uYJ1Gczl+eyl+TAXMstm1b5gPXh5Ro64pOkRjR79xKgY&#10;TaBkwsEzGn8dOShKxi8OlW02H1cNbkoJlm3T4gZDCRD14W2WOzF43CWRgJJjANMPCLhoVHDhyAqz&#10;63rlnXgbF/SvP8H+N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A5Fwa2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4FBFA67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1584" behindDoc="0" locked="0" layoutInCell="1" allowOverlap="1" wp14:anchorId="722015C9" wp14:editId="53F0C3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16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15C9" id="Rectangle 6776" o:spid="_x0000_s2265" style="position:absolute;left:0;text-align:left;margin-left:154pt;margin-top:198pt;width:79pt;height:48pt;z-index:260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p6uwEAAEw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681mTYnjFqf0&#10;A3Xjrh8VuWQHI6XK8816TSF2WPYUHuEaRXQz+VmDzV+kReai8fmmsZoTEZhsV+22xkkIPPrUrlv0&#10;sUv1Whwgpi/KW5IdRgGhFGX56VtMl6svV7Aug7k8n700H+ZCZtms2hesBy/PyBGXND2g0aOfGBWj&#10;CZRMOHhG468jB0XJ+NWhss3m46rBTSnBcttscYOhBIj68DbLnRg87pJIQMkxgOkHBFw0KrhwZIXZ&#10;db3yTryNC/rXn2D/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7wan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FC216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2608" behindDoc="0" locked="0" layoutInCell="1" allowOverlap="1" wp14:anchorId="5697F60A" wp14:editId="1EC6D3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5C5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F60A" id="Rectangle 6777" o:spid="_x0000_s2266" style="position:absolute;left:0;text-align:left;margin-left:154pt;margin-top:198pt;width:79pt;height:60pt;z-index:260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1Azq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9F5C5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3632" behindDoc="0" locked="0" layoutInCell="1" allowOverlap="1" wp14:anchorId="4CA3DEA6" wp14:editId="45A165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E81B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3DEA6" id="Rectangle 6778" o:spid="_x0000_s2267" style="position:absolute;left:0;text-align:left;margin-left:154pt;margin-top:198pt;width:79pt;height:60pt;z-index:260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edugEAAEw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u9UKZ+W4xSm9&#10;oG7cdYMi52xvpFR5vlmvMcQWy17DM1yiiG4mP2mw+Yu0yFQ0Pl01VlMiApObxWZd4yQEHq2WmwX6&#10;2KX6KA4Q01flLckOo4BQirL8+D2m89XfV7Augzk/n7007adCZt4sr1j3Xp6QIy5pekKjBz8yKgYT&#10;KBlx8IzGtwMHRcnwzaGyzWq5aHBTSjBfN2tUBUqAqPefs9yJ3uMuiQSUHAKYrkfA5d2CC0dWmF3W&#10;K+/E57ig//gJdu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OiuB52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ADE81B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4656" behindDoc="0" locked="0" layoutInCell="1" allowOverlap="1" wp14:anchorId="5BB89430" wp14:editId="5319E5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941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89430" id="Rectangle 6779" o:spid="_x0000_s2268" style="position:absolute;left:0;text-align:left;margin-left:154pt;margin-top:198pt;width:79pt;height:135pt;z-index:260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58uw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crmmxHGLXfqF&#10;vnHXj4qcqoORUuX+Zr+mEDu89hye4JxFXGbxswabvyiLzMXj48VjNScisLi+Wq9q7ITArWZZNzlB&#10;mOrjdoCY7pW3JC8YBeRSrOWHnzGdjr4fwXuZzen9vErzbi5qmva6fSe78/KIInFK0yMGPfqJUTGa&#10;QMmEnWc0vu45KErGHw6tbZfXVy2OSkmaVbvCEYaSIO3d5yp3YvA4TCIBJfsAph+QcDGp8MKeFWXn&#10;+cpD8Tkv7D/+gu0b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xlXny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7D941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5680" behindDoc="0" locked="0" layoutInCell="1" allowOverlap="1" wp14:anchorId="2381A251" wp14:editId="3F3CBC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16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A251" id="Rectangle 6780" o:spid="_x0000_s2269" style="position:absolute;left:0;text-align:left;margin-left:154pt;margin-top:198pt;width:79pt;height:135pt;z-index:260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lr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pkODHLfYpR/o&#10;G3fDpMi5OhopVe5v9msOscdrz+EJLlnEZRa/aLD5i7LIUjw+XT1WSyICi3fru67GhwRuNZu6yQnC&#10;VG+3A8T0RXlL8oJRQC7FWn78FtP56OsRvJfZnN/Pq7Tsl6KmaW/Wr2T3Xp5QJE5pesSgJz8zKiYT&#10;KJmx84zGXwcOipLpq0Nr283NusVRKUnTtR2OMJQEae/fV7kTo8dhEgkoOQQww4iEi0mFF/asKLvM&#10;Vx6K93lh//YX7H4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yQKZa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58D16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6704" behindDoc="0" locked="0" layoutInCell="1" allowOverlap="1" wp14:anchorId="18132BCE" wp14:editId="328446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9F7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32BCE" id="Rectangle 6781" o:spid="_x0000_s2270" style="position:absolute;left:0;text-align:left;margin-left:154pt;margin-top:198pt;width:79pt;height:135pt;z-index:260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y4ug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pmsocdxil36g&#10;b9wNkyLn6mikVLm/2a85xB6vPYcnuGQRl1n8osHmL8oiS/H4dPVYLYkILN7d3HU1dkLgVrOpm5wg&#10;TPV2O0BMX5S3JC8YBeRSrOXHbzGdj74ewXuZzfn9vErLfilqmna9fiW79/KEInFK0yMGPfmZUTGZ&#10;QMmMnWc0/jpwUJRMXx1a227WNy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7Hsu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219F7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7728" behindDoc="0" locked="0" layoutInCell="1" allowOverlap="1" wp14:anchorId="17921723" wp14:editId="5A8E63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27B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1723" id="Rectangle 6782" o:spid="_x0000_s2271" style="position:absolute;left:0;text-align:left;margin-left:154pt;margin-top:198pt;width:79pt;height:135pt;z-index:260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QK6ug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R23bWUOG6xSz/Q&#10;N+6GSZFTdTRSqtzf7NccYo/XnsMTnLOIyyx+0WDzF2WRpXh8vHislkQEFu+u77oaOyFwq1nXTU4Q&#10;pnq9HSCmL8pbkheMAnIp1vLDt5hOR1+O4L3M5vR+XqVltxQ1TXvz6YXszssjisQpTY8Y9ORnRsVk&#10;AiUzdp7R+HvPQVEyfXVobbu+uUYnUkmaru1whKEkSHv3tsqdGD0Ok0hAyT6AGUYkXEwqvLBnRdl5&#10;vvJQvM0L+9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/NUCu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E727B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8752" behindDoc="0" locked="0" layoutInCell="1" allowOverlap="1" wp14:anchorId="23955B8C" wp14:editId="33E5D6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016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55B8C" id="Rectangle 6783" o:spid="_x0000_s2272" style="position:absolute;left:0;text-align:left;margin-left:154pt;margin-top:198pt;width:79pt;height:135pt;z-index:260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a9dz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7AA016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19776" behindDoc="0" locked="0" layoutInCell="1" allowOverlap="1" wp14:anchorId="13605298" wp14:editId="714D44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FAD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05298" id="Rectangle 6784" o:spid="_x0000_s2273" style="position:absolute;left:0;text-align:left;margin-left:154pt;margin-top:198pt;width:79pt;height:135pt;z-index:260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6/uw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pltT4rjFLv1A&#10;37gbJkXO1dFIqXJ/s19ziD1eew5PcMkiLrP4RYPNX5RFluLx6eqxWhIRWLy7uetq7ITArWZTNzlB&#10;mOrtdoCYvihvSV4wCsilWMuP32I6H309gvcym/P7eZWW/VLUNO1680p27+UJReKUpkcMevIzo2Iy&#10;gZIZO89o/HXgoCiZvjq0tt2sb1o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Cod3r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72FFAD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0800" behindDoc="0" locked="0" layoutInCell="1" allowOverlap="1" wp14:anchorId="3C541235" wp14:editId="004B5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10C3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41235" id="Rectangle 6785" o:spid="_x0000_s2274" style="position:absolute;left:0;text-align:left;margin-left:154pt;margin-top:198pt;width:79pt;height:135pt;z-index:260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Bmqw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9B10C3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1824" behindDoc="0" locked="0" layoutInCell="1" allowOverlap="1" wp14:anchorId="645FD326" wp14:editId="4B3443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26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D326" id="Rectangle 6786" o:spid="_x0000_s2275" style="position:absolute;left:0;text-align:left;margin-left:154pt;margin-top:198pt;width:79pt;height:135pt;z-index:260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Nd9RM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B6026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2848" behindDoc="0" locked="0" layoutInCell="1" allowOverlap="1" wp14:anchorId="2F05E74A" wp14:editId="1086D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769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5E74A" id="Rectangle 6787" o:spid="_x0000_s2276" style="position:absolute;left:0;text-align:left;margin-left:154pt;margin-top:198pt;width:79pt;height:135pt;z-index:260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NkFRAS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62769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3872" behindDoc="0" locked="0" layoutInCell="1" allowOverlap="1" wp14:anchorId="20BF18D9" wp14:editId="5E28F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6C9F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F18D9" id="Rectangle 6788" o:spid="_x0000_s2277" style="position:absolute;left:0;text-align:left;margin-left:154pt;margin-top:198pt;width:79pt;height:135pt;z-index:260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PorE1u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52E6C9F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4896" behindDoc="0" locked="0" layoutInCell="1" allowOverlap="1" wp14:anchorId="64558FD5" wp14:editId="417BDA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23F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58FD5" id="Rectangle 6789" o:spid="_x0000_s2278" style="position:absolute;left:0;text-align:left;margin-left:154pt;margin-top:198pt;width:79pt;height:135pt;z-index:260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be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jtuttQ4rjFLv1A&#10;37gbJkXO1dFIqXJ/s19ziD1eewqPcMkiLrP4RYPNX5RFluLx6eqxWhIRWNzcbLoaOyFwq1nXTU4Q&#10;pnq9HSCmL8pbkheMAnIp1vLjt5jOR1+O4L3M5vx+XqVlvxQ1TfupfSG79/KEInFK0wMGPfmZUTGZ&#10;QMmMnWc0/jpwUJRMXx1a264/3rQ4KiVpurbDEYaSIO392yp3YvQ4TCIBJYcAZhiRcDGp8MKeFWWX&#10;+cpD8TYv7F//gt1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BDZt6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A523F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5920" behindDoc="0" locked="0" layoutInCell="1" allowOverlap="1" wp14:anchorId="47815287" wp14:editId="4747CE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1D0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15287" id="Rectangle 6790" o:spid="_x0000_s2279" style="position:absolute;left:0;text-align:left;margin-left:154pt;margin-top:198pt;width:79pt;height:135pt;z-index:260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ATug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tUGDHLfYpV/o&#10;G3f9qMi5OhgpVe5v9msKscNrj+EBLlnEZRY/a7D5i7LIXDw+XT1WcyICi5vlZl3jQwK3mlXd5ARh&#10;qpfbAWL6prwlecEoIJdiLT/+iOl89PkI3stszu/nVZr3c1HTtF+Wz2T3Xp5QJE5pusegRz8xKkYT&#10;KJmw84zGPwcOipLxu0Nr29XnZYujUpJm3a5xhKEkSHv/usqdGDwOk0hAySGA6QckXEwqvLBnRdll&#10;vvJQvM4L+5e/YPcX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br4wE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AF1D0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6944" behindDoc="0" locked="0" layoutInCell="1" allowOverlap="1" wp14:anchorId="28CBB1F8" wp14:editId="29773A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2C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BB1F8" id="Rectangle 6791" o:spid="_x0000_s2280" style="position:absolute;left:0;text-align:left;margin-left:154pt;margin-top:198pt;width:79pt;height:135pt;z-index:260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XAuwEAAE0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uW4ocdxil36g&#10;b9wNRpJTddR9L3N/s19TiB1eewnPcM4iLrP4WYHNX5RF5uLx8eKxnBMRWFxfr1c1dkLgVrOsm5wg&#10;TPV+O0BMX6W3JC8YBeRSrOWHx5hOR9+O4L3M5vR+XqV5Nxc1TXt780Z25/sjisQpTU8YlPETo8Lo&#10;QMmEnWc0vu45SErMN4fWtsub6xZHpSTNql3hCENJkPbuY5U7MXocJpGAkn0APYxIuJhUeGHPirLz&#10;fOWh+JgX9u9/wfY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DANRcC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A9A2C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7968" behindDoc="0" locked="0" layoutInCell="1" allowOverlap="1" wp14:anchorId="5DFED9CF" wp14:editId="14F6C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30DB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ED9CF" id="Rectangle 6792" o:spid="_x0000_s2281" style="position:absolute;left:0;text-align:left;margin-left:154pt;margin-top:198pt;width:79pt;height:135pt;z-index:260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W2mrw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B830DB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28992" behindDoc="0" locked="0" layoutInCell="1" allowOverlap="1" wp14:anchorId="5B1A4AA0" wp14:editId="1AADCA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018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A4AA0" id="Rectangle 6793" o:spid="_x0000_s2282" style="position:absolute;left:0;text-align:left;margin-left:154pt;margin-top:198pt;width:79pt;height:135pt;z-index:260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OEB3k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34018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0016" behindDoc="0" locked="0" layoutInCell="1" allowOverlap="1" wp14:anchorId="1843F2B6" wp14:editId="01C2F0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876E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2B6" id="Rectangle 6794" o:spid="_x0000_s2283" style="position:absolute;left:0;text-align:left;margin-left:154pt;margin-top:198pt;width:79pt;height:135pt;z-index:260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fHuwEAAE0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ub6hxHGLXfqB&#10;vnE3GElO1VH3vcz9zX5NIXZ47SU8wzmLuMziZwU2f1EWmYvHx4vHck5EYHF9vV7V2AmBW82ybnKC&#10;MNX77QAxfZXekrxgFJBLsZYfHmM6HX07gvcym9P7eZXm3VzUNO3t8o3szvdHFIlTmp4wKOMnRoXR&#10;gZIJO89ofN1zkJSYbw6tbZc31y2OSkmaVbvCEYaSIO3dxyp3YvQ4TCIBJfsAehiRcDGp8MKeFWXn&#10;+cpD8TEv7N//gu1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I2hd8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DF876E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1040" behindDoc="0" locked="0" layoutInCell="1" allowOverlap="1" wp14:anchorId="2E963964" wp14:editId="54247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689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3964" id="Rectangle 6795" o:spid="_x0000_s2284" style="position:absolute;left:0;text-align:left;margin-left:154pt;margin-top:198pt;width:79pt;height:135pt;z-index:260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O4uwEAAE0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9eaWEsctduk7&#10;+sbdMClyro5GSpX7m/2aQ+zx2nN4gksWcZnFLxps/qIsshSPT1eP1ZKIwOLmZtPV2AmBW826bnKC&#10;MNXr7QAxfVbekrxgFJBLsZYfv8Z0PvpyBO9lNuf38yot+6Woadrb7oXs3ssTisQpTY8Y9ORnRsVk&#10;AiUzdp7R+OvAQVEyfXFobbv+eNP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ulA7i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30689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2064" behindDoc="0" locked="0" layoutInCell="1" allowOverlap="1" wp14:anchorId="14F107DB" wp14:editId="7DC720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69AA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107DB" id="Rectangle 6796" o:spid="_x0000_s2285" style="position:absolute;left:0;text-align:left;margin-left:154pt;margin-top:198pt;width:79pt;height:135pt;z-index:260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HDB7b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7769AA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3088" behindDoc="0" locked="0" layoutInCell="1" allowOverlap="1" wp14:anchorId="5B2EBEE0" wp14:editId="2B5D8B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0AA4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EBEE0" id="Rectangle 6797" o:spid="_x0000_s2286" style="position:absolute;left:0;text-align:left;margin-left:154pt;margin-top:198pt;width:79pt;height:135pt;z-index:260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Iyp1L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960AA4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4112" behindDoc="0" locked="0" layoutInCell="1" allowOverlap="1" wp14:anchorId="3EB56FA6" wp14:editId="5188F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95E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56FA6" id="Rectangle 6798" o:spid="_x0000_s2287" style="position:absolute;left:0;text-align:left;margin-left:154pt;margin-top:198pt;width:79pt;height:135pt;z-index:260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ABCJw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9C95E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5136" behindDoc="0" locked="0" layoutInCell="1" allowOverlap="1" wp14:anchorId="0F85703E" wp14:editId="0D2FA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0D0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703E" id="Rectangle 6799" o:spid="_x0000_s2288" style="position:absolute;left:0;text-align:left;margin-left:154pt;margin-top:198pt;width:79pt;height:135pt;z-index:260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f1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cbTaUOG6xSz/Q&#10;N+76UZFzdTBSqtzf7NcUYofXXsIzXLKIyyx+1mDzF2WRuXh8unqs5kQEFjc3m3WNnRC41azqJicI&#10;U73fDhDTN+UtyQtGAbkUa/nxIabz0bcjeC+zOb+fV2nez0VN0y7bN7J7L08oEqc0PWHQo58YFaMJ&#10;lEzYeUbj7wMHRcn43aG17er2psVRKUmzbtc4wlASpL3/WOVODB6HSSSg5BDA9AMSLiYVXtizouwy&#10;X3koPuaF/ftfsHs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umxX9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250D0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6160" behindDoc="0" locked="0" layoutInCell="1" allowOverlap="1" wp14:anchorId="77671C5C" wp14:editId="49B7FC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CABE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1C5C" id="Rectangle 6800" o:spid="_x0000_s2289" style="position:absolute;left:0;text-align:left;margin-left:154pt;margin-top:198pt;width:79pt;height:135pt;z-index:260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PzAa2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26ECABE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7184" behindDoc="0" locked="0" layoutInCell="1" allowOverlap="1" wp14:anchorId="3259813C" wp14:editId="2EBFA1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34A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9813C" id="Rectangle 6801" o:spid="_x0000_s2290" style="position:absolute;left:0;text-align:left;margin-left:154pt;margin-top:198pt;width:79pt;height:135pt;z-index:260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UX9zZ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E834A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8208" behindDoc="0" locked="0" layoutInCell="1" allowOverlap="1" wp14:anchorId="08A4A3DE" wp14:editId="2F2F3D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721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A3DE" id="Rectangle 6802" o:spid="_x0000_s2291" style="position:absolute;left:0;text-align:left;margin-left:154pt;margin-top:198pt;width:79pt;height:135pt;z-index:260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51n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13dUuJ4xa79AN9&#10;426YFDlVRyOlyv3Nfs0h9njtOTzBOYu4zOIXDTZ/URZZisfHi8dqSURg8e7mrquxEwK3mtu6yQnC&#10;VG+3A8T0RXlL8oJRQC7FWn74FtPp6OsRvJfZnN7Pq7TslqKmadefXsnuvDyiSJzS9IhBT35mVEwm&#10;UDJj5xmNv/YcFCXTV4fWtrcfb9CJVJKmazscYSgJ0t69r3InRo/DJBJQsg9ghhEJF5MKL+xZUXae&#10;rzwU7/PC/u0v2P4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hudZ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99721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39232" behindDoc="0" locked="0" layoutInCell="1" allowOverlap="1" wp14:anchorId="42603714" wp14:editId="002DD5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8AD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03714" id="Rectangle 6803" o:spid="_x0000_s2292" style="position:absolute;left:0;text-align:left;margin-left:154pt;margin-top:198pt;width:79pt;height:135pt;z-index:260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gHPo4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178AD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0256" behindDoc="0" locked="0" layoutInCell="1" allowOverlap="1" wp14:anchorId="796B3EC3" wp14:editId="2253B4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2A3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3EC3" id="Rectangle 6804" o:spid="_x0000_s2293" style="position:absolute;left:0;text-align:left;margin-left:154pt;margin-top:198pt;width:79pt;height:135pt;z-index:260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0Fi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Td1beUOG6xSz/Q&#10;N+6GSZFzdTRSqtzf7NccYo/XnsMTXLKIyyx+0WDzF2WRpXh8unqslkQEFu9u7roaOyFwq9nUTU4Q&#10;pnq7HSCmL8pbkheMAnIp1vLjt5jOR1+P4L3M5vx+XqVlvxQ1TbvevJLde3lCkTil6RGDnvzMqJhM&#10;oGTGzjMafx04KEqmrw6tbTe3Ny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7NNBY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0D2A3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1280" behindDoc="0" locked="0" layoutInCell="1" allowOverlap="1" wp14:anchorId="004B1AC7" wp14:editId="5C4EE7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A67A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B1AC7" id="Rectangle 6805" o:spid="_x0000_s2294" style="position:absolute;left:0;text-align:left;margin-left:154pt;margin-top:198pt;width:79pt;height:135pt;z-index:260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etc1H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0AA67A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2304" behindDoc="0" locked="0" layoutInCell="1" allowOverlap="1" wp14:anchorId="5A1A0E0B" wp14:editId="3499A7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A8A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A0E0B" id="Rectangle 6806" o:spid="_x0000_s2295" style="position:absolute;left:0;text-align:left;margin-left:154pt;margin-top:198pt;width:79pt;height:135pt;z-index:260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sfugEAAE0DAAAOAAAAZHJzL2Uyb0RvYy54bWysU8tu2zAQvBfoPxC8x3qkcGT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ru6jUljlvs0nf0&#10;jbthUuRcHY2UKvc3+zWH2OO1l/AMlyziMotfNNj8RVlkKR6frh6rJRGBxc3tpquxEwK3mru6yQnC&#10;VG+3A8T0WXlL8oJRQC7FWn78GtP56OsRvJfZnN/Pq7Tsl6KmadebV7J7L08oEqc0PWHQk58ZFZMJ&#10;lMzYeUbjrwMHRcn0xaG17d2n2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EbPbH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AFA8A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3328" behindDoc="0" locked="0" layoutInCell="1" allowOverlap="1" wp14:anchorId="05B98607" wp14:editId="395764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DA5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98607" id="Rectangle 6807" o:spid="_x0000_s2296" style="position:absolute;left:0;text-align:left;margin-left:154pt;margin-top:198pt;width:79pt;height:135pt;z-index:260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vZug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PS6q9eUOG6xSz/Q&#10;N+6GSZFTdTRSqtzf7NccYo/XXsIznLOIyyx+0WDzF2WRpXh8vHislkQEFm+ubroaOyFwq1nXTU4Q&#10;pnq/HSCme+UtyQtGAbkUa/nhIabT0d9H8F5mc3o/r9KyW4qapl0X3FzceXlEkTil6QmDnvzMqJhM&#10;oGTGzjMa3/YcFCXTd4fWtuuvVy2OSkmaru1whKEkSHv3scqdGD0Ok0hAyT6AGUYkXEwqvLBnRdl5&#10;vvJQfMwL+/e/YPsL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H8vb2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49DA5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4352" behindDoc="0" locked="0" layoutInCell="1" allowOverlap="1" wp14:anchorId="68ABF86E" wp14:editId="286670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445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BF86E" id="Rectangle 6808" o:spid="_x0000_s2297" style="position:absolute;left:0;text-align:left;margin-left:154pt;margin-top:198pt;width:79pt;height:135pt;z-index:260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yGuQ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PS6q7FXjlvs0g/0&#10;jbthUuRUHY2UKvc3+zWH2OO1l/AM5yziMotfNNj8RVlkKR4fLx6rJRGBxZurm67GTgjcatZ1kxOE&#10;qd5vB4jpXnlL8oJRQC7FWn54iOl09PcRvJfZnN7Pq7TslqKmadcXsjsvjygSpzQ9YdCTnxkVkwmU&#10;zNh5RuPbnoOiZPru0Np2/fWqxVEpSdO1HdoCJUHau49V7sTocZhEAkr2AcwwIuHybuGFPSvKzvOV&#10;h+JjXti//wXbX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85YyG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0DB445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5376" behindDoc="0" locked="0" layoutInCell="1" allowOverlap="1" wp14:anchorId="7CE83F22" wp14:editId="74CAEE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585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3F22" id="Rectangle 6809" o:spid="_x0000_s2298" style="position:absolute;left:0;text-align:left;margin-left:154pt;margin-top:198pt;width:79pt;height:135pt;z-index:260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kD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PSuqzeUOG6xS9/R&#10;N+6GSZFzdTRSqtzf7NccYo/XXsIzXLKIyyx+0WDzF2WRpXh8unqslkQEFje3m67GTgjcatZ1kxOE&#10;qd5uB4jps/KW5AWjgFyKtfz4Nabz0dcjeC+zOb+fV2nZL0VN067bV7J7L08oEqc0PWHQk58ZFZMJ&#10;lMzYeUbjrwMHRcn0xaG17frTbYujUpKmazscYSgJ0t6/r3InRo/DJBJQcghghhEJF5MKL+xZUXaZ&#10;rzwU7/PC/u0v2P0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ho35A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16585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6400" behindDoc="0" locked="0" layoutInCell="1" allowOverlap="1" wp14:anchorId="282A3EE4" wp14:editId="77BB82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7061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3EE4" id="Rectangle 6810" o:spid="_x0000_s2299" style="position:absolute;left:0;text-align:left;margin-left:154pt;margin-top:198pt;width:79pt;height:135pt;z-index:260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/O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S2a9Agxy126Tv6&#10;xt0wKXKujkZKlfub/ZpD7PHaS3iGSxZxmcUvGmz+oiyyFI9PV4/VkojA4t36rqvxIYFbzaZucoIw&#10;1dvtADF9Vt6SvGAUkEuxlh+/xnQ++noE72U25/fzKi37pahp2s36lezeyxOKxClNTxj05GdGxWQC&#10;JTN2ntH468BBUTJ9cWhtu/m0bnFUStJ0bYcjDCVB2vv3Ve7E6HGYRAJKDgHMMCLhYlLhhT0ryi7z&#10;lYfifV7Yv/0Fu9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qHCvz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707061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7424" behindDoc="0" locked="0" layoutInCell="1" allowOverlap="1" wp14:anchorId="6F8D21C2" wp14:editId="145500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3F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D21C2" id="Rectangle 6811" o:spid="_x0000_s2300" style="position:absolute;left:0;text-align:left;margin-left:154pt;margin-top:198pt;width:79pt;height:135pt;z-index:260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D2w9od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65EB3F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8448" behindDoc="0" locked="0" layoutInCell="1" allowOverlap="1" wp14:anchorId="1BF172DC" wp14:editId="18D02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EA6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172DC" id="Rectangle 6812" o:spid="_x0000_s2301" style="position:absolute;left:0;text-align:left;margin-left:154pt;margin-top:198pt;width:79pt;height:135pt;z-index:260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Qfug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nrbNS0ljlvs0g/0&#10;jbthUuRUHY2UKvc3+zWH2OO15/AE5yziMotfNNj8RVlkKR4fLx6rJRGBxbubu67GTgjcatZ1kxOE&#10;qd5uB4jpi/KW5AWjgFyKtfzwLabT0dcjeC+zOb2fV2nZLUVN064/vZLdeXlEkTil6RGDnvzMqJhM&#10;oGTGzjMaf+05KEqmrw6tbdcfb9CJVJKmazscYSgJ0t69r3InRo/DJBJQsg9ghhEJF5MKL+xZUXae&#10;rzwU7/PC/u0v2P4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nac0H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7BEA6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49472" behindDoc="0" locked="0" layoutInCell="1" allowOverlap="1" wp14:anchorId="04C5B9B8" wp14:editId="307271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8D7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B9B8" id="Rectangle 6813" o:spid="_x0000_s2302" style="position:absolute;left:0;text-align:left;margin-left:154pt;margin-top:198pt;width:79pt;height:135pt;z-index:260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J89Bm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638D7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0496" behindDoc="0" locked="0" layoutInCell="1" allowOverlap="1" wp14:anchorId="316DBBEC" wp14:editId="59CF13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9CC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DBBEC" id="Rectangle 6814" o:spid="_x0000_s2303" style="position:absolute;left:0;text-align:left;margin-left:154pt;margin-top:198pt;width:79pt;height:135pt;z-index:260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ga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rTNdeUOG6xSz/R&#10;N+6GSZFTdTRSqtzf7NccYo/XnsMTnLOIyyx+0WDzF2WRpXh8vHislkQEFm+vbrsaOyFwq1nXTU4Q&#10;pnq7HSCmr8pbkheMAnIp1vLD95hOR1+P4L3M5vR+XqVltxQ1Tbtev5LdeXlEkTil6RGDnvzMqJhM&#10;oGTGzjMaf+85KEqmbw6tbdfXVy2OSkmaru1whKEkSHv3vsqdGD0Ok0hAyT6AGUYkXEwqvLBnRdl5&#10;vvJQvM8L+7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S2/oG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CB9CC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1520" behindDoc="0" locked="0" layoutInCell="1" allowOverlap="1" wp14:anchorId="781968D3" wp14:editId="01D767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F8B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968D3" id="Rectangle 6815" o:spid="_x0000_s2304" style="position:absolute;left:0;text-align:left;margin-left:154pt;margin-top:198pt;width:79pt;height:135pt;z-index:260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xlugEAAE0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d52zSdKHLPYpR/o&#10;G3OjkeRUnbQQMvc3+zWH2OO15/AE5yziMotfFNj8RVlkKR4fLx7LJRGOxbubu67GTnDcatZ1kxOE&#10;qd5uB4jpi/SW5MVAAbkUa9nhW0yno69H8F5mc3o/r9KyW4qapl13r2R3XhxRJE5pesSgjJ8Hyo0O&#10;lMzY+YHGX3sGkhLz1aG17frjTYujUpKmazscYSgJ0t69rzLHJ4/DxBNQsg+gxwkJF5MKL+xZUXae&#10;rzwU7/PC/u0v2P4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3WucZ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11F8B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2544" behindDoc="0" locked="0" layoutInCell="1" allowOverlap="1" wp14:anchorId="3FB70F8D" wp14:editId="6CDC5E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15F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0F8D" id="Rectangle 6816" o:spid="_x0000_s2305" style="position:absolute;left:0;text-align:left;margin-left:154pt;margin-top:198pt;width:79pt;height:135pt;z-index:260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3JnugEAAE0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ei6a9aUOG6xS9/R&#10;N+6GSZFLdTRSqtzf7NccYo/XnsMTXLOIyyx+0WDzF2WRpXh8vnmslkQEFrd3267GTgjcajZ1kxOE&#10;qV5vB4jps/KW5AWjgFyKtfz0NabL0ZcjeC+zubyfV2k5LEVN0262L2QPXp5RJE5pesSgJz8zKiYT&#10;KJmx84zGX0cOipLpi0Nr283HuxZHpSRN13Y4wlASpH14W+VOjB6HSSSg5BjADCMSLiYVXtizouw6&#10;X3ko3uaF/etfsP8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tg9yZ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8515F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3568" behindDoc="0" locked="0" layoutInCell="1" allowOverlap="1" wp14:anchorId="5D1E7F84" wp14:editId="760EC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D0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E7F84" id="Rectangle 6817" o:spid="_x0000_s2306" style="position:absolute;left:0;text-align:left;margin-left:154pt;margin-top:198pt;width:79pt;height:135pt;z-index:260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jAug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PS6a9aUOG6xSz/Q&#10;N+6GSZFTdTRSqtzf7NccYo/XXsIznLOIyyx+0WDzF2WRpXh8vHislkQEFm+ubroaOyFwq1nXTU4Q&#10;pnq/HSCme+UtyQtGAbkUa/nhIabT0d9H8F5mc3o/r9KyW4qapu0Kbi7uvDyiSJzS9IRBT35mVEwm&#10;UDJj5xmNb3sOipLpu0Nr2/XXqxZHpSRN13Y4wlASpL37WOVOjB6HSSSgZB/ADCMSLiYVXtizouw8&#10;X3koPuaF/ftfsP0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aonIw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08AD0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4592" behindDoc="0" locked="0" layoutInCell="1" allowOverlap="1" wp14:anchorId="30CB63F8" wp14:editId="05C6F4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4E8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B63F8" id="Rectangle 6818" o:spid="_x0000_s2307" style="position:absolute;left:0;text-align:left;margin-left:154pt;margin-top:198pt;width:79pt;height:135pt;z-index:260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Emnn5+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23C4E8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5616" behindDoc="0" locked="0" layoutInCell="1" allowOverlap="1" wp14:anchorId="3C8D0065" wp14:editId="0854F7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5DBA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D0065" id="Rectangle 6819" o:spid="_x0000_s2308" style="position:absolute;left:0;text-align:left;margin-left:154pt;margin-top:198pt;width:79pt;height:135pt;z-index:260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oa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hN16wpcdxil36g&#10;b9wNkyKn6mikVLm/2a85xB6vvYRnOGcRl1n8osHmL8oiS/H4ePFYLYkILK6v1l2NnRC41dzWTU4Q&#10;pnq/HSCmb8pbkheMAnIp1vLDQ0yno29H8F5mc3o/r9KyW4qapu3aN7I7L48oEqc0PWHQk58ZFZMJ&#10;lMzYeUbj7z0HRcn03aG17e31VYujUpKmazscYSgJ0t59rHInRo/DJBJQsg9ghhEJF5MKL+xZUXae&#10;rzwUH/PC/v0v2L4C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88/qG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B95DBA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6640" behindDoc="0" locked="0" layoutInCell="1" allowOverlap="1" wp14:anchorId="3EAB079D" wp14:editId="424FEE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BCB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B079D" id="Rectangle 6820" o:spid="_x0000_s2309" style="position:absolute;left:0;text-align:left;margin-left:154pt;margin-top:198pt;width:79pt;height:135pt;z-index:260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d1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eh116JBjlvs0g/0&#10;jbthUuRUHY2UKvc3+zWH2OO1l/AM5yziMotfNNj8RVlkKR4fLx6rJRGBxdv1bVfjQwK3mpu6yQnC&#10;VO+3A8T0TXlL8oJRQC7FWn54iOl09O0I3stsTu/nVVp2S1HTtN36jezOyyOKxClNTxj05GdGxWQC&#10;JTN2ntH4e89BUTJ9d2hte3O1bnFUStJ0bYcjDCVB2ruPVe7E6HGYRAJK9gHMMCLhYlLhhT0rys7z&#10;lYfiY17Yv/8F21c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zth3d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02BCB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7664" behindDoc="0" locked="0" layoutInCell="1" allowOverlap="1" wp14:anchorId="0F8BBCE1" wp14:editId="7ED9AB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A57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BBCE1" id="Rectangle 6821" o:spid="_x0000_s2310" style="position:absolute;left:0;text-align:left;margin-left:154pt;margin-top:198pt;width:79pt;height:135pt;z-index:260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Kmug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PSqaxtKHLfYpV/o&#10;G3fDpMixOhopVe5v9msOscdrz+EJTlnEZRa/aLD5i7LIUjw+nD1WSyICizcXN12NnRC41VzXTU4Q&#10;pvq4HSCme+UtyQtGAbkUa/n+Z0zHo+9H8F5mc3w/r9KyXYqapu0u38luvTygSJzS9IhBT35mVEwm&#10;UDJj5xmNrzsOipLph0Nr2+vLixZHpSRN13Y4wlASpL39XOVOjB6HSSSgZBfADCMSLiYVXtizouw0&#10;X3koPueF/cdfsHk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kGsCp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93A57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8688" behindDoc="0" locked="0" layoutInCell="1" allowOverlap="1" wp14:anchorId="7F905F15" wp14:editId="609CA7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DCD4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5F15" id="Rectangle 6822" o:spid="_x0000_s2311" style="position:absolute;left:0;text-align:left;margin-left:154pt;margin-top:198pt;width:79pt;height:135pt;z-index:260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ykugEAAE0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2pYSxy126Tf6&#10;xt0wKXKsjkZKlfub/ZpD7PHaY3iAUxZxmcUvGmz+oiyyFI8PZ4/VkojA4vXFdVdjJwRuNVd1kxOE&#10;qd5uB4jpu/KW5AWjgFyKtXz/M6bj0dcjeC+zOb6fV2nZLkVN03bfXsluvTygSJzSdI9BT35mVEwm&#10;UDJj5xmNLzsOipLph0Nr26uvF+hEKknTtR2OMJQEaW/fV7kTo8dhEgko2QUww4iEi0mFF/asKDvN&#10;Vx6K93lh//YXbP4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+w/sp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CDDCD4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59712" behindDoc="0" locked="0" layoutInCell="1" allowOverlap="1" wp14:anchorId="74CC47B6" wp14:editId="5BE7F7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262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C47B6" id="Rectangle 6823" o:spid="_x0000_s2312" style="position:absolute;left:0;text-align:left;margin-left:154pt;margin-top:198pt;width:79pt;height:135pt;z-index:260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QWeZI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A4262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0736" behindDoc="0" locked="0" layoutInCell="1" allowOverlap="1" wp14:anchorId="6D0215BE" wp14:editId="04091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92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15BE" id="Rectangle 6824" o:spid="_x0000_s2313" style="position:absolute;left:0;text-align:left;margin-left:154pt;margin-top:198pt;width:79pt;height:135pt;z-index:260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Ch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rTtdeUOG6xSz/R&#10;N+6GSZFTdTRSqtzf7NccYo/XnsMTnLOIyyx+0WDzF2WRpXh8vHislkQEFm+vbrsaOyFwq1nXTU4Q&#10;pnq7HSCmr8pbkheMAnIp1vLD95hOR1+P4L3M5vR+XqVltxQ1TdutX8nuvDyiSJzS9IhBT35mVEwm&#10;UDJj5xmNv/ccFCXTN4fWtuvrqxZHpSRN13Y4wlASpL17X+VOjB6HSSSgZB/ADCMSLiYVXtizouw8&#10;X3ko3ueF/d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ccwo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CDE92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1760" behindDoc="0" locked="0" layoutInCell="1" allowOverlap="1" wp14:anchorId="6B571F5D" wp14:editId="085B3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C5CA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1F5D" id="Rectangle 6825" o:spid="_x0000_s2314" style="position:absolute;left:0;text-align:left;margin-left:154pt;margin-top:198pt;width:79pt;height:135pt;z-index:260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TeuQEAAE0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2m+UOG6xS7/R&#10;N+6GSZFjdTRSqtzf7NccYo/XHsMDnLKIyyx+0WDzF2WRpXh8OHuslkQEFq8vrrsaOyFwq7mqm5wg&#10;TPV2O0BM35W3JC8YBeRSrOX7nzEdj74ewXuZzfH9vErLdilqmrbrXsluvTygSJzSdI9BT35mVEwm&#10;UDJj5xmNLzsOipLph0Nr26uvFy2OSkmaLgMRKAnS3r6vcidGj8MkElCyC2CGEQkXkwov7FlRdpqv&#10;PBTv88L+7S/Y/A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7w0Te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C4C5CA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2784" behindDoc="0" locked="0" layoutInCell="1" allowOverlap="1" wp14:anchorId="2E0D823E" wp14:editId="574A49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B8A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823E" id="Rectangle 6826" o:spid="_x0000_s2315" style="position:absolute;left:0;text-align:left;margin-left:154pt;margin-top:198pt;width:79pt;height:135pt;z-index:260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rcugEAAE0DAAAOAAAAZHJzL2Uyb0RvYy54bWysU8tu2zAQvBfoPxC8x3qkcGT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ru2jUljlvs0nf0&#10;jbthUuRcHY2UKvc3+zWH2OO1l/AMlyziMotfNNj8RVlkKR6frh6rJRGBxc3tpquxEwK3mru6yQnC&#10;VG+3A8T0WXlL8oJRQC7FWn78GtP56OsRvJfZnN/Pq7Tsl6KmabvNK9m9lycUiVOanjDoyc+MiskE&#10;SmbsPKPx14GDomT64tDa9u7TbYujUpKmazscYSgJ0t6/r3InRo/DJBJQcghghhEJF5MKL+xZUXaZ&#10;rzwU7/PC/u0v2P0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0Keq3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0BB8A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3808" behindDoc="0" locked="0" layoutInCell="1" allowOverlap="1" wp14:anchorId="57EB2BCC" wp14:editId="73FC1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821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2BCC" id="Rectangle 6827" o:spid="_x0000_s2316" style="position:absolute;left:0;text-align:left;margin-left:154pt;margin-top:198pt;width:79pt;height:135pt;z-index:260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3t+qG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A1821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4832" behindDoc="0" locked="0" layoutInCell="1" allowOverlap="1" wp14:anchorId="283CB271" wp14:editId="3B965D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86D3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CB271" id="Rectangle 6828" o:spid="_x0000_s2317" style="position:absolute;left:0;text-align:left;margin-left:154pt;margin-top:198pt;width:79pt;height:135pt;z-index:260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P3x/UW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3EB86D3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5856" behindDoc="0" locked="0" layoutInCell="1" allowOverlap="1" wp14:anchorId="127B0C44" wp14:editId="15924D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8F1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B0C44" id="Rectangle 6829" o:spid="_x0000_s2318" style="position:absolute;left:0;text-align:left;margin-left:154pt;margin-top:198pt;width:79pt;height:135pt;z-index:260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jA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hN164pcdxil36g&#10;b9wNkyKn6mikVLm/2a85xB6vvYRnOGcRl1n8osHmL8oiS/H4ePFYLYkILK6v1l2NnRC41dzWTU4Q&#10;pnq/HSCmb8pbkheMAnIp1vLDQ0yno29H8F5mc3o/r9KyW4qapl23b2R3Xh5RJE5pesKgJz8zKiYT&#10;KJmx84zG33sOipLpu0Nr29vrqxZHpSRN13Y4wlASpL37WOVOjB6HSSSgZB/ADCMSLiYVXtizouw8&#10;X3koPuaF/ftfsH0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R5mIw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268F1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6880" behindDoc="0" locked="0" layoutInCell="1" allowOverlap="1" wp14:anchorId="28C01ED9" wp14:editId="6D6C2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5E9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01ED9" id="Rectangle 6830" o:spid="_x0000_s2319" style="position:absolute;left:0;text-align:left;margin-left:154pt;margin-top:198pt;width:79pt;height:135pt;z-index:260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4N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S2W6NBjlvs0nf0&#10;jbthUuRcHY2UKvc3+zWH2OO1l/AMlyziMotfNNj8RVlkKR6frh6rJRGBxc1609X4kMCt5q5ucoIw&#10;1dvtADF9Vt6SvGAUkEuxlh+/xnQ++noE72U25/fzKi37pahp2s36lezeyxOKxClNTxj05GdGxWQC&#10;JTN2ntH468BBUTJ9cWhte/dp3eKolKTp2g5HGEqCtPfvq9yJ0eMwiQSUHAKYYUTCxaTCC3tWlF3m&#10;Kw/F+7ywf/sLd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aWTeD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CF5E9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7904" behindDoc="0" locked="0" layoutInCell="1" allowOverlap="1" wp14:anchorId="6A577166" wp14:editId="37A653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53ED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77166" id="Rectangle 6831" o:spid="_x0000_s2320" style="position:absolute;left:0;text-align:left;margin-left:154pt;margin-top:198pt;width:79pt;height:135pt;z-index:260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6veug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htt24ocdxil36g&#10;b9wNkyLn6mikVLm/2a85xB6vPYcnuGQRl1n8osHmL8oiS/H4dPVYLYkILG7Wm67GTgjcau7qJicI&#10;U73dDhDTF+UtyQtGAbkUa/nxW0zno69H8F5mc34/r9KyX4qapt3cvJLde3lCkTil6RGDnvzMqJhM&#10;oGTGzjMafx04KEqmrw6tbe9u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N9er3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E753ED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8928" behindDoc="0" locked="0" layoutInCell="1" allowOverlap="1" wp14:anchorId="02E0784F" wp14:editId="78741C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3FFB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0784F" id="Rectangle 6832" o:spid="_x0000_s2321" style="position:absolute;left:0;text-align:left;margin-left:154pt;margin-top:198pt;width:79pt;height:135pt;z-index:260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XcugEAAE0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XbWUOG6xS7/Q&#10;N+6GSZFTdTRSqtzf7NccYo/XHsMDnLOIyyx+0WDzF2WRpXh8vHislkQEFtdX667GTgjcam7qJicI&#10;U73cDhDTN+UtyQtGAbkUa/nhR0yno89H8F5mc3o/r9KyW4qapl1/eSa78/KIInFK0z0GPfmZUTGZ&#10;QMmMnWc0/tlzUJRM3x1a2958zk6kkjRd2+EIQ0mQ9u51lTsxehwmkYCSfQAzjEi4mFR4Yc+KsvN8&#10;5aF4nRf2L3/B9i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XLNF3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063FFB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69952" behindDoc="0" locked="0" layoutInCell="1" allowOverlap="1" wp14:anchorId="197B3398" wp14:editId="267716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46B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B3398" id="Rectangle 6833" o:spid="_x0000_s2322" style="position:absolute;left:0;text-align:left;margin-left:154pt;margin-top:198pt;width:79pt;height:135pt;z-index:260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5tswW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F646B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0976" behindDoc="0" locked="0" layoutInCell="1" allowOverlap="1" wp14:anchorId="41A237A4" wp14:editId="073D75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74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237A4" id="Rectangle 6834" o:spid="_x0000_s2323" style="position:absolute;left:0;text-align:left;margin-left:154pt;margin-top:198pt;width:79pt;height:135pt;z-index:260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Ip7md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A1F74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2000" behindDoc="0" locked="0" layoutInCell="1" allowOverlap="1" wp14:anchorId="5BCFCC0A" wp14:editId="4DD380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FDB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CC0A" id="Rectangle 6835" o:spid="_x0000_s2324" style="position:absolute;left:0;text-align:left;margin-left:154pt;margin-top:198pt;width:79pt;height:135pt;z-index:260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x/7aa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7AFDB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3024" behindDoc="0" locked="0" layoutInCell="1" allowOverlap="1" wp14:anchorId="460360F9" wp14:editId="0AABFD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884A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360F9" id="Rectangle 6836" o:spid="_x0000_s2325" style="position:absolute;left:0;text-align:left;margin-left:154pt;margin-top:198pt;width:79pt;height:135pt;z-index:260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dxsDp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D8884A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4048" behindDoc="0" locked="0" layoutInCell="1" allowOverlap="1" wp14:anchorId="031FADCA" wp14:editId="715AC5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085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ADCA" id="Rectangle 6837" o:spid="_x0000_s2326" style="position:absolute;left:0;text-align:left;margin-left:154pt;margin-top:198pt;width:79pt;height:135pt;z-index:260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fLU/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18085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5072" behindDoc="0" locked="0" layoutInCell="1" allowOverlap="1" wp14:anchorId="425A4BCE" wp14:editId="1D1AFF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E55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4BCE" id="Rectangle 6838" o:spid="_x0000_s2327" style="position:absolute;left:0;text-align:left;margin-left:154pt;margin-top:198pt;width:79pt;height:135pt;z-index:260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C3IOi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2DBE55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6096" behindDoc="0" locked="0" layoutInCell="1" allowOverlap="1" wp14:anchorId="2FCD2BD0" wp14:editId="6D169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A54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D2BD0" id="Rectangle 6839" o:spid="_x0000_s2328" style="position:absolute;left:0;text-align:left;margin-left:154pt;margin-top:198pt;width:79pt;height:135pt;z-index:260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Yn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S2W28ocdxil76j&#10;b9wNkyLn6mikVLm/2a85xB6vvYRnuGQRl1n8osHmL8oiS/H4dPVYLYkILG7Wm67GTgjcau7qJicI&#10;U73dDhDTZ+UtyQtGAbkUa/nxa0zno69H8F5mc34/r9KyX4qaZl23r2T3Xp5QJE5pesKgJz8zKiYT&#10;KJmx84zGXwcOipLpi0Nr27tP6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LT2J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5DA54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7120" behindDoc="0" locked="0" layoutInCell="1" allowOverlap="1" wp14:anchorId="16636F7A" wp14:editId="7FB84B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BA2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6F7A" id="Rectangle 6840" o:spid="_x0000_s2329" style="position:absolute;left:0;text-align:left;margin-left:154pt;margin-top:198pt;width:79pt;height:135pt;z-index:260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3W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rdXaFBjlvs0k/0&#10;jbthUuRUHY2UKvc3+zWH2OO15/AE5yziMotfNNj8RVlkKR4fLx6rJRGBxdv1bVfjQwK3mpu6yQnC&#10;VG+3A8T0VXlL8oJRQC7FWn74HtPp6OsRvJfZnN7Pq7TslqKmWdfrV7I7L48oEqc0PWLQk58ZFZMJ&#10;lMzYeUbj7z0HRcn0zaG17c3VusVRKUnTtR2OMJQEae/eV7kTo8dhEgko2Qcww4iEi0mFF/asKDvP&#10;Vx6K93lh//YXbP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YnGN1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B4BA2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8144" behindDoc="0" locked="0" layoutInCell="1" allowOverlap="1" wp14:anchorId="5C29BFFD" wp14:editId="48B72C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CE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9BFFD" id="Rectangle 6841" o:spid="_x0000_s2330" style="position:absolute;left:0;text-align:left;margin-left:154pt;margin-top:198pt;width:79pt;height:135pt;z-index:260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gFugEAAE0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hNt2kocdxil36g&#10;b9wNkyLn6mikVLm/2a85xB6vPYcnuGQRl1n8osHmL8oiS/H4dPVYLYkILN6t77oaOyFwq7mtm5wg&#10;TPV2O0BMX5S3JC8YBeRSrOXHbzGdj74ewXuZzfn9vErLfilqmnW9eSW79/KEInFK0yMGPfmZUTGZ&#10;QMmMnWc0/jpwUJRMXx1a295u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PML4B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167CE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79168" behindDoc="0" locked="0" layoutInCell="1" allowOverlap="1" wp14:anchorId="3630DB98" wp14:editId="0B6529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74D8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0DB98" id="Rectangle 6842" o:spid="_x0000_s2331" style="position:absolute;left:0;text-align:left;margin-left:154pt;margin-top:198pt;width:79pt;height:135pt;z-index:260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YHugEAAE0DAAAOAAAAZHJzL2Uyb0RvYy54bWysU8tu2zAQvBfoPxC8x3o4TR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u24pcdxil36g&#10;b9yNRpJTddLDIHN/s19ziD1eew5PcM4iLrP4RYHNX5RFluLx8eKxXBIRWLxb33U1dkLgVnNbNzlB&#10;mOr1doCYvkhvSV4wCsilWMsP32I6HX05gvcym9P7eZWW3VLUNOv60wvZnR+OKBKnND1iUMbPjAqj&#10;AyUzdp7R+HvPQVJivjq0tr29XqMTqSRN13Y4wlASpL17W+VOTB6HSSSgZB9AjxMSLiYVXtizouw8&#10;X3ko3uaF/e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6YWB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F074D8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0192" behindDoc="0" locked="0" layoutInCell="1" allowOverlap="1" wp14:anchorId="42EECCC3" wp14:editId="5E322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BAAA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CCC3" id="Rectangle 6843" o:spid="_x0000_s2332" style="position:absolute;left:0;text-align:left;margin-left:154pt;margin-top:198pt;width:79pt;height:135pt;z-index:260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OCuwEAAE0DAAAOAAAAZHJzL2Uyb0RvYy54bWysU8tu2zAQvBfoPxC813o4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HTT3awpcdxil36g&#10;b9wNkyLn6mikVLm/2a85xB6vPYcnuGQRl1n8osHmL8oiS/H4dPVYLYkILN6t77oaOyFwq7mtm5wg&#10;TPV2O0BMX5S3JC8YBeRSrOXHbzGdj74ewXuZzfn9vErLfilqmnW9eSW79/KEInFK0yMGPfmZUTGZ&#10;QMmMnWc0/jpwUJRMXx1a297erFs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O3OY4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C5BAAA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1216" behindDoc="0" locked="0" layoutInCell="1" allowOverlap="1" wp14:anchorId="443BB1A5" wp14:editId="411ADC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15C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B1A5" id="Rectangle 6844" o:spid="_x0000_s2333" style="position:absolute;left:0;text-align:left;margin-left:154pt;margin-top:198pt;width:79pt;height:135pt;z-index:260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oCuwEAAE0DAAAOAAAAZHJzL2Uyb0RvYy54bWysU8tu2zAQvBfoPxC813rYiBX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NXzWpFiWUGu/QH&#10;fWO2HyU5VQcthEz9TX5NPrR47ck/wjkLuEziZwUmfVEWmbPHx4vHco6EY/F6ed2U2AmOW9W6rFKC&#10;MMX7bQ8h3ktnSFp0FJBLtpYdfoV4Ovp2BO8lNqf30yrOuzmrqZbl+o3szokjisQpjQ8Y1OimjvJR&#10;e0om7HxHw+uegaRk/GnR2nq9WtY4KjmpmrrBEYacIO3dxyqzfHA4TDwCJXsPuh+QcDYp88KeZWXn&#10;+UpD8THP7N//gu1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IFuyg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8F15C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2240" behindDoc="0" locked="0" layoutInCell="1" allowOverlap="1" wp14:anchorId="3E92F150" wp14:editId="26405B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FA3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2F150" id="Rectangle 6845" o:spid="_x0000_s2334" style="position:absolute;left:0;text-align:left;margin-left:154pt;margin-top:198pt;width:79pt;height:135pt;z-index:260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59uwEAAE0DAAAOAAAAZHJzL2Uyb0RvYy54bWysU8tu2zAQvBfoPxC8x3o4TR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u/5EieMWu/QD&#10;feNuNJKcqpMeBpn7m/2aQ+zx2nN4gnMWcZnFLwps/qIsshSPjxeP5ZKIwOLd+q6rsRMCt5rbuskJ&#10;wlSvtwPE9EV6S/KCUUAuxVp++BbT6ejLEbyX2Zzez6u07JaiplnX3QvZnR+OKBKnND1iUMbPjAqj&#10;AyUzdp7R+HvPQVJivjq0tr29Xrc4KiVpurbDEYaSIO3d2yp3YvI4TCIBJfsAepyQcDGp8MKeFWXn&#10;+cpD8TYv7F//gu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dqvn2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4AFA3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3264" behindDoc="0" locked="0" layoutInCell="1" allowOverlap="1" wp14:anchorId="0E0EF48F" wp14:editId="6EC8D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590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EF48F" id="Rectangle 6846" o:spid="_x0000_s2335" style="position:absolute;left:0;text-align:left;margin-left:154pt;margin-top:198pt;width:79pt;height:135pt;z-index:260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B/uwEAAE0DAAAOAAAAZHJzL2Uyb0RvYy54bWysU8tu2zAQvBfoPxC813o4cGT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FVc7WixDKDXfqD&#10;vjHbj5KcqoMWQqb+Jr8mH1q89uQf4ZwFXCbxswKTviiLzNnj48VjOUfCsbherpsSO8Fxq7ouq5Qg&#10;TPF+20OI99IZkhYdBeSSrWWHXyGejr4dwXuJzen9tIrzbs5qqmW5fiO7c+KIInFK4wMGNbqpo3zU&#10;npIJO9/R8LpnICkZf1q0tr6+WtY4KjmpmrrBEYacIO3dxyqzfHA4TDwCJXsPuh+QcDYp88KeZWXn&#10;+UpD8THP7N//gu1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HwOUH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3D590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4288" behindDoc="0" locked="0" layoutInCell="1" allowOverlap="1" wp14:anchorId="2AAED137" wp14:editId="0F9CF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82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ED137" id="Rectangle 6847" o:spid="_x0000_s2336" style="position:absolute;left:0;text-align:left;margin-left:154pt;margin-top:198pt;width:79pt;height:135pt;z-index:260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C5uwEAAE0DAAAOAAAAZHJzL2Uyb0RvYy54bWysU8tu2zAQvBfoPxC8x3o4iBX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PSuu91Q4rjFLn1D&#10;37gbJkXO1dFIqXJ/s19ziD1eew0vcMkiLrP4RYPNX5RFluLx6eqxWhIRWLxf33c1dkLgVrOpm5wg&#10;TPV2O0BMn5S3JC8YBeRSrOXHLzGdj/4+gvcym/P7eZWW/VLUNOum4Obi3ssTisQpTc8Y9ORnRsVk&#10;AiUzdp7R+PPAQVEyfXZobbu5Xbc4KiVpurbDEYaSIO39+yp3YvQ4TCIBJYcAZhiRcDGp8MKeFWWX&#10;+cpD8T4v7N/+gt0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HJ2UL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B9182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5312" behindDoc="0" locked="0" layoutInCell="1" allowOverlap="1" wp14:anchorId="1333DBF8" wp14:editId="478A69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A1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DBF8" id="Rectangle 6848" o:spid="_x0000_s2337" style="position:absolute;left:0;text-align:left;margin-left:154pt;margin-top:198pt;width:79pt;height:135pt;z-index:260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fmuQEAAE0DAAAOAAAAZHJzL2Uyb0RvYy54bWysU8tu2zAQvBfoPxC813o4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eh1d4W9ctxil17Q&#10;N+6GSZFTdTRSqtzf7NccYo/XXsMznLOIyyx+0WDzF2WRpXh8vHislkQEFm/Xt12NnRC41dzUTU4Q&#10;pnq/HSCmb8pbkheMAnIp1vLDQ0yno7+P4L3M5vR+XqVltxQ1zbq5kN15eUSROKXpCYOe/MyomEyg&#10;ZMbOMxp/7TkoSqbvDq1tb67WLY5KSZqu7dAWKAnS3n2scidGj8MkElCyD2CGEQmXdwsv7FlRdp6v&#10;PBQf88L+/S/Yvg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RWAfm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7F4A1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6336" behindDoc="0" locked="0" layoutInCell="1" allowOverlap="1" wp14:anchorId="23EFB4A9" wp14:editId="3DF28E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54F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B4A9" id="Rectangle 6849" o:spid="_x0000_s2338" style="position:absolute;left:0;text-align:left;margin-left:154pt;margin-top:198pt;width:79pt;height:135pt;z-index:260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Jjug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htd7OhxHGLXfqB&#10;vnE3TIqcq6ORUuX+Zr/mEHu89hye4JJFXGbxiwabvyiLLMXj09VjtSQisLhZb7oaOyFwq7mrm5wg&#10;TPV2O0BMX5S3JC8YBeRSrOXHbzGdj74ewXuZzfn9vErLfilqmnXTvpLde3lCkTil6RGDnvzMqJhM&#10;oGTGzjMafx04KEqmrw6tbe9u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6zByY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4754F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7360" behindDoc="0" locked="0" layoutInCell="1" allowOverlap="1" wp14:anchorId="1D530120" wp14:editId="145EFC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8FB6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0120" id="Rectangle 6850" o:spid="_x0000_s2339" style="position:absolute;left:0;text-align:left;margin-left:154pt;margin-top:198pt;width:79pt;height:135pt;z-index:260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xc0kr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F48FB6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8384" behindDoc="0" locked="0" layoutInCell="1" allowOverlap="1" wp14:anchorId="1B19AA7A" wp14:editId="42ADBB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EB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AA7A" id="Rectangle 6851" o:spid="_x0000_s2340" style="position:absolute;left:0;text-align:left;margin-left:154pt;margin-top:198pt;width:79pt;height:135pt;z-index:260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35Rf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657EB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89408" behindDoc="0" locked="0" layoutInCell="1" allowOverlap="1" wp14:anchorId="1DFB10EC" wp14:editId="43C4F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C3E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B10EC" id="Rectangle 6852" o:spid="_x0000_s2341" style="position:absolute;left:0;text-align:left;margin-left:154pt;margin-top:198pt;width:79pt;height:135pt;z-index:260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9/ugEAAE0DAAAOAAAAZHJzL2Uyb0RvYy54bWysU8tu2zAQvBfoPxC8x3q4SR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u24pcdxil36g&#10;b9yNRpJTddLDIHN/s19ziD1eew5PcM4iLrP4RYHNX5RFluLx8eKxXBIRWLxb33U1dkLgVnNbNzlB&#10;mOr1doCYvkhvSV4wCsilWMsP32I6HX05gvcym9P7eZWW3VLUNOvm+oXszg9HFIlTmh4xKONnRoXR&#10;gZIZO89o/L3nICkxXx1a295+WqMTqSRN13Y4wlASpL17W+VOTB6HSSSgZB9AjxMSLiYVXtizouw8&#10;X3ko3uaF/e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8Bq/f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27C3E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0432" behindDoc="0" locked="0" layoutInCell="1" allowOverlap="1" wp14:anchorId="75734A18" wp14:editId="62EE6A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B630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4A18" id="Rectangle 6853" o:spid="_x0000_s2342" style="position:absolute;left:0;text-align:left;margin-left:154pt;margin-top:198pt;width:79pt;height:135pt;z-index:260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pyyv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9DB630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1456" behindDoc="0" locked="0" layoutInCell="1" allowOverlap="1" wp14:anchorId="6F761DEE" wp14:editId="21672C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4C6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1DEE" id="Rectangle 6854" o:spid="_x0000_s2343" style="position:absolute;left:0;text-align:left;margin-left:154pt;margin-top:198pt;width:79pt;height:135pt;z-index:260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CbSY3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B14C6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2480" behindDoc="0" locked="0" layoutInCell="1" allowOverlap="1" wp14:anchorId="0E137FA5" wp14:editId="1D1498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46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37FA5" id="Rectangle 6855" o:spid="_x0000_s2344" style="position:absolute;left:0;text-align:left;margin-left:154pt;margin-top:198pt;width:79pt;height:135pt;z-index:260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cFuwEAAE0DAAAOAAAAZHJzL2Uyb0RvYy54bWysU8tu2zAQvBfoPxC8x3q4SR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u76mxHGLXfqB&#10;vnE3GklO1UkPg8z9zX7NIfZ47Tk8wTmLuMziFwU2f1EWWYrHx4vHcklEYPFufdfV2AmBW81t3eQE&#10;YarX2wFi+iK9JXnBKCCXYi0/fIvpdPTlCN7LbE7v51VadktR06yb7oXszg9HFIlTmh4xKONnRoXR&#10;gZIZO89o/L3nICkxXx1a295+Wrc4KiVpurbDEYaSIO3d2yp3YvI4TCIBJfsAepyQcDGp8MKeFWXn&#10;+cpD8TYv7F//gu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DWFwW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77A46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3504" behindDoc="0" locked="0" layoutInCell="1" allowOverlap="1" wp14:anchorId="3A1D3D39" wp14:editId="0EC28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564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D3D39" id="Rectangle 6856" o:spid="_x0000_s2345" style="position:absolute;left:0;text-align:left;margin-left:154pt;margin-top:198pt;width:79pt;height:135pt;z-index:260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Nuy+Q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12564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4528" behindDoc="0" locked="0" layoutInCell="1" allowOverlap="1" wp14:anchorId="584CEA93" wp14:editId="19CFEA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7FA8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CEA93" id="Rectangle 6857" o:spid="_x0000_s2346" style="position:absolute;left:0;text-align:left;margin-left:154pt;margin-top:198pt;width:79pt;height:135pt;z-index:260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IhZYZ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867FA8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5552" behindDoc="0" locked="0" layoutInCell="1" allowOverlap="1" wp14:anchorId="5853276D" wp14:editId="091C62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7C4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276D" id="Rectangle 6858" o:spid="_x0000_s2347" style="position:absolute;left:0;text-align:left;margin-left:154pt;margin-top:198pt;width:79pt;height:135pt;z-index:260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rdzbN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65F7C4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6576" behindDoc="0" locked="0" layoutInCell="1" allowOverlap="1" wp14:anchorId="20FF9E44" wp14:editId="096754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1AD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F9E44" id="Rectangle 6859" o:spid="_x0000_s2348" style="position:absolute;left:0;text-align:left;margin-left:154pt;margin-top:198pt;width:79pt;height:135pt;z-index:260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EfQ0i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EB1AD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7600" behindDoc="0" locked="0" layoutInCell="1" allowOverlap="1" wp14:anchorId="5C30A5E3" wp14:editId="5158E7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A32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0A5E3" id="Rectangle 6860" o:spid="_x0000_s2349" style="position:absolute;left:0;text-align:left;margin-left:154pt;margin-top:198pt;width:79pt;height:135pt;z-index:260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AjeJ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69A32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8624" behindDoc="0" locked="0" layoutInCell="1" allowOverlap="1" wp14:anchorId="5AB06B7E" wp14:editId="3D18AE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A84E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06B7E" id="Rectangle 6861" o:spid="_x0000_s2350" style="position:absolute;left:0;text-align:left;margin-left:154pt;margin-top:198pt;width:79pt;height:135pt;z-index:260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v0ugEAAE0DAAAOAAAAZHJzL2Uyb0RvYy54bWysU8tu2zAQvBfoPxC813o4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HTTbRpKHLfYpR/o&#10;G3fDpMi5OhopVe5v9msOscdrz+EJLlnEZRa/aLD5i7LIUjw+XT1WSyICi3fru67GTgjcam7rJicI&#10;U73dDhDTF+UtyQtGAbkUa/nxW0zno69H8F5mc34/r9KyX4qaZt3evJLde3lCkTil6RGDnvzMqJhM&#10;oGTGzjMafx04KEqmrw6tbW9v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crur9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01A84E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699648" behindDoc="0" locked="0" layoutInCell="1" allowOverlap="1" wp14:anchorId="76D8C935" wp14:editId="75ABFC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6FC0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8C935" id="Rectangle 6862" o:spid="_x0000_s2351" style="position:absolute;left:0;text-align:left;margin-left:154pt;margin-top:198pt;width:79pt;height:135pt;z-index:260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Gd9F9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666FC0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0672" behindDoc="0" locked="0" layoutInCell="1" allowOverlap="1" wp14:anchorId="620F0D2E" wp14:editId="767998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80D4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F0D2E" id="Rectangle 6863" o:spid="_x0000_s2352" style="position:absolute;left:0;text-align:left;margin-left:154pt;margin-top:198pt;width:79pt;height:135pt;z-index:260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7cwc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6280D4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1696" behindDoc="0" locked="0" layoutInCell="1" allowOverlap="1" wp14:anchorId="31DCF4FE" wp14:editId="04AF83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69A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CF4FE" id="Rectangle 6864" o:spid="_x0000_s2353" style="position:absolute;left:0;text-align:left;margin-left:154pt;margin-top:198pt;width:79pt;height:135pt;z-index:260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M8XmfO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C769A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2720" behindDoc="0" locked="0" layoutInCell="1" allowOverlap="1" wp14:anchorId="5C595250" wp14:editId="69B7A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83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95250" id="Rectangle 6865" o:spid="_x0000_s2354" style="position:absolute;left:0;text-align:left;margin-left:154pt;margin-top:198pt;width:79pt;height:135pt;z-index:260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FkT7Yy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58683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3744" behindDoc="0" locked="0" layoutInCell="1" allowOverlap="1" wp14:anchorId="44CCCDC7" wp14:editId="7FFF37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6250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CCDC7" id="Rectangle 6866" o:spid="_x0000_s2355" style="position:absolute;left:0;text-align:left;margin-left:154pt;margin-top:198pt;width:79pt;height:135pt;z-index:260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ncDj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846250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4768" behindDoc="0" locked="0" layoutInCell="1" allowOverlap="1" wp14:anchorId="7D093AF2" wp14:editId="66276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CD8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93AF2" id="Rectangle 6867" o:spid="_x0000_s2356" style="position:absolute;left:0;text-align:left;margin-left:154pt;margin-top:198pt;width:79pt;height:135pt;z-index:260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DwPA0i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3F7CD8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5792" behindDoc="0" locked="0" layoutInCell="1" allowOverlap="1" wp14:anchorId="1024F75F" wp14:editId="7532A4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837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F75F" id="Rectangle 6868" o:spid="_x0000_s2357" style="position:absolute;left:0;text-align:left;margin-left:154pt;margin-top:198pt;width:79pt;height:135pt;z-index:260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fIVQX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265837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6816" behindDoc="0" locked="0" layoutInCell="1" allowOverlap="1" wp14:anchorId="32E22893" wp14:editId="293B6D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99E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2893" id="Rectangle 6869" o:spid="_x0000_s2358" style="position:absolute;left:0;text-align:left;margin-left:154pt;margin-top:251pt;width:77pt;height:73pt;z-index:260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" filled="f" stroked="f">
                      <v:textbox inset="2.16pt,1.44pt,0,1.44pt">
                        <w:txbxContent>
                          <w:p w14:paraId="3A799E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7840" behindDoc="0" locked="0" layoutInCell="1" allowOverlap="1" wp14:anchorId="67F3792D" wp14:editId="027C9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C97A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792D" id="Rectangle 6870" o:spid="_x0000_s2359" style="position:absolute;left:0;text-align:left;margin-left:154pt;margin-top:251pt;width:79pt;height:60pt;z-index:260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OAGM3S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4C7C97A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8864" behindDoc="0" locked="0" layoutInCell="1" allowOverlap="1" wp14:anchorId="01242663" wp14:editId="62E155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D3D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2663" id="Rectangle 6871" o:spid="_x0000_s2360" style="position:absolute;left:0;text-align:left;margin-left:154pt;margin-top:251pt;width:77pt;height:68pt;z-index:260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" filled="f" stroked="f">
                      <v:textbox inset="2.16pt,1.44pt,0,1.44pt">
                        <w:txbxContent>
                          <w:p w14:paraId="702D3D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09888" behindDoc="0" locked="0" layoutInCell="1" allowOverlap="1" wp14:anchorId="798E3699" wp14:editId="5FD177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F50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3699" id="Rectangle 6872" o:spid="_x0000_s2361" style="position:absolute;left:0;text-align:left;margin-left:154pt;margin-top:251pt;width:77pt;height:73pt;z-index:260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A04/+7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7D5F50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0912" behindDoc="0" locked="0" layoutInCell="1" allowOverlap="1" wp14:anchorId="01EA126E" wp14:editId="0BD1B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19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A126E" id="Rectangle 6873" o:spid="_x0000_s2362" style="position:absolute;left:0;text-align:left;margin-left:154pt;margin-top:251pt;width:79pt;height:60pt;z-index:260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jOl/u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0EB19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1936" behindDoc="0" locked="0" layoutInCell="1" allowOverlap="1" wp14:anchorId="07877215" wp14:editId="72303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C0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7215" id="Rectangle 6874" o:spid="_x0000_s2363" style="position:absolute;left:0;text-align:left;margin-left:154pt;margin-top:251pt;width:77pt;height:73pt;z-index:260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C7K1f4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0484C0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2960" behindDoc="0" locked="0" layoutInCell="1" allowOverlap="1" wp14:anchorId="3FA4E2D8" wp14:editId="339F47A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722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4E2D8" id="Rectangle 6875" o:spid="_x0000_s2364" style="position:absolute;left:0;text-align:left;margin-left:155pt;margin-top:251pt;width:77pt;height:73pt;z-index:260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" filled="f" stroked="f">
                      <v:textbox inset="2.16pt,1.44pt,0,1.44pt">
                        <w:txbxContent>
                          <w:p w14:paraId="78E722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3984" behindDoc="0" locked="0" layoutInCell="1" allowOverlap="1" wp14:anchorId="008D44BD" wp14:editId="4692C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819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D44BD" id="Rectangle 6876" o:spid="_x0000_s2365" style="position:absolute;left:0;text-align:left;margin-left:154pt;margin-top:251pt;width:79pt;height:60pt;z-index:260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neZqb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D0819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5008" behindDoc="0" locked="0" layoutInCell="1" allowOverlap="1" wp14:anchorId="0760125B" wp14:editId="0BACD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E46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0125B" id="Rectangle 6877" o:spid="_x0000_s2366" style="position:absolute;left:0;text-align:left;margin-left:154pt;margin-top:251pt;width:77pt;height:73pt;z-index:260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" filled="f" stroked="f">
                      <v:textbox inset="2.16pt,1.44pt,0,1.44pt">
                        <w:txbxContent>
                          <w:p w14:paraId="0E1E46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6032" behindDoc="0" locked="0" layoutInCell="1" allowOverlap="1" wp14:anchorId="01FDDBA5" wp14:editId="02DFF5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5BD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DDBA5" id="Rectangle 6878" o:spid="_x0000_s2367" style="position:absolute;left:0;text-align:left;margin-left:154pt;margin-top:251pt;width:77pt;height:71pt;z-index:260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" filled="f" stroked="f">
                      <v:textbox inset="2.16pt,1.44pt,0,1.44pt">
                        <w:txbxContent>
                          <w:p w14:paraId="295E5BD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7056" behindDoc="0" locked="0" layoutInCell="1" allowOverlap="1" wp14:anchorId="64D252D4" wp14:editId="73C087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343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252D4" id="Rectangle 6879" o:spid="_x0000_s2368" style="position:absolute;left:0;text-align:left;margin-left:154pt;margin-top:251pt;width:79pt;height:60pt;z-index:260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sx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2s2WEs8dTukH&#10;6sZ9bxW5ZAcjpZrnO+s1xtRh2XN8gmuU0J3JTxrc/EVaZCoan28aqykTgcntatvWOAmBR5v1doU+&#10;dqneiiOk/EUFR2aHUUAoRVl++pby5errFaybwVyen708HaZCZrlaN69YD0GekSMuaX5Eo20YGRXW&#10;REpGHDyj6deRg6LEfvWobLNZrxrclBIs26bF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pcXsx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CCF343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8080" behindDoc="0" locked="0" layoutInCell="1" allowOverlap="1" wp14:anchorId="3C1248B8" wp14:editId="247C8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6D9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48B8" id="Rectangle 6880" o:spid="_x0000_s2369" style="position:absolute;left:0;text-align:left;margin-left:154pt;margin-top:251pt;width:79pt;height:60pt;z-index:260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FNhOQ6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06A6D9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19104" behindDoc="0" locked="0" layoutInCell="1" allowOverlap="1" wp14:anchorId="59865913" wp14:editId="12140D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3D9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65913" id="Rectangle 6881" o:spid="_x0000_s2370" style="position:absolute;left:0;text-align:left;margin-left:154pt;margin-top:251pt;width:79pt;height:60pt;z-index:260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2YuwEAAEw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V01TUWK5wSn9&#10;Qd247UdJTtlBd51M8016TT60WPbkH+EcBXQT+VmBSV+kReas8fGisZwjEZhcL9dNiZMQeHS9Wi/R&#10;xy7Fe7GHEO+lMyQ5jAJCycryw68QT1ffrmBdAnN6Pnlx3s2ZTLVcrd6w7lx3RI64pPEBjRrdxKgY&#10;tadkwsEzGl73HCQl40+LytbXq2WNm5KDqqkb3GDIAaLefcxyKwaHuyQiULL3oPsBAWeNMi4cWWZ2&#10;Xq+0Ex/jjP79J9j+B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JU82Y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3B3D9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0128" behindDoc="0" locked="0" layoutInCell="1" allowOverlap="1" wp14:anchorId="265A0B9C" wp14:editId="677C2A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382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0B9C" id="Rectangle 6882" o:spid="_x0000_s2371" style="position:absolute;left:0;text-align:left;margin-left:154pt;margin-top:251pt;width:79pt;height:60pt;z-index:260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utKFU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8B382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1152" behindDoc="0" locked="0" layoutInCell="1" allowOverlap="1" wp14:anchorId="21784221" wp14:editId="1D8DB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CFB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84221" id="Rectangle 6883" o:spid="_x0000_s2372" style="position:absolute;left:0;text-align:left;margin-left:154pt;margin-top:251pt;width:79pt;height:60pt;z-index:260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QXVWU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4ACCFB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2176" behindDoc="0" locked="0" layoutInCell="1" allowOverlap="1" wp14:anchorId="5FE30A9B" wp14:editId="241AB5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C892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30A9B" id="Rectangle 6884" o:spid="_x0000_s2373" style="position:absolute;left:0;text-align:left;margin-left:154pt;margin-top:251pt;width:79pt;height:60pt;z-index:260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kX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2nZNiecOp/QD&#10;deO+t4pcsoORUs3znfUaY+qw7Dk+wTVK6M7kJw1u/iItMhWNzzeN1ZSJwOR2tW1rnITAo816u0If&#10;u1RvxRFS/qKCI7PDKCCUoiw/fUv5cvX1CtbNYC7Pz16eDlMhs1ytN69YD0GekSMuaX5Eo20YGRXW&#10;REpGHDyj6deRg6LEfvWobLNZrxrclBIs26bF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hfAkX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B7C892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3200" behindDoc="0" locked="0" layoutInCell="1" allowOverlap="1" wp14:anchorId="2FBF21FF" wp14:editId="5287F7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887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21FF" id="Rectangle 6885" o:spid="_x0000_s2374" style="position:absolute;left:0;text-align:left;margin-left:154pt;margin-top:251pt;width:79pt;height:60pt;z-index:260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z+fwt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5C887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4224" behindDoc="0" locked="0" layoutInCell="1" allowOverlap="1" wp14:anchorId="45213988" wp14:editId="26A8F0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19B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13988" id="Rectangle 6886" o:spid="_x0000_s2375" style="position:absolute;left:0;text-align:left;margin-left:154pt;margin-top:251pt;width:79pt;height:60pt;z-index:260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Dh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tt1Q4rnDKf1A&#10;3bjvrSKX7GCkVPN8Z73GmDose45PcI0SujP5SYObv0iLTEXj801jNWUiMLldbdsaJyHw6G69XaGP&#10;Xaq34ggpf1HBkdlhFBBKUZafvqV8ufp6BetmMJfnZy9Ph6mQWa7W21eshyDPyBGXND+i0TaMjApr&#10;IiUjDp7R9OvIQVFiv3pUtrlbrxrclBIs26bF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UHpDh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8619B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5248" behindDoc="0" locked="0" layoutInCell="1" allowOverlap="1" wp14:anchorId="3A15728F" wp14:editId="63D8B1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2B6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5728F" id="Rectangle 6887" o:spid="_x0000_s2376" style="position:absolute;left:0;text-align:left;margin-left:154pt;margin-top:251pt;width:79pt;height:60pt;z-index:260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" filled="f" stroked="f">
                      <v:textbox inset="2.16pt,1.44pt,0,1.44pt">
                        <w:txbxContent>
                          <w:p w14:paraId="1BF2B6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6272" behindDoc="0" locked="0" layoutInCell="1" allowOverlap="1" wp14:anchorId="0B1824D6" wp14:editId="3849C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79A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24D6" id="Rectangle 6888" o:spid="_x0000_s2377" style="position:absolute;left:0;text-align:left;margin-left:154pt;margin-top:251pt;width:79pt;height:60pt;z-index:260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g0osf7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0B0379A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7296" behindDoc="0" locked="0" layoutInCell="1" allowOverlap="1" wp14:anchorId="0202A355" wp14:editId="3A40AE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0C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2A355" id="Rectangle 6889" o:spid="_x0000_s2378" style="position:absolute;left:0;text-align:left;margin-left:154pt;margin-top:251pt;width:79pt;height:60pt;z-index:260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i/uw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btl1T4rnDKf1A&#10;3bjvrSKn7GCkVPN8Z73GmDose4nPcI4SujP5SYObv0iLTEXj40VjNWUiMLlerdsaJyHw6O56vUIf&#10;u1TvxRFS/qqCI7PDKCCUoiw/PKZ8uvp2BetmMKfnZy9Pu6mQWa5umjesuyCPyBGXND+h0TaMjApr&#10;IiUjDp7R9LrnoCix3zwq29xdrxrclBIs26bFDYYSIOrdxyz3Ygi4SyIDJfsIph8QcNGo4MKRFWbn&#10;9Zp34mNc0L//BN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9o9i/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1910C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8320" behindDoc="0" locked="0" layoutInCell="1" allowOverlap="1" wp14:anchorId="5E6F5393" wp14:editId="6FE61B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9A7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F5393" id="Rectangle 6890" o:spid="_x0000_s2379" style="position:absolute;left:0;text-align:left;margin-left:154pt;margin-top:251pt;width:79pt;height:60pt;z-index:260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hxuw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zedhsUyHOHU/qO&#10;unE/WEXO2dFIqZb5LnpNMfVY9hyf4BIldBfyswa3fJEWmYvGp6vGas5EYHLTbroaHxJ4dHezadHH&#10;LtVrcYSUP6vgyOIwCgilKMuPX1M+X325gnULmPPzi5fn/VzIrNuP7QvWfZAn5IhLmh/RaBsmRoU1&#10;kZIJB89o+nXgoCixXzwq29zdtA1uSgnWXdPhBkMJEPX+bZZ7MQbcJZGBkkMEM4wIuGhUcOHICrPL&#10;ei078TYu6F9/gt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smLhx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839A7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29344" behindDoc="0" locked="0" layoutInCell="1" allowOverlap="1" wp14:anchorId="69A883BB" wp14:editId="00D29E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5EE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883BB" id="Rectangle 6891" o:spid="_x0000_s2380" style="position:absolute;left:0;text-align:left;margin-left:154pt;margin-top:251pt;width:79pt;height:60pt;z-index:260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2qkzn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FD5EE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0368" behindDoc="0" locked="0" layoutInCell="1" allowOverlap="1" wp14:anchorId="2B0B5794" wp14:editId="6D2B8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6BF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B5794" id="Rectangle 6892" o:spid="_x0000_s2381" style="position:absolute;left:0;text-align:left;margin-left:154pt;margin-top:251pt;width:79pt;height:60pt;z-index:260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Ar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teuGEscsTukH&#10;6sbcYCQ5ZUcthMzzzXpNIXZY9hKe4RxFdDP5WYHNX6RF5qLx8aKxnBPhmFyv1m2Nk+B4dH+zXqGP&#10;Xar34gAxfZHekuz0FBBKUZYdvsV0uvp2BesymNPz2Uvzbi5klqvb2zesOy+OyBGXND2hUcZPPeVG&#10;B0omHHxP4689A0mJ+epQ2eb+ZoVCpBIs26bFDYYSIOrdxyxzfPS4SzwBJfsAehgRcNGo4MKRFWbn&#10;9co78TEu6N9/gu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RTSAr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746BF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1392" behindDoc="0" locked="0" layoutInCell="1" allowOverlap="1" wp14:anchorId="3B1313A0" wp14:editId="65E4B0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47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13A0" id="Rectangle 6893" o:spid="_x0000_s2382" style="position:absolute;left:0;text-align:left;margin-left:154pt;margin-top:251pt;width:79pt;height:60pt;z-index:260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vpNTr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5A547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2416" behindDoc="0" locked="0" layoutInCell="1" allowOverlap="1" wp14:anchorId="1158B941" wp14:editId="13C79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E38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B941" id="Rectangle 6894" o:spid="_x0000_s2383" style="position:absolute;left:0;text-align:left;margin-left:154pt;margin-top:251pt;width:79pt;height:60pt;z-index:260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ho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3a7psQxi1P6&#10;jroxNxhJLtlRCyHzfLNeU4gdlj2HJ7hGEd1MflZg8xdpkblofL5pLOdEOCa3q21b4yQ4Hm3W2xX6&#10;2KV6LQ4Q02fpLclOTwGhFGXZ6WtMl6svV7Aug7k8n700H+ZCZrn6uHnBevDijBxxSdMjGmX81FNu&#10;dKBkwsH3NP46MpCUmC8OlW0261WDm1KCZdu0uMFQAkR9eJtljo8ed4knoOQYQA8jAi4aFVw4ssLs&#10;ul55J97GBf3rT7D/D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ehYho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92E38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3440" behindDoc="0" locked="0" layoutInCell="1" allowOverlap="1" wp14:anchorId="6C279E71" wp14:editId="46F63A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538F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79E71" id="Rectangle 6895" o:spid="_x0000_s2384" style="position:absolute;left:0;text-align:left;margin-left:154pt;margin-top:251pt;width:79pt;height:60pt;z-index:260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1S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tetbShyzOKUf&#10;qBtzg5HklB21EDLPN+s1hdhh2Ut4hnMU0c3kZwU2f5EWmYvGx4vGck6EY3K9Wrc1ToLj0f3NeoU+&#10;dqneiwPE9EV6S7LTU0AoRVl2+BbT6erbFazLYE7PZy/Nu7mQWa5u2zesOy+OyBGXND2hUcZPPeVG&#10;B0omHHxP4689A0mJ+epQ2eb+ZtXgppRg2TYtbjCUAFHvPmaZ46PHXeIJKNkH0MOIgItGBReOrDA7&#10;r1feiY9xQf/+E2x/A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MAH1S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E0538F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4464" behindDoc="0" locked="0" layoutInCell="1" allowOverlap="1" wp14:anchorId="6F2C5EA8" wp14:editId="14384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AD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C5EA8" id="Rectangle 6896" o:spid="_x0000_s2385" style="position:absolute;left:0;text-align:left;margin-left:154pt;margin-top:251pt;width:79pt;height:60pt;z-index:260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r5xGe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104AD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5488" behindDoc="0" locked="0" layoutInCell="1" allowOverlap="1" wp14:anchorId="4DB8EF2B" wp14:editId="4ABC3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74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8EF2B" id="Rectangle 6897" o:spid="_x0000_s2386" style="position:absolute;left:0;text-align:left;margin-left:154pt;margin-top:251pt;width:79pt;height:60pt;z-index:260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hOuwEAAEw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druhxHGLXfqG&#10;vnHXj4pcqoORUuX+Zr+mEDu89hpe4JpFXGbxswabvyiLzMXj881jNScisLhdbdsaOyFwa3O/XeEa&#10;Uaq3ywFi+qS8JXnBKCCV4iw/fYnpcvT3EbyXyVyez6s0H+YiZrlaF9xcPHh5Ro04pOkZgx79xKgY&#10;TaBkwsYzGn8eOShKxs8OnW0296sGJ6Uky7ZpcYKhJMj68L7KnRg8zpJIQMkxgOkHJFw8KrywZUXZ&#10;dbzyTLzPC/u3n2D/C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8jQhO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EF574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6512" behindDoc="0" locked="0" layoutInCell="1" allowOverlap="1" wp14:anchorId="30D1E50B" wp14:editId="7F4CB7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6B3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1E50B" id="Rectangle 6898" o:spid="_x0000_s2387" style="position:absolute;left:0;text-align:left;margin-left:154pt;margin-top:251pt;width:79pt;height:60pt;z-index:260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OEgNVO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4C76B3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7536" behindDoc="0" locked="0" layoutInCell="1" allowOverlap="1" wp14:anchorId="3D1D286C" wp14:editId="22A48B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A4E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D286C" id="Rectangle 6899" o:spid="_x0000_s2388" style="position:absolute;left:0;text-align:left;margin-left:154pt;margin-top:251pt;width:79pt;height:60pt;z-index:260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fycGT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D6A4E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8560" behindDoc="0" locked="0" layoutInCell="1" allowOverlap="1" wp14:anchorId="1D8F60E3" wp14:editId="2084B3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FFF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60E3" id="Rectangle 6900" o:spid="_x0000_s2389" style="position:absolute;left:0;text-align:left;margin-left:154pt;margin-top:251pt;width:79pt;height:60pt;z-index:260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GgKgj6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5510FFF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39584" behindDoc="0" locked="0" layoutInCell="1" allowOverlap="1" wp14:anchorId="1DED5A60" wp14:editId="35B0D1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67F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D5A60" id="Rectangle 6901" o:spid="_x0000_s2390" style="position:absolute;left:0;text-align:left;margin-left:154pt;margin-top:251pt;width:79pt;height:60pt;z-index:260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aouw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rRtKPHc4pR+o&#10;G/e9VeSSHYyUap7vrNcYU4dlz/EJrlFCdyY/aXDzF2mRqWh8vmmspkwEJrfL7abGSQg8ulttl+hj&#10;l+qtOELKX1RwZHYYBYRSlOWnbylfrr5ewboZzOX52cvTYSpkmuV69Yr1EOQZOeKS5kc02oaRUWFN&#10;pGTEwTOafh05KErsV4/KtnerZYubUoJm025wg6EEiPrwPsu9GALukshAyTGC6QcEXDQquHBkhdl1&#10;veadeB8X9G8/wf43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yOHao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AF67F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0608" behindDoc="0" locked="0" layoutInCell="1" allowOverlap="1" wp14:anchorId="5B676654" wp14:editId="28CD9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7620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76654" id="Rectangle 6902" o:spid="_x0000_s2391" style="position:absolute;left:0;text-align:left;margin-left:154pt;margin-top:251pt;width:79pt;height:48pt;z-index:260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JNgYum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587620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1632" behindDoc="0" locked="0" layoutInCell="1" allowOverlap="1" wp14:anchorId="724C4E80" wp14:editId="746C6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667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C4E80" id="Rectangle 6903" o:spid="_x0000_s2392" style="position:absolute;left:0;text-align:left;margin-left:154pt;margin-top:251pt;width:79pt;height:48pt;z-index:260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LYmWK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0DA667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2656" behindDoc="0" locked="0" layoutInCell="1" allowOverlap="1" wp14:anchorId="7DDBF0CC" wp14:editId="79B1AC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3E57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BF0CC" id="Rectangle 6904" o:spid="_x0000_s2393" style="position:absolute;left:0;text-align:left;margin-left:154pt;margin-top:251pt;width:79pt;height:48pt;z-index:260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Byoyqq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6763E57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3680" behindDoc="0" locked="0" layoutInCell="1" allowOverlap="1" wp14:anchorId="30256F17" wp14:editId="27239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F9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56F17" id="Rectangle 6905" o:spid="_x0000_s2394" style="position:absolute;left:0;text-align:left;margin-left:154pt;margin-top:251pt;width:79pt;height:48pt;z-index:260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I4tP5C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705F9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4704" behindDoc="0" locked="0" layoutInCell="1" allowOverlap="1" wp14:anchorId="1C7114E8" wp14:editId="393BD6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087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14E8" id="Rectangle 6906" o:spid="_x0000_s2395" style="position:absolute;left:0;text-align:left;margin-left:154pt;margin-top:251pt;width:79pt;height:48pt;z-index:260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OnKU1y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B6087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5728" behindDoc="0" locked="0" layoutInCell="1" allowOverlap="1" wp14:anchorId="47AF6455" wp14:editId="2EA8E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877B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F6455" id="Rectangle 6907" o:spid="_x0000_s2396" style="position:absolute;left:0;text-align:left;margin-left:154pt;margin-top:251pt;width:79pt;height:48pt;z-index:260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OMz0t+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2E877B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6752" behindDoc="0" locked="0" layoutInCell="1" allowOverlap="1" wp14:anchorId="21D6DFCB" wp14:editId="4B5431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30CC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6DFCB" id="Rectangle 6908" o:spid="_x0000_s2397" style="position:absolute;left:0;text-align:left;margin-left:154pt;margin-top:251pt;width:79pt;height:48pt;z-index:260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" filled="f" stroked="f">
                      <v:textbox inset="2.16pt,1.44pt,0,1.44pt">
                        <w:txbxContent>
                          <w:p w14:paraId="7C830CC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7776" behindDoc="0" locked="0" layoutInCell="1" allowOverlap="1" wp14:anchorId="7801DBBC" wp14:editId="7A57B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00B2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1DBBC" id="Rectangle 6909" o:spid="_x0000_s2398" style="position:absolute;left:0;text-align:left;margin-left:154pt;margin-top:251pt;width:79pt;height:48pt;z-index:260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MB3GwK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3B00B2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8800" behindDoc="0" locked="0" layoutInCell="1" allowOverlap="1" wp14:anchorId="11F1F890" wp14:editId="0AD95C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850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1F890" id="Rectangle 6910" o:spid="_x0000_s2399" style="position:absolute;left:0;text-align:left;margin-left:154pt;margin-top:251pt;width:79pt;height:48pt;z-index:260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vM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OrpkKBHLc4pd+o&#10;G3fdoMgp2xsp1TzfWa8xxBbLnsIjnKOI7kx+0mDnL9IiU9b4eNFYTYkITDbLZl3iQwKPvjWrBn3s&#10;UrwVB4jpu/KWzA6jgFCysvzwM6bT1dcrWDeDOT0/e2naTZlMtbxZvmLdeXlEjrik6QGNHvzIqBhM&#10;oGTEwTMaX/YcFCXDD4fK1jdflzVuSg6qdb3GDYYcIOrd+yx3ove4SyIBJfsApusRcNYo48KRZWbn&#10;9Zp34n2c0b/9BNu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JFMe8y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6D5850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49824" behindDoc="0" locked="0" layoutInCell="1" allowOverlap="1" wp14:anchorId="4FB2A043" wp14:editId="12BB09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7B2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2A043" id="Rectangle 6911" o:spid="_x0000_s2400" style="position:absolute;left:0;text-align:left;margin-left:154pt;margin-top:251pt;width:79pt;height:48pt;z-index:260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Mt+j1q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217B2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0848" behindDoc="0" locked="0" layoutInCell="1" allowOverlap="1" wp14:anchorId="2C70E0D0" wp14:editId="016D66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4583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E0D0" id="Rectangle 6912" o:spid="_x0000_s2401" style="position:absolute;left:0;text-align:left;margin-left:154pt;margin-top:251pt;width:79pt;height:48pt;z-index:260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KyZ45a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E74583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1872" behindDoc="0" locked="0" layoutInCell="1" allowOverlap="1" wp14:anchorId="5D116F80" wp14:editId="00EF7B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9311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16F80" id="Rectangle 6913" o:spid="_x0000_s2402" style="position:absolute;left:0;text-align:left;margin-left:154pt;margin-top:251pt;width:79pt;height:48pt;z-index:260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dW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OrplpS4rjFKf1G&#10;3bjrBkVO2d5Iqeb5znqNIbZY9hQe4RxFdGfykwY7f5EWmbLGx4vGakpEYLJZNusSJyHw6FuzatDH&#10;LsVbcYCYvitvyewwCgglK8sPP2M6XX29gnUzmNPzs5em3ZTJVMub1SvWnZdH5IhLmh7Q6MGPjIrB&#10;BEpGHDyj8WXPQVEy/HCobH3zdVnjpuSgWtdr3GDIAaLevc9yJ3qPuyQSULIPYLoeAWeNMi4cWWZ2&#10;Xq95J97HGf3bT7D9C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BJwF1a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A99311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2896" behindDoc="0" locked="0" layoutInCell="1" allowOverlap="1" wp14:anchorId="7E63FE21" wp14:editId="5D192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6D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FE21" id="Rectangle 6914" o:spid="_x0000_s2403" style="position:absolute;left:0;text-align:left;margin-left:154pt;margin-top:251pt;width:79pt;height:48pt;z-index:260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CNRS9W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E196D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3920" behindDoc="0" locked="0" layoutInCell="1" allowOverlap="1" wp14:anchorId="292F084D" wp14:editId="0C5E3D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9F4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F084D" id="Rectangle 6915" o:spid="_x0000_s2404" style="position:absolute;left:0;text-align:left;margin-left:154pt;margin-top:251pt;width:79pt;height:48pt;z-index:260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LHUvu+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DB9F4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4944" behindDoc="0" locked="0" layoutInCell="1" allowOverlap="1" wp14:anchorId="166A34F0" wp14:editId="037DA2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648D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34F0" id="Rectangle 6916" o:spid="_x0000_s2405" style="position:absolute;left:0;text-align:left;margin-left:154pt;margin-top:251pt;width:79pt;height:48pt;z-index:260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9Ij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ZXTbWixHGLU/qD&#10;unHXDYqcsr2RUs3znfUaQ2yx7DE8wDmK6M7kJw12/iItMmWNjxeN1ZSIwGSzbNYlTkLg0VWzatDH&#10;LsVrcYCYfipvyewwCgglK8sPdzGdrr5cwboZzOn52UvTbspkquV184J15+UROeKSpns0evAjo2Iw&#10;gZIRB89o/LvnoCgZfjlUtr7+vqxxU3JQres1bjDkAFHv3ma5E73HXRIJKNkHMF2PgLNGGReOLDM7&#10;r9e8E2/jjP71J9j+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NYz0iO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18648D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5968" behindDoc="0" locked="0" layoutInCell="1" allowOverlap="1" wp14:anchorId="05BF5FF0" wp14:editId="19D034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D0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F5FF0" id="Rectangle 6917" o:spid="_x0000_s2406" style="position:absolute;left:0;text-align:left;margin-left:154pt;margin-top:251pt;width:79pt;height:48pt;z-index:260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406c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981D0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6992" behindDoc="0" locked="0" layoutInCell="1" allowOverlap="1" wp14:anchorId="6368F96F" wp14:editId="4D3612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67E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8F96F" id="Rectangle 6918" o:spid="_x0000_s2407" style="position:absolute;left:0;text-align:left;margin-left:154pt;margin-top:251pt;width:79pt;height:48pt;z-index:260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" filled="f" stroked="f">
                      <v:textbox inset="2.16pt,1.44pt,0,1.44pt">
                        <w:txbxContent>
                          <w:p w14:paraId="77C67E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8016" behindDoc="0" locked="0" layoutInCell="1" allowOverlap="1" wp14:anchorId="2E5F9128" wp14:editId="23507E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084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F9128" id="Rectangle 6919" o:spid="_x0000_s2408" style="position:absolute;left:0;text-align:left;margin-left:154pt;margin-top:251pt;width:79pt;height:48pt;z-index:260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Acuw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m7ZqKbHM4JR+&#10;om7MjlqQc3ZSwyDSfJNesw8dlj35R7hEAd1EfpFg0hdpkSVrfLpqLJZIOCbbdduUOAmOR5/bTYs+&#10;dileiz2E+E04Q5LTU0AoWVl2vA/xfPXlCtYlMOfnkxeX/ZLJVOumfsG6d8MJOeKSxgc0Uru5p1wr&#10;T8mMg+9peD4wEJTo7xaVrb98Wte4KTmomrrBDYYcIOr92yyzfHK4SzwCJQcPapwQcNYo48KRZWaX&#10;9Uo78TbO6F9/gt0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C1wIBy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C6084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59040" behindDoc="0" locked="0" layoutInCell="1" allowOverlap="1" wp14:anchorId="621F4A6F" wp14:editId="65776A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1214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F4A6F" id="Rectangle 6920" o:spid="_x0000_s2409" style="position:absolute;left:0;text-align:left;margin-left:154pt;margin-top:251pt;width:79pt;height:48pt;z-index:260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t+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Ft16BAnjuc0nfU&#10;jfvBKnLJjkZKtcx30WuKqceyp/gI1yihu5CfNbjli7TIXDQ+3zRWcyYCk92ma2t8SODRh27boY9d&#10;qpfiCCl/VsGRxWEUEEpRlp++pny5+nwF6xYwl+cXL8+HuZBZb9rNM9ZDkGfkiEuaH9BoGyZGhTWR&#10;kgkHz2j6deSgKLFfPCrbfHy/aXBTSrBumxY3GEqAqA+vs9yLMeAuiQyUHCOYYUTARaOCC0dWmF3X&#10;a9mJ13FB//IT7H8D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Xyrbf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7B1214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0064" behindDoc="0" locked="0" layoutInCell="1" allowOverlap="1" wp14:anchorId="314FCCD1" wp14:editId="5D7139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A5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FCCD1" id="Rectangle 6921" o:spid="_x0000_s2410" style="position:absolute;left:0;text-align:left;margin-left:154pt;margin-top:251pt;width:79pt;height:48pt;z-index:260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UYL+i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23DA5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1088" behindDoc="0" locked="0" layoutInCell="1" allowOverlap="1" wp14:anchorId="5BAA7518" wp14:editId="355AF1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AA0A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A7518" id="Rectangle 6922" o:spid="_x0000_s2411" style="position:absolute;left:0;text-align:left;margin-left:154pt;margin-top:251pt;width:79pt;height:48pt;z-index:260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0MkuwEAAEw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dVNVlFhmcEp/&#10;UDdmBy3IKTuqvhdpvkmvyYcWyx79A5yjgG4iP0sw6Yu0yJw1Pl40FnMkHJPNqqlLnATHo6tm3aCP&#10;XYrXYg8h/hLOkOR0FBBKVpYdbkM8XX25gnUJzOn55MV5N2cyy1V99YJ15/ojcsQljfdopHZTR7lW&#10;npIJB9/R8HfPQFCif1tUtvrxfYVCxBws66rGDYYcIOrd2yyzfHS4SzwCJXsPahgRcNYo48KRZWbn&#10;9Uo78TbO6F9/gu0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GL/QyS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E1AA0A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2112" behindDoc="0" locked="0" layoutInCell="1" allowOverlap="1" wp14:anchorId="7CDFAAE3" wp14:editId="2BABB4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99D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FAAE3" id="Rectangle 6923" o:spid="_x0000_s2412" style="position:absolute;left:0;text-align:left;margin-left:154pt;margin-top:251pt;width:79pt;height:60pt;z-index:260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aqc9p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4D99D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3136" behindDoc="0" locked="0" layoutInCell="1" allowOverlap="1" wp14:anchorId="75425EB3" wp14:editId="0E37EC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690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5EB3" id="Rectangle 6924" o:spid="_x0000_s2413" style="position:absolute;left:0;text-align:left;margin-left:154pt;margin-top:251pt;width:79pt;height:60pt;z-index:260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Pq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ts2aEs8dTukH&#10;6sZ9bxW5ZAcjpZrnO+s1xtRh2XN8gmuU0J3JTxrc/EVaZCoan28aqykTgcntatvWOAmBR5v1doU+&#10;dqneiiOk/EUFR2aHUUAoRVl++pby5errFaybwVyen708HaZCZrlqN69YD0GekSMuaX5Eo20YGRXW&#10;REpGHDyj6deRg6LEfvWobLNZrxrclBIs26bF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riJPq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E6690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4160" behindDoc="0" locked="0" layoutInCell="1" allowOverlap="1" wp14:anchorId="126FD4A2" wp14:editId="673CF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F37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FD4A2" id="Rectangle 6925" o:spid="_x0000_s2414" style="position:absolute;left:0;text-align:left;margin-left:154pt;margin-top:251pt;width:79pt;height:60pt;z-index:260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LkNZtC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272F37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5184" behindDoc="0" locked="0" layoutInCell="1" allowOverlap="1" wp14:anchorId="2996D275" wp14:editId="1A149A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7E5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6D275" id="Rectangle 6926" o:spid="_x0000_s2415" style="position:absolute;left:0;text-align:left;margin-left:154pt;margin-top:251pt;width:79pt;height:48pt;z-index:260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KR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Ft12wp8dzhlL6j&#10;btwPVpFLdjRSqmW+i15TTD2WPcVHuEYJ3YX8rMEtX6RF5qLx+aaxmjMRmOw2XVvjJAQefei2HfrY&#10;pXopjpDyZxUcWRxGAaEUZfnpa8qXq89XsG4Bc3l+8fJ8mAuZ9abtnrEegjwjR1zS/IBG2zAxKqyJ&#10;lEw4eEbTryMHRYn94lHZ5uP7TYObUoJ127S4wVACRH14neVejAF3SWSg5BjBDCMCLhoVXDiywuy6&#10;XstOvI4L+pefYP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GFVyk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0537E5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6208" behindDoc="0" locked="0" layoutInCell="1" allowOverlap="1" wp14:anchorId="23757C8D" wp14:editId="6D37FA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0C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7C8D" id="Rectangle 6927" o:spid="_x0000_s2416" style="position:absolute;left:0;text-align:left;margin-left:154pt;margin-top:251pt;width:79pt;height:48pt;z-index:260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BKs8xK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3FA0C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7232" behindDoc="0" locked="0" layoutInCell="1" allowOverlap="1" wp14:anchorId="178278DC" wp14:editId="036359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0E12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78DC" id="Rectangle 6928" o:spid="_x0000_s2417" style="position:absolute;left:0;text-align:left;margin-left:154pt;margin-top:251pt;width:79pt;height:48pt;z-index:260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" filled="f" stroked="f">
                      <v:textbox inset="2.16pt,1.44pt,0,1.44pt">
                        <w:txbxContent>
                          <w:p w14:paraId="2480E12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8256" behindDoc="0" locked="0" layoutInCell="1" allowOverlap="1" wp14:anchorId="156A8BB5" wp14:editId="337E61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4DF1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A8BB5" id="Rectangle 6929" o:spid="_x0000_s2418" style="position:absolute;left:0;text-align:left;margin-left:154pt;margin-top:251pt;width:79pt;height:60pt;z-index:260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0JCuwEAAEw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du0lDhucUq/&#10;UTfu+lGRU3YwUqo836zXFGKHZU/hEc5RRDeTnzXY/EVaZC4aHy8aqzkRgcl21a5rnITAo5urdoU+&#10;dqneiwPE9EN5S7LDKCCUoiw//IrpdPXtCtZlMKfns5fm3VzILFdt84Z15+UROeKSpgc0evQTo2I0&#10;gZIJB89o/LPnoCgZfzpUtrm5WjW4KSVYrps1bjCUAFHvPma5E4PHXRIJKNkHMP2AgItGBReOrDA7&#10;r1feiY9xQf/+E2xf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3V0JC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0D4DF1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69280" behindDoc="0" locked="0" layoutInCell="1" allowOverlap="1" wp14:anchorId="127B5835" wp14:editId="20F3B5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6F3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B5835" id="Rectangle 6930" o:spid="_x0000_s2419" style="position:absolute;left:0;text-align:left;margin-left:154pt;margin-top:251pt;width:79pt;height:60pt;z-index:260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KZsIo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3396F3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0304" behindDoc="0" locked="0" layoutInCell="1" allowOverlap="1" wp14:anchorId="408518EE" wp14:editId="4D1A2A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F80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518EE" id="Rectangle 6931" o:spid="_x0000_s2420" style="position:absolute;left:0;text-align:left;margin-left:154pt;margin-top:251pt;width:77pt;height:73pt;z-index:260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" filled="f" stroked="f">
                      <v:textbox inset="2.16pt,1.44pt,0,1.44pt">
                        <w:txbxContent>
                          <w:p w14:paraId="028F80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1328" behindDoc="0" locked="0" layoutInCell="1" allowOverlap="1" wp14:anchorId="7FE1C629" wp14:editId="137C2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0CA3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1C629" id="Rectangle 6932" o:spid="_x0000_s2421" style="position:absolute;left:0;text-align:left;margin-left:154pt;margin-top:251pt;width:79pt;height:60pt;z-index:260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Ju5uta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9A0CA3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2352" behindDoc="0" locked="0" layoutInCell="1" allowOverlap="1" wp14:anchorId="1BE9A154" wp14:editId="6CDED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C61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9A154" id="Rectangle 6933" o:spid="_x0000_s2422" style="position:absolute;left:0;text-align:left;margin-left:154pt;margin-top:251pt;width:77pt;height:68pt;z-index:260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" filled="f" stroked="f">
                      <v:textbox inset="2.16pt,1.44pt,0,1.44pt">
                        <w:txbxContent>
                          <w:p w14:paraId="019C61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3376" behindDoc="0" locked="0" layoutInCell="1" allowOverlap="1" wp14:anchorId="3C451043" wp14:editId="408DA7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202C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51043" id="Rectangle 6934" o:spid="_x0000_s2423" style="position:absolute;left:0;text-align:left;margin-left:154pt;margin-top:251pt;width:77pt;height:73pt;z-index:260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" filled="f" stroked="f">
                      <v:textbox inset="2.16pt,1.44pt,0,1.44pt">
                        <w:txbxContent>
                          <w:p w14:paraId="0B1202C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4400" behindDoc="0" locked="0" layoutInCell="1" allowOverlap="1" wp14:anchorId="1563301D" wp14:editId="19397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2AD0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301D" id="Rectangle 6935" o:spid="_x0000_s2424" style="position:absolute;left:0;text-align:left;margin-left:154pt;margin-top:251pt;width:79pt;height:60pt;z-index:260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evugEAAEwDAAAOAAAAZHJzL2Uyb0RvYy54bWysU9tu2zAMfR+wfxD0vthxu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blYfKfHc4ZS+&#10;o27cD1aRc3Y0Uqoy36LXFFOPZc/xCS5RQreQnzW48kVaZK4an64aqzkTgcnNarNucRICj+5uNiv0&#10;sUvzWhwh5c8qOFIcRgGhVGX58WvK56svV7CugDk/X7w87+dKZomvvGDdB3lCjrik+RGNtmFiVFgT&#10;KZlw8IymXwcOihL7xaOy3d3NqsNNqcFy3a1xg6EGiHr/Nsu9GAPukshAySGCGUYEXDWquHBkldll&#10;vcpOvI0r+tefYPc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Ib056+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6C02AD0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5424" behindDoc="0" locked="0" layoutInCell="1" allowOverlap="1" wp14:anchorId="4D8B0E6F" wp14:editId="6AB594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959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0E6F" id="Rectangle 6936" o:spid="_x0000_s2425" style="position:absolute;left:0;text-align:left;margin-left:154pt;margin-top:251pt;width:77pt;height:73pt;z-index:260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AII9/2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0D69959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6448" behindDoc="0" locked="0" layoutInCell="1" allowOverlap="1" wp14:anchorId="5305A34F" wp14:editId="1A56E6C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10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A34F" id="Rectangle 6937" o:spid="_x0000_s2426" style="position:absolute;left:0;text-align:left;margin-left:155pt;margin-top:251pt;width:77pt;height:73pt;z-index:260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" filled="f" stroked="f">
                      <v:textbox inset="2.16pt,1.44pt,0,1.44pt">
                        <w:txbxContent>
                          <w:p w14:paraId="5DFD10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7472" behindDoc="0" locked="0" layoutInCell="1" allowOverlap="1" wp14:anchorId="12E0AC1A" wp14:editId="503717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3CE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0AC1A" id="Rectangle 6938" o:spid="_x0000_s2427" style="position:absolute;left:0;text-align:left;margin-left:154pt;margin-top:251pt;width:79pt;height:60pt;z-index:260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wAh6XL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1833CE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8496" behindDoc="0" locked="0" layoutInCell="1" allowOverlap="1" wp14:anchorId="6C866F44" wp14:editId="7C6772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D775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66F44" id="Rectangle 6939" o:spid="_x0000_s2428" style="position:absolute;left:0;text-align:left;margin-left:154pt;margin-top:251pt;width:77pt;height:73pt;z-index:260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CX0doJ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6E9D775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79520" behindDoc="0" locked="0" layoutInCell="1" allowOverlap="1" wp14:anchorId="27A70AC6" wp14:editId="4E552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D79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70AC6" id="Rectangle 6940" o:spid="_x0000_s2429" style="position:absolute;left:0;text-align:left;margin-left:154pt;margin-top:251pt;width:77pt;height:71pt;z-index:260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" filled="f" stroked="f">
                      <v:textbox inset="2.16pt,1.44pt,0,1.44pt">
                        <w:txbxContent>
                          <w:p w14:paraId="281D79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0544" behindDoc="0" locked="0" layoutInCell="1" allowOverlap="1" wp14:anchorId="33314A42" wp14:editId="04FA92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8FCC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14A42" id="Rectangle 6941" o:spid="_x0000_s2430" style="position:absolute;left:0;text-align:left;margin-left:154pt;margin-top:251pt;width:79pt;height:60pt;z-index:260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RTcbq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FC8FCC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1568" behindDoc="0" locked="0" layoutInCell="1" allowOverlap="1" wp14:anchorId="1BCC7DE1" wp14:editId="0F05E0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C72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C7DE1" id="Rectangle 6942" o:spid="_x0000_s2431" style="position:absolute;left:0;text-align:left;margin-left:154pt;margin-top:251pt;width:79pt;height:60pt;z-index:260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2qqom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F6C72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2592" behindDoc="0" locked="0" layoutInCell="1" allowOverlap="1" wp14:anchorId="6F883E2E" wp14:editId="58C67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E58E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3E2E" id="Rectangle 6943" o:spid="_x0000_s2432" style="position:absolute;left:0;text-align:left;margin-left:154pt;margin-top:251pt;width:79pt;height:60pt;z-index:260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7muwEAAEw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s1xQ4rnDKf1G&#10;3bjvrCLnbG+kVNN8J72GmFose4qPcIkSuhP5UYObvkiLjEXj01VjNWYiMLlZbNY1TkLg0c1ys0Af&#10;u1TvxRFS/qGCI5PDKCCUoiw//kr5fPXtCtZNYM7PT14e92MhM1/Wqzes+yBPyBGXND+g0TYMjApr&#10;IiUDDp7R9OfAQVFif3pUtrlZLhrclBLM180aNxhKgKj3H7Pciz7gLokMlBwimK5HwEWjggtHVphd&#10;1mvaiY9xQf/+E+xe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IQ17m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ABE58E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3616" behindDoc="0" locked="0" layoutInCell="1" allowOverlap="1" wp14:anchorId="4FE65A68" wp14:editId="53273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107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65A68" id="Rectangle 6944" o:spid="_x0000_s2433" style="position:absolute;left:0;text-align:left;margin-left:154pt;margin-top:251pt;width:79pt;height:60pt;z-index:260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JluwEAAEwDAAAOAAAAZHJzL2Uyb0RvYy54bWysU9tu2zAMfR+wfxD0vthxjC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bduWEs8dTukH&#10;6sZ9bxW5ZAcjpZrnO+s1xtRh2XN8gmuU0J3JTxrc/EVaZCoan28aqykTgcntarupcRICj9btdoU+&#10;dqneiiOk/EUFR2aHUUAoRVl++pby5errFaybwVyen708HaZCZtnW61eshyDPyBGXND+i0TaMjApr&#10;IiUjDp7R9OvIQVFiv3pUtlm3qwY3pQTLTbPB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5YgJl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BC107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4640" behindDoc="0" locked="0" layoutInCell="1" allowOverlap="1" wp14:anchorId="22919C49" wp14:editId="47255B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A5A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19C49" id="Rectangle 6945" o:spid="_x0000_s2434" style="position:absolute;left:0;text-align:left;margin-left:154pt;margin-top:251pt;width:79pt;height:60pt;z-index:260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/dfuwEAAEw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M3m/VnSjx3OKWf&#10;qBv3vVXknB2MlGqe76zXGFOHZU/xES5RQncmP2lw8xdpkalofLpqrKZMBCY3q01b4yQEHt2uNyv0&#10;sUv1Whwh5a8qODI7jAJCKcry4/eUz1dfrmDdDOb8/OzlaT8VMst13b5g3Qd5Qo64pPkBjbZhZFRY&#10;EykZcfCMpt8HDooS+82jss3tetXgppRg2TYtbjCUAFHv32a5F0PAXRIZKDlEMP2AgItGBReOrDC7&#10;rNe8E2/jgv71J9j9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r5/df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FEA5A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5664" behindDoc="0" locked="0" layoutInCell="1" allowOverlap="1" wp14:anchorId="7F328785" wp14:editId="5085E8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E4BB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8785" id="Rectangle 6946" o:spid="_x0000_s2435" style="position:absolute;left:0;text-align:left;margin-left:154pt;margin-top:251pt;width:79pt;height:60pt;z-index:260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MAJuT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5DE4BB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6688" behindDoc="0" locked="0" layoutInCell="1" allowOverlap="1" wp14:anchorId="3C2FF2C1" wp14:editId="1680A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B71F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FF2C1" id="Rectangle 6947" o:spid="_x0000_s2436" style="position:absolute;left:0;text-align:left;margin-left:154pt;margin-top:251pt;width:79pt;height:60pt;z-index:260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G+RoQ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1BAB71F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7712" behindDoc="0" locked="0" layoutInCell="1" allowOverlap="1" wp14:anchorId="61A3188B" wp14:editId="48F180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7302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188B" id="Rectangle 6948" o:spid="_x0000_s2437" style="position:absolute;left:0;text-align:left;margin-left:154pt;margin-top:251pt;width:79pt;height:60pt;z-index:260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NtUJw2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5207302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8736" behindDoc="0" locked="0" layoutInCell="1" allowOverlap="1" wp14:anchorId="73CF764B" wp14:editId="78FA18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784C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F764B" id="Rectangle 6949" o:spid="_x0000_s2438" style="position:absolute;left:0;text-align:left;margin-left:154pt;margin-top:251pt;width:79pt;height:60pt;z-index:260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lvdPN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6E4784C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89760" behindDoc="0" locked="0" layoutInCell="1" allowOverlap="1" wp14:anchorId="2D918163" wp14:editId="421D7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DC9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18163" id="Rectangle 6950" o:spid="_x0000_s2439" style="position:absolute;left:0;text-align:left;margin-left:154pt;margin-top:251pt;width:79pt;height:60pt;z-index:260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0hrMD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98DC9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0784" behindDoc="0" locked="0" layoutInCell="1" allowOverlap="1" wp14:anchorId="7ED2B8FE" wp14:editId="750FE6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14D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B8FE" id="Rectangle 6951" o:spid="_x0000_s2440" style="position:absolute;left:0;text-align:left;margin-left:154pt;margin-top:251pt;width:79pt;height:60pt;z-index:260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utEeV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C914D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1808" behindDoc="0" locked="0" layoutInCell="1" allowOverlap="1" wp14:anchorId="7E0025F2" wp14:editId="66BC9D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2BD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025F2" id="Rectangle 6952" o:spid="_x0000_s2441" style="position:absolute;left:0;text-align:left;margin-left:154pt;margin-top:251pt;width:79pt;height:60pt;z-index:260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JUytZ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4E72BD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2832" behindDoc="0" locked="0" layoutInCell="1" allowOverlap="1" wp14:anchorId="6D01F9BC" wp14:editId="7FD68D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8BFA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1F9BC" id="Rectangle 6953" o:spid="_x0000_s2442" style="position:absolute;left:0;text-align:left;margin-left:154pt;margin-top:251pt;width:79pt;height:60pt;z-index:260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3ut+Z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BD8BFA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3856" behindDoc="0" locked="0" layoutInCell="1" allowOverlap="1" wp14:anchorId="64F38038" wp14:editId="6C8AC2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976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38038" id="Rectangle 6954" o:spid="_x0000_s2443" style="position:absolute;left:0;text-align:left;margin-left:154pt;margin-top:251pt;width:79pt;height:60pt;z-index:260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Gm4Ma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06976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4880" behindDoc="0" locked="0" layoutInCell="1" allowOverlap="1" wp14:anchorId="22445C06" wp14:editId="338B15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A7A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5C06" id="Rectangle 6955" o:spid="_x0000_s2444" style="position:absolute;left:0;text-align:left;margin-left:154pt;margin-top:251pt;width:79pt;height:60pt;z-index:260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" filled="f" stroked="f">
                      <v:textbox inset="2.16pt,1.44pt,0,1.44pt">
                        <w:txbxContent>
                          <w:p w14:paraId="690A7A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5904" behindDoc="0" locked="0" layoutInCell="1" allowOverlap="1" wp14:anchorId="79BAB4CD" wp14:editId="0AB70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D05D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AB4CD" id="Rectangle 6956" o:spid="_x0000_s2445" style="position:absolute;left:0;text-align:left;margin-left:154pt;margin-top:251pt;width:79pt;height:60pt;z-index:260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z+Rrs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04D05D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6928" behindDoc="0" locked="0" layoutInCell="1" allowOverlap="1" wp14:anchorId="2BC8C222" wp14:editId="4FCC61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6B2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8C222" id="Rectangle 6957" o:spid="_x0000_s2446" style="position:absolute;left:0;text-align:left;margin-left:154pt;margin-top:251pt;width:79pt;height:60pt;z-index:260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" filled="f" stroked="f">
                      <v:textbox inset="2.16pt,1.44pt,0,1.44pt">
                        <w:txbxContent>
                          <w:p w14:paraId="1F06B2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7952" behindDoc="0" locked="0" layoutInCell="1" allowOverlap="1" wp14:anchorId="6EC457F7" wp14:editId="7D6F8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776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457F7" id="Rectangle 6958" o:spid="_x0000_s2447" style="position:absolute;left:0;text-align:left;margin-left:154pt;margin-top:251pt;width:79pt;height:60pt;z-index:260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Lk+PiG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707776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798976" behindDoc="0" locked="0" layoutInCell="1" allowOverlap="1" wp14:anchorId="3A73D3B6" wp14:editId="088DC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8C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3D3B6" id="Rectangle 6959" o:spid="_x0000_s2448" style="position:absolute;left:0;text-align:left;margin-left:154pt;margin-top:251pt;width:79pt;height:60pt;z-index:260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rhuwEAAEw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Zv2s8tJZ47nNJP&#10;1I373ipyzg5GSjXPd9ZrjKnDsqf4CJcooTuTnzS4+Yu0yFQ0Pl01VlMmApPtqt3UOAmBR7frdoU+&#10;dqleiyOk/FUFR2aHUUAoRVl+/J7y+erLFaybwZyfn7087adCZrlumhes+yBPyBGXND+g0TaMjApr&#10;IiUjDp7R9PvAQVFiv3lUtrldrxrclBIsN80GNxhKgKj3b7PciyHgLokMlBwimH5AwEWjggtHVphd&#10;1mveibdxQf/6E+z+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H18rh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0578C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0000" behindDoc="0" locked="0" layoutInCell="1" allowOverlap="1" wp14:anchorId="42CE6E66" wp14:editId="046E1D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160D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E6E66" id="Rectangle 6960" o:spid="_x0000_s2449" style="position:absolute;left:0;text-align:left;margin-left:154pt;margin-top:251pt;width:79pt;height:60pt;z-index:260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GDugEAAEw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s0KBPHc4pd+o&#10;G/edVeSc7Y2UaprvpNcQU4tlT/ERLlFCdyI/anDTF2mRsWh8umqsxkwEJjeLzbrGhwQe3Sw3C/Sx&#10;S/VeHCHlHyo4MjmMAkIpyvLjr5TPV9+uYN0E5vz85OVxPxYy82WzeMO6D/KEHHFJ8wMabcPAqLAm&#10;UjLg4BlNfw4cFCX2p0dlm5vlosFNKcF83axxg6EEiHr/Mcu96APukshAySGC6XoEXDQquHBkhdll&#10;vaad+BgX9O8/we4V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HWNMYO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52E160D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1024" behindDoc="0" locked="0" layoutInCell="1" allowOverlap="1" wp14:anchorId="0F64935E" wp14:editId="207627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586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935E" id="Rectangle 6961" o:spid="_x0000_s2450" style="position:absolute;left:0;text-align:left;margin-left:154pt;margin-top:251pt;width:79pt;height:60pt;z-index:260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vv8UV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C0586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2048" behindDoc="0" locked="0" layoutInCell="1" allowOverlap="1" wp14:anchorId="6FCFCBD5" wp14:editId="11CB90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88AE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FCBD5" id="Rectangle 6962" o:spid="_x0000_s2451" style="position:absolute;left:0;text-align:left;margin-left:154pt;margin-top:251pt;width:79pt;height:60pt;z-index:260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IWKnZ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AA88AE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3072" behindDoc="0" locked="0" layoutInCell="1" allowOverlap="1" wp14:anchorId="496255A8" wp14:editId="5C7CE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A742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255A8" id="Rectangle 6963" o:spid="_x0000_s2452" style="position:absolute;left:0;text-align:left;margin-left:154pt;margin-top:251pt;width:79pt;height:60pt;z-index:260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0ZuwEAAEw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s1pQ4rnDKf1G&#10;3bjvrCLnbG+kVNN8J72GmFose4qPcIkSuhP5UYObvkiLjEXj01VjNWYiMLlZbNY1TkLg0c1ys0Af&#10;u1TvxRFS/qGCI5PDKCCUoiw//kr5fPXtCtZNYM7PT14e92MhM182qzes+yBPyBGXND+g0TYMjApr&#10;IiUDDp7R9OfAQVFif3pUtrlZLhrclBLM180aNxhKgKj3H7Pciz7gLokMlBwimK5HwEWjggtHVphd&#10;1mvaiY9xQf/+E+xe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2sV0Z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600A742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4096" behindDoc="0" locked="0" layoutInCell="1" allowOverlap="1" wp14:anchorId="3FFA7A9F" wp14:editId="073F0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413A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A7A9F" id="Rectangle 6964" o:spid="_x0000_s2453" style="position:absolute;left:0;text-align:left;margin-left:154pt;margin-top:251pt;width:79pt;height:48pt;z-index:260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kX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l2vKHHc4pR+&#10;om7cDUaSc3bUfS/zfLNeU4gdlj2FR7hEEd1MflZg8xdpkblofLpqLOdEBCbbm3ZT4yQEHn1u1y36&#10;2KV6LQ4Q01fpLckOo4BQirL8+D2m89WXK1iXwZyfz16a93Mhs1w1ty9Y974/IUdc0vSARhk/MSqM&#10;DpRMOHhG4+8DB0mJ+eZQ2eZ2ddPgppRguWk2uMFQAkS9f5vlTowed0kkoOQQQA8jAi4aFVw4ssLs&#10;sl55J97GBf3rT7D7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EveR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1C413A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5120" behindDoc="0" locked="0" layoutInCell="1" allowOverlap="1" wp14:anchorId="17AC9F70" wp14:editId="546D4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BD2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9F70" id="Rectangle 6965" o:spid="_x0000_s2454" style="position:absolute;left:0;text-align:left;margin-left:154pt;margin-top:251pt;width:79pt;height:48pt;z-index:260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wtuw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Y33eaOEs8dTuk7&#10;6sb9YBU5Z0cjpVrmu+g1xdRj2XN8gkuU0F3Izxrc8kVaZC4an64aqzkTgcnupmtrnITAo7tu06GP&#10;XarX4ggpf1bBkcVhFBBKUZYfv6Z8vvpyBesWMOfnFy/P+7mQWd827QvWfZAn5IhLmh/RaBsmRoU1&#10;kZIJB89o+nXgoCixXzwq23y8vWlwU0qwbpsWNxhKgKj3b7PcizHgLokMlBwimGFEwEWjggtHVphd&#10;1mvZibdxQf/6E+x+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JOqjC2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57BD2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6144" behindDoc="0" locked="0" layoutInCell="1" allowOverlap="1" wp14:anchorId="0030C802" wp14:editId="6A75AC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D718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0C802" id="Rectangle 6966" o:spid="_x0000_s2455" style="position:absolute;left:0;text-align:left;margin-left:154pt;margin-top:251pt;width:79pt;height:48pt;z-index:260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PRN4O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8DD718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7168" behindDoc="0" locked="0" layoutInCell="1" allowOverlap="1" wp14:anchorId="3F6C3CEF" wp14:editId="366A7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488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C3CEF" id="Rectangle 6967" o:spid="_x0000_s2456" style="position:absolute;left:0;text-align:left;margin-left:154pt;margin-top:251pt;width:79pt;height:48pt;z-index:260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FivAEAAEwDAAAOAAAAZHJzL2Uyb0RvYy54bWysU8tu2zAQvBfoPxC815Ll1L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" filled="f" stroked="f">
                      <v:textbox inset="2.16pt,1.44pt,0,1.44pt">
                        <w:txbxContent>
                          <w:p w14:paraId="670488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8192" behindDoc="0" locked="0" layoutInCell="1" allowOverlap="1" wp14:anchorId="2D7C87C0" wp14:editId="1D709A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ADC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C87C0" id="Rectangle 6968" o:spid="_x0000_s2457" style="position:absolute;left:0;text-align:left;margin-left:154pt;margin-top:251pt;width:79pt;height:48pt;z-index:260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x/ugEAAEwDAAAOAAAAZHJzL2Uyb0RvYy54bWysU9tu2zAMfR+wfxD0vthx2iw2ovSl2DCg&#10;a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F4fAZiJKPrdo2z8tzhlL6j&#10;btz3VpFzdjBSqnm+s15jTB2WvcRnuEQJ3Zn8pMHNX6RFpqLx6aqxmjIRmGxX7abGSQg8um3XLfrY&#10;pXotjpDyVxUcmR1GAaEUZfnxIeXz1T9XsG4Gc35+9vK0nwqZ5c3qinUf5Ak54pLmJzTahpFRYU2k&#10;ZMTBM5p+HTgoSuw3j8o2n29WDW5KCZabZoOqQAkQ9f5tlnsxBNwlkYGSQwTTDwi4vFtw4cgKs8t6&#10;zTvxNi7oX3+C3W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Yxlcf7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0B8ADC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09216" behindDoc="0" locked="0" layoutInCell="1" allowOverlap="1" wp14:anchorId="03F46F8F" wp14:editId="536885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15A4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46F8F" id="Rectangle 6969" o:spid="_x0000_s2458" style="position:absolute;left:0;text-align:left;margin-left:154pt;margin-top:251pt;width:79pt;height:48pt;z-index:260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" filled="f" stroked="f">
                      <v:textbox inset="2.16pt,1.44pt,0,1.44pt">
                        <w:txbxContent>
                          <w:p w14:paraId="32E15A4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0240" behindDoc="0" locked="0" layoutInCell="1" allowOverlap="1" wp14:anchorId="6BCE0E2B" wp14:editId="5B0280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8BD7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E0E2B" id="Rectangle 6970" o:spid="_x0000_s2459" style="position:absolute;left:0;text-align:left;margin-left:154pt;margin-top:251pt;width:79pt;height:48pt;z-index:260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hxuwEAAEwDAAAOAAAAZHJzL2Uyb0RvYy54bWysU01v2zAMvQ/YfxB0X+w4X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r1FgRy3OKWf&#10;qBt3g5HknB1138s836zXFGKHZU/hES5RRDeTnxXY/EVaZC4an64ayzkRgcl21W5qfEjg0ed23aKP&#10;XarX4gAxfZXekuwwCgilKMuP32M6X325gnUZzPn57KV5Pxcyy5vV6gXr3vcn5IhLmh7QKOMnRoXR&#10;gZIJB89o/H3gICkx3xwq29zerBrclBIsN80GNxhKgKj3b7PcidHjLokElBwC6GFEwEWjggtHVphd&#10;1ivvxNu4oH/9CXZ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IzLyH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DB8BD7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1264" behindDoc="0" locked="0" layoutInCell="1" allowOverlap="1" wp14:anchorId="0A162781" wp14:editId="0EF640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FB7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62781" id="Rectangle 6971" o:spid="_x0000_s2460" style="position:absolute;left:0;text-align:left;margin-left:154pt;margin-top:251pt;width:79pt;height:48pt;z-index:260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Nb5PO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7DFB7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2288" behindDoc="0" locked="0" layoutInCell="1" allowOverlap="1" wp14:anchorId="18136BA6" wp14:editId="3C157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FC58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36BA6" id="Rectangle 6972" o:spid="_x0000_s2461" style="position:absolute;left:0;text-align:left;margin-left:154pt;margin-top:251pt;width:79pt;height:48pt;z-index:260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AruwEAAEw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dXvXUOK4xSn9&#10;QN24G4wk5+yo+17m+Wa9phA7LHsOT3CJIrqZ/KzA5i/SInPR+HTVWM6JCEy2q3ZT4yQEHt226xZ9&#10;7FK9FQeI6Yv0lmSHUUAoRVl+/BbT+errFazLYM7PZy/N+7mQWd6sbl+x7n1/Qo64pOkRjTJ+YlQY&#10;HSiZcPCMxl8HDpIS89Whss3dzQqFSCVYbpoNbjCUAFHv32e5E6PHXRIJKDkE0MOIgItGBReOrDC7&#10;rFfeifdxQf/2E+x+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LEeUCu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63AFC58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3312" behindDoc="0" locked="0" layoutInCell="1" allowOverlap="1" wp14:anchorId="1EF807C9" wp14:editId="2C4F73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6CE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807C9" id="Rectangle 6973" o:spid="_x0000_s2462" style="position:absolute;left:0;text-align:left;margin-left:154pt;margin-top:251pt;width:79pt;height:48pt;z-index:260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/3pOu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EE6CE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4336" behindDoc="0" locked="0" layoutInCell="1" allowOverlap="1" wp14:anchorId="7F071D2C" wp14:editId="4EF716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7C6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71D2C" id="Rectangle 6974" o:spid="_x0000_s2463" style="position:absolute;left:0;text-align:left;margin-left:154pt;margin-top:251pt;width:79pt;height:48pt;z-index:260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D7W+Gi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6957C6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5360" behindDoc="0" locked="0" layoutInCell="1" allowOverlap="1" wp14:anchorId="78317215" wp14:editId="1BF28C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2038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17215" id="Rectangle 6975" o:spid="_x0000_s2464" style="position:absolute;left:0;text-align:left;margin-left:154pt;margin-top:251pt;width:79pt;height:48pt;z-index:260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" filled="f" stroked="f">
                      <v:textbox inset="2.16pt,1.44pt,0,1.44pt">
                        <w:txbxContent>
                          <w:p w14:paraId="7B12038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6384" behindDoc="0" locked="0" layoutInCell="1" allowOverlap="1" wp14:anchorId="430ED581" wp14:editId="2B2186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8818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ED581" id="Rectangle 6976" o:spid="_x0000_s2465" style="position:absolute;left:0;text-align:left;margin-left:154pt;margin-top:251pt;width:79pt;height:48pt;z-index:260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GeuwEAAEwDAAAOAAAAZHJzL2Uyb0RvYy54bWysU01v2zAMvQ/YfxB0X+w4X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r1dU+K4xSn9&#10;RN24G4wk5+yo+17m+Wa9phA7LHsKj3CJIrqZ/KzA5i/SInPR+HTVWM6JCEy2q3ZT4yQEHn1u1y36&#10;2KV6LQ4Q01fpLckOo4BQirL8+D2m89WXK1iXwZyfz16a93Mhs7xZtS9Y974/IUdc0vSARhk/MSqM&#10;DpRMOHhG4+8DB0mJ+eZQ2eb2ZtXgppRguWk2uMFQAkS9f5vlTowed0kkoOQQQA8jAi4aFVw4ssLs&#10;sl55J97GBf3rT7D7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Mu0YZ6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9E8818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7408" behindDoc="0" locked="0" layoutInCell="1" allowOverlap="1" wp14:anchorId="402B6E3A" wp14:editId="5D3090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7809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6E3A" id="Rectangle 6977" o:spid="_x0000_s2466" style="position:absolute;left:0;text-align:left;margin-left:154pt;margin-top:251pt;width:79pt;height:48pt;z-index:260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" filled="f" stroked="f">
                      <v:textbox inset="2.16pt,1.44pt,0,1.44pt">
                        <w:txbxContent>
                          <w:p w14:paraId="20D7809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8432" behindDoc="0" locked="0" layoutInCell="1" allowOverlap="1" wp14:anchorId="2B3280C6" wp14:editId="4B82E3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109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280C6" id="Rectangle 6978" o:spid="_x0000_s2467" style="position:absolute;left:0;text-align:left;margin-left:154pt;margin-top:251pt;width:79pt;height:48pt;z-index:260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T0ug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r3FWTlucUo/&#10;UTfuBiPJOTvqvpd5vlmvKcQOy57CI1yiiG4mPyuw+Yu0yFw0Pl01lnMiApPtTbupcRICjz636xZ9&#10;7FK9FgeI6av0lmSHUUAoRVl+/B7T+erLFazLYM7PZy/N+7mQWa5WV6x735+QIy5pekCjjJ8YFUYH&#10;SiYcPKPx94GDpMR8c6hsc7u6aXBTSrDcNBtUBUqAqPdvs9yJ0eMuiQSUHALoYUTA5d2CC0dWmF3W&#10;K+/E27igf/0Jdn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u1V09L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34B109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19456" behindDoc="0" locked="0" layoutInCell="1" allowOverlap="1" wp14:anchorId="775F8356" wp14:editId="263E7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46D8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F8356" id="Rectangle 6979" o:spid="_x0000_s2468" style="position:absolute;left:0;text-align:left;margin-left:154pt;margin-top:251pt;width:79pt;height:48pt;z-index:260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A0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ur1tKXHc4pR+&#10;om7cDUaSc3bUfS/zfLNeU4gdlj2FR7hEEd1MflZg8xdpkblofLpqLOdEBCbbm3ZT4yQEHn1u1y36&#10;2KV6LQ4Q01fpLckOo4BQirL8+D2m89WXK1iXwZyfz16a93Mhs1ytmhese9+fkCMuaXpAo4yfGBVG&#10;B0omHDyj8feBg6TEfHOobHO7umlwU0qw3DQb3GAoAaLev81yJ0aPuyQSUHIIoIcRAReNCi4cWWF2&#10;Wa+8E2/jgv71J9j9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W8gDS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7346D8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0480" behindDoc="0" locked="0" layoutInCell="1" allowOverlap="1" wp14:anchorId="466213C9" wp14:editId="3B9DCF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65B7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13C9" id="Rectangle 6980" o:spid="_x0000_s2469" style="position:absolute;left:0;text-align:left;margin-left:154pt;margin-top:251pt;width:79pt;height:48pt;z-index:260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P6zCC7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2BD65B7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1504" behindDoc="0" locked="0" layoutInCell="1" allowOverlap="1" wp14:anchorId="303D8824" wp14:editId="439CA1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999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D8824" id="Rectangle 6981" o:spid="_x0000_s2470" style="position:absolute;left:0;text-align:left;margin-left:154pt;margin-top:251pt;width:79pt;height:48pt;z-index:260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GWeNp2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FC999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2528" behindDoc="0" locked="0" layoutInCell="1" allowOverlap="1" wp14:anchorId="6AFBBFB5" wp14:editId="56F66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30C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BBFB5" id="Rectangle 6982" o:spid="_x0000_s2471" style="position:absolute;left:0;text-align:left;margin-left:154pt;margin-top:251pt;width:79pt;height:48pt;z-index:260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J5Wl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BB30C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3552" behindDoc="0" locked="0" layoutInCell="1" allowOverlap="1" wp14:anchorId="455C18C1" wp14:editId="792E83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BBC6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C18C1" id="Rectangle 6983" o:spid="_x0000_s2472" style="position:absolute;left:0;text-align:left;margin-left:154pt;margin-top:251pt;width:79pt;height:48pt;z-index:260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LyQrp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85BBC6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4576" behindDoc="0" locked="0" layoutInCell="1" allowOverlap="1" wp14:anchorId="087A619E" wp14:editId="59FF9B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9EB5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A619E" id="Rectangle 6984" o:spid="_x0000_s2473" style="position:absolute;left:0;text-align:left;margin-left:154pt;margin-top:251pt;width:79pt;height:48pt;z-index:260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I2x8hK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339EB5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5600" behindDoc="0" locked="0" layoutInCell="1" allowOverlap="1" wp14:anchorId="3DF6B072" wp14:editId="3BDBD1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2AC7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6B072" id="Rectangle 6985" o:spid="_x0000_s2474" style="position:absolute;left:0;text-align:left;margin-left:154pt;margin-top:251pt;width:79pt;height:60pt;z-index:260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+luwEAAEw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M3m/YzJZ47nNJP&#10;1I373ipyzg5GSjXPd9ZrjKnDsqf4CJcooTuTnzS4+Yu0yFQ0Pl01VlMmApOb1aatcRICj27XmxX6&#10;2KV6LY6Q8lcVHJkdRgGhFGX58XvK56svV7BuBnN+fvbytJ8KmeV63b5g3Qd5Qo64pPkBjbZhZFRY&#10;EykZcfCMpt8HDooS+82jss3tetXgppRg2TYtbjCUAFHv32a5F0PAXRIZKDlEMP2AgItGBReOrDC7&#10;rNe8E2/jgv71J9j9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Zi3+l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C32AC7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6624" behindDoc="0" locked="0" layoutInCell="1" allowOverlap="1" wp14:anchorId="7AFFAA14" wp14:editId="3D2CB8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0C68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AA14" id="Rectangle 6986" o:spid="_x0000_s2475" style="position:absolute;left:0;text-align:left;margin-left:154pt;margin-top:251pt;width:79pt;height:60pt;z-index:260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+bBNp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D70C68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7648" behindDoc="0" locked="0" layoutInCell="1" allowOverlap="1" wp14:anchorId="779CBAA2" wp14:editId="52B0CD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4FC6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CBAA2" id="Rectangle 6987" o:spid="_x0000_s2476" style="position:absolute;left:0;text-align:left;margin-left:154pt;margin-top:251pt;width:79pt;height:60pt;z-index:260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" filled="f" stroked="f">
                      <v:textbox inset="2.16pt,1.44pt,0,1.44pt">
                        <w:txbxContent>
                          <w:p w14:paraId="4E44FC6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8672" behindDoc="0" locked="0" layoutInCell="1" allowOverlap="1" wp14:anchorId="63D1B349" wp14:editId="7ED7D9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094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1B349" id="Rectangle 6988" o:spid="_x0000_s2477" style="position:absolute;left:0;text-align:left;margin-left:154pt;margin-top:251pt;width:79pt;height:48pt;z-index:260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" filled="f" stroked="f">
                      <v:textbox inset="2.16pt,1.44pt,0,1.44pt">
                        <w:txbxContent>
                          <w:p w14:paraId="115A094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29696" behindDoc="0" locked="0" layoutInCell="1" allowOverlap="1" wp14:anchorId="39BB1A42" wp14:editId="59EB1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3ED1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B1A42" id="Rectangle 6989" o:spid="_x0000_s2478" style="position:absolute;left:0;text-align:left;margin-left:154pt;margin-top:251pt;width:79pt;height:48pt;z-index:260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O6uw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Y3XdtR4rnDKX1H&#10;3bgfrCLn7GikVMt8F72mmHose45PcIkSugv5WYNbvkiLzEXj01VjNWciMNnddG2NkxB4dNdtOvSx&#10;S/VaHCHlzyo4sjiMAkIpyvLj15TPV1+uYN0C5vz84uV5Pxcy69u75gXrPsgTcsQlzY9otA0To8Ka&#10;SMmEg2c0/TpwUJTYLx6VbT7e3jS4KSVYt02LGwwlQNT7t1nuxRhwl0QGSg4RzDAi4KJRwYUjK8wu&#10;67XsxNu4oH/9CXa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FFuI7q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DB3ED1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0720" behindDoc="0" locked="0" layoutInCell="1" allowOverlap="1" wp14:anchorId="2BB097F7" wp14:editId="30C2AD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97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097F7" id="Rectangle 6990" o:spid="_x0000_s2479" style="position:absolute;left:0;text-align:left;margin-left:154pt;margin-top:251pt;width:79pt;height:48pt;z-index:260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N0uwEAAEwDAAAOAAAAZHJzL2Uyb0RvYy54bWysU9tu2zAMfR+wfxD0vthx2iw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tkWBPHc4pZ+o&#10;G/e9VeScHYyUap7vrNcYU4dlT/ERLlFCdyY/aXDzF2mRqWh8umqspkwEJttVu6nxIYFHt+26RR+7&#10;VK/FEVL+qoIjs8MoIJSiLD9+T/l89eUK1s1gzs/PXp72UyGzvLldvWDdB3lCjrik+QGNtmFkVFgT&#10;KRlx8Iym3wcOihL7zaOyzeebVYObUoLlptngBkMJEPX+bZZ7MQTcJZGBkkME0w8IuGhUcOHICrPL&#10;es078TYu6F9/gt0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BVQ3S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AE697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1744" behindDoc="0" locked="0" layoutInCell="1" allowOverlap="1" wp14:anchorId="377A9E5F" wp14:editId="761A62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E21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9E5F" id="Rectangle 6991" o:spid="_x0000_s2480" style="position:absolute;left:0;text-align:left;margin-left:154pt;margin-top:251pt;width:79pt;height:60pt;z-index:260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c2M9v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55E21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2768" behindDoc="0" locked="0" layoutInCell="1" allowOverlap="1" wp14:anchorId="6D3347A1" wp14:editId="634FDB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2E0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347A1" id="Rectangle 6992" o:spid="_x0000_s2481" style="position:absolute;left:0;text-align:left;margin-left:154pt;margin-top:251pt;width:79pt;height:60pt;z-index:260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7P6Oj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FA2E0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3792" behindDoc="0" locked="0" layoutInCell="1" allowOverlap="1" wp14:anchorId="09B05278" wp14:editId="4C5876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64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05278" id="Rectangle 6993" o:spid="_x0000_s2482" style="position:absolute;left:0;text-align:left;margin-left:154pt;margin-top:503pt;width:79pt;height:135pt;z-index:260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IFl8VO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6C9964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4816" behindDoc="0" locked="0" layoutInCell="1" allowOverlap="1" wp14:anchorId="78D61CF5" wp14:editId="4921E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756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61CF5" id="Rectangle 6994" o:spid="_x0000_s2483" style="position:absolute;left:0;text-align:left;margin-left:154pt;margin-top:503pt;width:79pt;height:135pt;z-index:260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jTuw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ZrOkxHGLXfqJ&#10;vnE3GEnO1VH3vcz9zX5NIXZ47Sk8wiWLuMziZwU2f1EWmYvHp6vHck5EYHFzs1nX2AmBW82qbnKC&#10;MNXr7QAxfZXekrxgFJBLsZYfv8d0PvpyBO9lNuf38yrN+7moaZafVy9k974/oUic0vSAQRk/MSqM&#10;DpRM2HlG4+8DB0mJ+ebQ2na1vGlxVErSrNs1jjCUBGnv31a5E6PHYRIJKDkE0MOIhItJhRf2rCi7&#10;zFceird5Yf/6F+z+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O3FWNO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7123756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5840" behindDoc="0" locked="0" layoutInCell="1" allowOverlap="1" wp14:anchorId="34AE9313" wp14:editId="284CFE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229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9313" id="Rectangle 6995" o:spid="_x0000_s2484" style="position:absolute;left:0;text-align:left;margin-left:154pt;margin-top:503pt;width:79pt;height:135pt;z-index:260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e8EsrL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6A9229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6864" behindDoc="0" locked="0" layoutInCell="1" allowOverlap="1" wp14:anchorId="2CD3AE62" wp14:editId="4FD5B6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2B0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3AE62" id="Rectangle 6996" o:spid="_x0000_s2485" style="position:absolute;left:0;text-align:left;margin-left:154pt;margin-top:503pt;width:79pt;height:135pt;z-index:260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BClwq6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4282B0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7888" behindDoc="0" locked="0" layoutInCell="1" allowOverlap="1" wp14:anchorId="54C8131D" wp14:editId="1A9210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576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8131D" id="Rectangle 6997" o:spid="_x0000_s2486" style="position:absolute;left:0;text-align:left;margin-left:154pt;margin-top:503pt;width:79pt;height:135pt;z-index:260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o7uwEAAE0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bFaUOG6xSy/o&#10;G3f9qMi5OhgpVe5v9msKscNrr+EZLlnEZRY/a7D5i7LIXDw+XT1WcyICi5ubzbrGTgjcalZ1kxOE&#10;qd5vB4jpm/KW5AWjgFyKtfz4ENP56O8jeC+zOb+fV2nez0VNc7ssuLm49/KEInFK0xMGPfqJUTGa&#10;QMmEnWc0/jpwUJSM3x1a265ub1oclZI063aNIwwlQdr7j1XuxOBxmEQCSg4BTD8g4WJS4YU9K8ou&#10;85WH4mNe2L//Bbs3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ENOWju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77F576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8912" behindDoc="0" locked="0" layoutInCell="1" allowOverlap="1" wp14:anchorId="7093F8AD" wp14:editId="77B7F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E808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F8AD" id="Rectangle 6998" o:spid="_x0000_s2487" style="position:absolute;left:0;text-align:left;margin-left:154pt;margin-top:503pt;width:79pt;height:135pt;z-index:260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" filled="f" stroked="f">
                      <v:textbox inset="2.16pt,1.44pt,0,1.44pt">
                        <w:txbxContent>
                          <w:p w14:paraId="59BE808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39936" behindDoc="0" locked="0" layoutInCell="1" allowOverlap="1" wp14:anchorId="671A12C0" wp14:editId="6E4E37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1AC6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A12C0" id="Rectangle 6999" o:spid="_x0000_s2488" style="position:absolute;left:0;text-align:left;margin-left:154pt;margin-top:503pt;width:79pt;height:135pt;z-index:260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2gh44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1971AC6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0960" behindDoc="0" locked="0" layoutInCell="1" allowOverlap="1" wp14:anchorId="49C63EB2" wp14:editId="55601A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D37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63EB2" id="Rectangle 7000" o:spid="_x0000_s2489" style="position:absolute;left:0;text-align:left;margin-left:154pt;margin-top:503pt;width:79pt;height:135pt;z-index:260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0IuQEAAE0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" filled="f" stroked="f">
                      <v:textbox inset="2.16pt,1.44pt,0,1.44pt">
                        <w:txbxContent>
                          <w:p w14:paraId="3BDD37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1984" behindDoc="0" locked="0" layoutInCell="1" allowOverlap="1" wp14:anchorId="62E8EA38" wp14:editId="1C6E5E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D5F6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EA38" id="Rectangle 7001" o:spid="_x0000_s2490" style="position:absolute;left:0;text-align:left;margin-left:154pt;margin-top:503pt;width:79pt;height:135pt;z-index:260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jbug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iqrhtKHLfYpV/o&#10;G3f9qMipOhgpVe5v9msKscNrz+EJzlnEZRY/a7D5i7LIXDw+XjxWcyICizdXN+saOyFwq1nVTU4Q&#10;pvq4HSCme+UtyQtGAbkUa/nhZ0yno+9H8F5mc3o/r9K8m4uaZnm9fCe78/KIInFK0yMGPfqJUTGa&#10;QMmEnWc0vu45KErGHw6tbVfLqxZHpSTNul3jCENJkPbuc5U7MXgcJpGAkn0A0w9IuJhUeGHPirLz&#10;fOWh+JwX9h9/wfYN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E3Qo2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56ED5F6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3008" behindDoc="0" locked="0" layoutInCell="1" allowOverlap="1" wp14:anchorId="5130283D" wp14:editId="3F849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78E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0283D" id="Rectangle 7002" o:spid="_x0000_s2491" style="position:absolute;left:0;text-align:left;margin-left:154pt;margin-top:503pt;width:79pt;height:135pt;z-index:260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eBDG2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34778E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4032" behindDoc="0" locked="0" layoutInCell="1" allowOverlap="1" wp14:anchorId="5C3D66D7" wp14:editId="3A9F2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891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D66D7" id="Rectangle 7003" o:spid="_x0000_s2492" style="position:absolute;left:0;text-align:left;margin-left:154pt;margin-top:503pt;width:79pt;height:135pt;z-index:260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MJ4s1y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239891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5056" behindDoc="0" locked="0" layoutInCell="1" allowOverlap="1" wp14:anchorId="07B00089" wp14:editId="06113B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047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0089" id="Rectangle 7004" o:spid="_x0000_s2493" style="position:absolute;left:0;text-align:left;margin-left:154pt;margin-top:503pt;width:79pt;height:135pt;z-index:260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rc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iqrpeUOG6xS7/Q&#10;N+76UZFTdTBSqtzf7NcUYofXnsMTnLOIyyx+1mDzF2WRuXh8vHis5kQEFm+ubtY1dkLgVrOqm5wg&#10;TPVxO0BM98pbkheMAnIp1vLDz5hOR9+P4L3M5vR+XqV5Nxc1zfJ69U525+URReKUpkcMevQTo2I0&#10;gZIJO89ofN1zUJSMPxxa266WVy2OSkmadbvGEYaSIO3d5yp3YvA4TCIBJfsAph+QcDGp8MKeFWXn&#10;+cpD8Tkv7D/+gu0b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K7YGty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46D047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6080" behindDoc="0" locked="0" layoutInCell="1" allowOverlap="1" wp14:anchorId="5E26310A" wp14:editId="7A343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0C45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10A" id="Rectangle 7005" o:spid="_x0000_s2494" style="position:absolute;left:0;text-align:left;margin-left:154pt;margin-top:503pt;width:79pt;height:135pt;z-index:260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DjcbqO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3560C45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7104" behindDoc="0" locked="0" layoutInCell="1" allowOverlap="1" wp14:anchorId="40EADCA4" wp14:editId="0D1F63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1FF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ADCA4" id="Rectangle 7006" o:spid="_x0000_s2495" style="position:absolute;left:0;text-align:left;margin-left:154pt;margin-top:503pt;width:79pt;height:135pt;z-index:260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Ch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gS3aTEcYtd+oW+&#10;cdePipyqg5FS5f5mv6YQO7z2HJ7gnEVcZvGzBpu/KIvMxePjxWM1JyKwuL5ar2rshMCtZlk3OUGY&#10;6uN2gJjulbckLxgF5FKs5YefMZ2Ovh/Be5nN6f28SvNuLmqa65v1O9mdl0cUiVOaHjHo0U+MitEE&#10;SibsPKPxdc9BUTL+cGhtu7y+anFUStKs2hWOMJQEae8+V7kTg8dhEgko2Qcw/YCEi0mFF/asKDvP&#10;Vx6Kz3lh//EXbN8A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U7iAo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34A1FF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8128" behindDoc="0" locked="0" layoutInCell="1" allowOverlap="1" wp14:anchorId="083D1DF5" wp14:editId="2BB30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C1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1DF5" id="Rectangle 7007" o:spid="_x0000_s2496" style="position:absolute;left:0;text-align:left;margin-left:154pt;margin-top:503pt;width:79pt;height:135pt;z-index:260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XcCAZ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2016C1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49152" behindDoc="0" locked="0" layoutInCell="1" allowOverlap="1" wp14:anchorId="0D612E45" wp14:editId="6438C6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0205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12E45" id="Rectangle 7008" o:spid="_x0000_s2497" style="position:absolute;left:0;text-align:left;margin-left:154pt;margin-top:503pt;width:79pt;height:135pt;z-index:260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" filled="f" stroked="f">
                      <v:textbox inset="2.16pt,1.44pt,0,1.44pt">
                        <w:txbxContent>
                          <w:p w14:paraId="53E0205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50176" behindDoc="0" locked="0" layoutInCell="1" allowOverlap="1" wp14:anchorId="7119DC56" wp14:editId="0826C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A88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9DC56" id="Rectangle 7009" o:spid="_x0000_s2498" style="position:absolute;left:0;text-align:left;margin-left:154pt;margin-top:503pt;width:79pt;height:135pt;z-index:260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xIaiv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131A88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0851200" behindDoc="0" locked="0" layoutInCell="1" allowOverlap="1" wp14:anchorId="52EE65CD" wp14:editId="1EC43D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1DD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E65CD" id="Rectangle 7010" o:spid="_x0000_s2499" style="position:absolute;left:0;text-align:left;margin-left:154pt;margin-top:503pt;width:79pt;height:135pt;z-index:260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" filled="f" stroked="f">
                      <v:textbox inset="2.16pt,1.44pt,0,1.44pt">
                        <w:txbxContent>
                          <w:p w14:paraId="7A61DD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5476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İDEYANIN MÜƏLLİFİ</w:t>
            </w:r>
          </w:p>
        </w:tc>
        <w:tc>
          <w:tcPr>
            <w:tcW w:w="7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F83BAD1" w14:textId="52F4301A" w:rsidR="007B40B9" w:rsidRPr="00B62932" w:rsidRDefault="007B40B9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…Məs. Va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q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if Əliyev</w:t>
            </w:r>
          </w:p>
        </w:tc>
      </w:tr>
      <w:tr w:rsidR="007B40B9" w:rsidRPr="003E4140" w14:paraId="46300D1C" w14:textId="77777777" w:rsidTr="00B41621">
        <w:trPr>
          <w:trHeight w:val="440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</w:tcPr>
          <w:p w14:paraId="399C84D0" w14:textId="2D301318" w:rsidR="007B40B9" w:rsidRPr="00B62932" w:rsidRDefault="00E25476" w:rsidP="007B40B9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KOMANDA ÜZVLƏRİ</w:t>
            </w:r>
          </w:p>
        </w:tc>
        <w:tc>
          <w:tcPr>
            <w:tcW w:w="7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14:paraId="449FEC10" w14:textId="7CE6264A" w:rsidR="007B40B9" w:rsidRPr="00B62932" w:rsidRDefault="00C14F2E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...Məs. Anar Kərimov, Oqtay Rüstəmov</w:t>
            </w:r>
          </w:p>
        </w:tc>
      </w:tr>
    </w:tbl>
    <w:p w14:paraId="3C73C935" w14:textId="77777777" w:rsidR="007B40B9" w:rsidRPr="00B62932" w:rsidRDefault="007B40B9" w:rsidP="007B40B9">
      <w:pPr>
        <w:pStyle w:val="ListParagraph"/>
        <w:rPr>
          <w:rFonts w:cstheme="minorHAnsi"/>
          <w:bCs/>
          <w:noProof/>
          <w:color w:val="808080" w:themeColor="background1" w:themeShade="80"/>
          <w:sz w:val="22"/>
          <w:lang w:val="az-Latn-AZ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3325"/>
        <w:gridCol w:w="438"/>
        <w:gridCol w:w="1882"/>
        <w:gridCol w:w="1881"/>
        <w:gridCol w:w="1881"/>
        <w:gridCol w:w="1118"/>
      </w:tblGrid>
      <w:tr w:rsidR="007B40B9" w:rsidRPr="00B62932" w14:paraId="70D19D1B" w14:textId="77777777" w:rsidTr="00B41621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40FACE85" w14:textId="54971D4C" w:rsidR="007B40B9" w:rsidRPr="00B62932" w:rsidRDefault="00E25476" w:rsidP="007B40B9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LAYİHƏ HAQQINDA</w:t>
            </w:r>
          </w:p>
        </w:tc>
      </w:tr>
      <w:tr w:rsidR="00C14F2E" w:rsidRPr="003E4140" w14:paraId="5AA02F8B" w14:textId="77777777" w:rsidTr="00C14F2E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484F804" w14:textId="316B1389" w:rsidR="00C14F2E" w:rsidRPr="00B62932" w:rsidRDefault="00C14F2E" w:rsidP="00C14F2E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PROBLEM HAQQINDA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6C2B77CF" w14:textId="6A391C89" w:rsidR="00C14F2E" w:rsidRPr="00B62932" w:rsidRDefault="00C14F2E" w:rsidP="00C14F2E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Regionlarda olan muzeylərin turları və məlumat vermə üsulları maraqlı və interaktiv deyil.</w:t>
            </w:r>
          </w:p>
        </w:tc>
      </w:tr>
      <w:tr w:rsidR="00C14F2E" w:rsidRPr="003E4140" w14:paraId="2CFE4BC6" w14:textId="77777777" w:rsidTr="00C14F2E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E4CBE56" w14:textId="71AF868F" w:rsidR="00C14F2E" w:rsidRPr="00B62932" w:rsidRDefault="00C14F2E" w:rsidP="00C14F2E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HƏLLİMİZ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712ED716" w14:textId="5236FE07" w:rsidR="00C14F2E" w:rsidRPr="00B62932" w:rsidRDefault="00C14F2E" w:rsidP="00C14F2E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Muzeylərin daha interaktiv olması üçün və regionda innovasiyalar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mara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ğ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 artırmaq üçün Əlavə Reallıq üslubu ilə yara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dıl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mış proqram. Proqram üç dildə olacaq və muzeyin qarşılanma masa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sın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da QR kodu ilə yüklən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ə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biləcək. Bu mobil tədbiq muzeylərə əlavə avadanlı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q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alma problemini aradan qaldıracaq və muzeyin qonaqlar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 eksponatlar haqqında əlavə məlumat verəcək.</w:t>
            </w:r>
          </w:p>
        </w:tc>
      </w:tr>
      <w:tr w:rsidR="00C14F2E" w:rsidRPr="003E4140" w14:paraId="15260F42" w14:textId="77777777" w:rsidTr="00C14F2E">
        <w:trPr>
          <w:trHeight w:val="440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2ADAA3F" w14:textId="365C6CE5" w:rsidR="00C14F2E" w:rsidRPr="00B62932" w:rsidRDefault="00C14F2E" w:rsidP="00C14F2E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2352" behindDoc="0" locked="0" layoutInCell="1" allowOverlap="1" wp14:anchorId="69689077" wp14:editId="6B7B21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0" name="Rectangle 7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9E43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89077" id="Rectangle 7680" o:spid="_x0000_s2500" style="position:absolute;left:0;text-align:left;margin-left:154pt;margin-top:52pt;width:79pt;height:135pt;z-index:261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EVug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mtkODHLfYpR/o&#10;G3fDpMi5OhopVe5v9msOscdrz+EJLlnEZRa/aLD5i7LIUjw+XT1WSyICi3c3d12NDwncajZ1kxOE&#10;qd5uB4jpi/KW5AWjgFyKtfz4Labz0dcjeC+zOb+fV2nZL0VNs96sX8nuvTyhSJzS9IhBT35mVEwm&#10;UDJj5xmNvw4cFCXTV4fWtpv1TYujUpKmazscYSgJ0t6/r3InRo/DJBJQcghghhEJF5MKL+xZUXaZ&#10;rzwU7/PC/u0v2P0G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+t0EV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2119E43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3376" behindDoc="0" locked="0" layoutInCell="1" allowOverlap="1" wp14:anchorId="6DCB0B55" wp14:editId="217E9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1" name="Rectangle 7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343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B0B55" id="Rectangle 7681" o:spid="_x0000_s2501" style="position:absolute;left:0;text-align:left;margin-left:154pt;margin-top:52pt;width:79pt;height:135pt;z-index:261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S7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R92zWUOG6xSz/Q&#10;N+6GSZFTdTRSqtzf7NccYo/XnsMTnLOIyyx+0WDzF2WRpXh8vHislkQEFu+u77oaOyFwq1nXTU4Q&#10;pnq9HSCmL8pbkheMAnIp1vLDt5hOR1+O4L3M5vR+XqVltxQ1zc360wvZnZdHFIlTmh4x6MnPjIrJ&#10;BEpm7Dyj8feeg6Jk+urQ2nZ9c93iqJSk6doORxhKgrR3b6vcidHjMIkElOwDmGFEwsWkwgt7VpSd&#10;5ysPxdu8sH/9C7Z/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9rI0u7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609343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4400" behindDoc="0" locked="0" layoutInCell="1" allowOverlap="1" wp14:anchorId="11B834C8" wp14:editId="62CD97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2" name="Rectangle 7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74F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34C8" id="Rectangle 7682" o:spid="_x0000_s2502" style="position:absolute;left:0;text-align:left;margin-left:154pt;margin-top:52pt;width:79pt;height:135pt;z-index:261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qS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z7lpKHLfYpR/o&#10;G3fDpMi5OhopVe5v9msOscdrz+EJLlnEZRa/aLD5i7LIUjw+XT1WSyICi3c3d12NnRC41WzqJicI&#10;U73dDhDTF+UtyQtGAbkUa/nxW0zno69H8F5mc34/r9KyX4qa5nazfiW79/KEInFK0yMGPfmZUTGZ&#10;QMmMnWc0/jpwUJRMXx1a225ub9CJVJKmazscYSgJ0t6/r3InRo/DJBJQcghghhEJF5MKL+xZUXaZ&#10;rzwU7/PC/u0v2P0G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vu9qS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46074F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5424" behindDoc="0" locked="0" layoutInCell="1" allowOverlap="1" wp14:anchorId="044D0C73" wp14:editId="1AE340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3" name="Rectangle 7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27A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D0C73" id="Rectangle 7683" o:spid="_x0000_s2503" style="position:absolute;left:0;text-align:left;margin-left:154pt;margin-top:52pt;width:79pt;height:135pt;z-index:261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J76vP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2AB27A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6448" behindDoc="0" locked="0" layoutInCell="1" allowOverlap="1" wp14:anchorId="1B1E818F" wp14:editId="7C5CFE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4" name="Rectangle 7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4624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E818F" id="Rectangle 7684" o:spid="_x0000_s2504" style="position:absolute;left:0;text-align:left;margin-left:154pt;margin-top:52pt;width:79pt;height:135pt;z-index:261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dtuw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mtltT4rjFLv1A&#10;37gbJkXO1dFIqXJ/s19ziD1eew5PcMkiLrP4RYPNX5RFluLx6eqxWhIRWLy7uetq7ITArWZTNzlB&#10;mOrtdoCYvihvSV4wCsilWMuP32I6H309gvcym/P7eZWW/VLUNOtN90p27+UJReKUpkcMevIzo2Iy&#10;gZIZO89o/HXgoCiZvjq0tt2sb1oclZI0XdvhCENJkPb+fZU7MXocJpGAkkMAM4xIuJhUeGHPirLL&#10;fOWheJ8X9m9/we43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lR8Hb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52B4624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7472" behindDoc="0" locked="0" layoutInCell="1" allowOverlap="1" wp14:anchorId="1690CDA9" wp14:editId="4C2E8B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5" name="Rectangle 7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D7A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0CDA9" id="Rectangle 7685" o:spid="_x0000_s2505" style="position:absolute;left:0;text-align:left;margin-left:154pt;margin-top:52pt;width:79pt;height:135pt;z-index:261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LD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H1XfeREsctduk7&#10;+sbdMClyro5GSpX7m/2aQ+zx2nN4gksWcZnFLxps/qIsshSPT1eP1ZKIwOLmZtPV2AmBW826bnKC&#10;MNXr7QAxfVbekrxgFJBLsZYfv8Z0PvpyBO9lNuf38yot+6WoaW7Xmxeyey9PKBKnND1i0JOfGRWT&#10;CZTM2HlG468DB0XJ9MWhte369qbFUSlJ07UdjjCUBGnv31a5E6PHYRIJKDkEMMOIhItJhRf2rCi7&#10;zFceird5Yf/6F+x+Aw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3Rpyw7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33AD7A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8496" behindDoc="0" locked="0" layoutInCell="1" allowOverlap="1" wp14:anchorId="30B84AFE" wp14:editId="2921C4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6" name="Rectangle 7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AFE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84AFE" id="Rectangle 7686" o:spid="_x0000_s2506" style="position:absolute;left:0;text-align:left;margin-left:154pt;margin-top:52pt;width:79pt;height:135pt;z-index:261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PIuwEAAE0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Zd2tKHLfYpW/o&#10;G3fDpMi5OhopVe5v9msOscdrr+EFLlnEZRa/aLD5i7LIUjw+XT1WSyICi/e3912NnRC41WzqJicI&#10;U73dDhDTJ+UtyQtGAbkUa/nxS0zno7+P4L3M5vx+XqVlvxQ1zV1XcHNx7+UJReKUpmcMevIzo2Iy&#10;gZIZO89o/HngoCiZPju0tt3c3bY4KiVpurbDEYaSIO39+yp3YvQ4TCIBJYcAZhiRcDGp8MKeFWWX&#10;+cpD8T4v7N/+gt0v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Iv1Ty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36DAFE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9520" behindDoc="0" locked="0" layoutInCell="1" allowOverlap="1" wp14:anchorId="0F7B1367" wp14:editId="7FA407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7" name="Rectangle 7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C033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1367" id="Rectangle 7687" o:spid="_x0000_s2507" style="position:absolute;left:0;text-align:left;margin-left:154pt;margin-top:52pt;width:79pt;height:135pt;z-index:261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q+CZm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609C033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0544" behindDoc="0" locked="0" layoutInCell="1" allowOverlap="1" wp14:anchorId="52CBEB7C" wp14:editId="7415C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8" name="Rectangle 7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22DD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BEB7C" id="Rectangle 7688" o:spid="_x0000_s2508" style="position:absolute;left:0;text-align:left;margin-left:154pt;margin-top:52pt;width:79pt;height:135pt;z-index:261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3ESuQ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rq+6bBXjlvs0k/0&#10;jbthUuRUHY2UKvc3+zWH2OO15/AE5yziMotfNNj8RVlkKR4fLx6rJRGBxdur267GTgjcatZ1kxOE&#10;qd5uB4jpq/KW5AWjgFyKtfzwPabT0dcjeC+zOb2fV2nZLUVNc921r2R3Xh5RJE5pesSgJz8zKiYT&#10;KJmx84zG33sOipLpm0Nr2/X1VYujUpKma7MtUBKkvXtf5U6MHodJJKBkH8AMIxIuJhVe2LOi7Dxf&#10;eSje54X921+w/QM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Lu7cRK5AQAATQ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33A22DD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1568" behindDoc="0" locked="0" layoutInCell="1" allowOverlap="1" wp14:anchorId="03884F24" wp14:editId="1F50C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89" name="Rectangle 7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AD3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84F24" id="Rectangle 7689" o:spid="_x0000_s2509" style="position:absolute;left:0;text-align:left;margin-left:154pt;margin-top:52pt;width:79pt;height:135pt;z-index:261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874Ev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03FAD3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2592" behindDoc="0" locked="0" layoutInCell="1" allowOverlap="1" wp14:anchorId="799258C6" wp14:editId="7E648D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0" name="Rectangle 7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CC86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258C6" id="Rectangle 7690" o:spid="_x0000_s2510" style="position:absolute;left:0;text-align:left;margin-left:154pt;margin-top:52pt;width:79pt;height:135pt;z-index:261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IMug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6zUaZJnBLv1B&#10;35jtR0lO1UELIVN/k1+TDy1ee/KPcM4CLpP4WYFJX5RF5uzx8eKxnCPhWFxfrZsSH+K4Va3KKiUI&#10;U7zf9hDivXSGpEVHAblka9nhV4ino29H8F5ic3o/reK8m7Oaatks38junDiiSJzS+IBBjW7qKB+1&#10;p2TCznc0vO4ZSErGnxatrVfLqxpHJSdVUzc4wpATpL37WGWWDw6HiUegZO9B9wMSziZlXtizrOw8&#10;X2koPuaZ/ftfsP0L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L9VIM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20FCC86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3616" behindDoc="0" locked="0" layoutInCell="1" allowOverlap="1" wp14:anchorId="72A0E4A2" wp14:editId="217022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1" name="Rectangle 7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1863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0E4A2" id="Rectangle 7691" o:spid="_x0000_s2511" style="position:absolute;left:0;text-align:left;margin-left:154pt;margin-top:52pt;width:79pt;height:135pt;z-index:261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g/Anor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7021863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4640" behindDoc="0" locked="0" layoutInCell="1" allowOverlap="1" wp14:anchorId="65D8EDAD" wp14:editId="4E22E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2" name="Rectangle 7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8E5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EDAD" id="Rectangle 7692" o:spid="_x0000_s2512" style="position:absolute;left:0;text-align:left;margin-left:154pt;margin-top:52pt;width:79pt;height:135pt;z-index:261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a+cmL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77F8E5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5664" behindDoc="0" locked="0" layoutInCell="1" allowOverlap="1" wp14:anchorId="2B568FD3" wp14:editId="32D86C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3" name="Rectangle 7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19D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68FD3" id="Rectangle 7693" o:spid="_x0000_s2513" style="position:absolute;left:0;text-align:left;margin-left:154pt;margin-top:52pt;width:79pt;height:135pt;z-index:261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Uvy8J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4AF19D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6688" behindDoc="0" locked="0" layoutInCell="1" allowOverlap="1" wp14:anchorId="33B4B18B" wp14:editId="360BDE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4" name="Rectangle 7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CD10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B18B" id="Rectangle 7694" o:spid="_x0000_s2514" style="position:absolute;left:0;text-align:left;margin-left:154pt;margin-top:52pt;width:79pt;height:135pt;z-index:261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R0ug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6/WSEssMdukP&#10;+sZsP0pyqg5aCJn6m/yafGjx2pN/hHMWcJnEzwpM+qIsMmePjxeP5RwJx+L6at2U2AmOW9WqrFKC&#10;MMX7bQ8h3ktnSFp0FJBLtpYdfoV4Ovp2BO8lNqf30yrOuzmrqZZN80Z258QRReKUxgcManRTR/mo&#10;PSUTdr6j4XXPQFIy/rRobb1aXtU4KjmpmhqBCOQEae8+Vpnlg8Nh4hEo2XvQ/YCEs0mZF/YsKzvP&#10;VxqKj3lm//4XbP8C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gXRR0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4ACD10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7712" behindDoc="0" locked="0" layoutInCell="1" allowOverlap="1" wp14:anchorId="0051F67C" wp14:editId="6369A6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5" name="Rectangle 7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6222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1F67C" id="Rectangle 7695" o:spid="_x0000_s2515" style="position:absolute;left:0;text-align:left;margin-left:154pt;margin-top:52pt;width:79pt;height:135pt;z-index:261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Ha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H13eYjJY5b7NJ3&#10;9I27YVLkXB2NlCr3N/s1h9jjtefwBJcs4jKLXzTY/EVZZCken64eqyURgcXNzaarsRMCt5p13eQE&#10;YarX2wFi+qy8JXnBKCCXYi0/fo3pfPTlCN7LbM7v51Va9ktR09x2mxeyey9PKBKnND1i0JOfGRWT&#10;CZTM2HlG468DB0XJ9MWhte369qbFUSlJ07UdjjCUBGnv31a5E6PHYRIJKDkEMMOIhItJhRf2rCi7&#10;zFceird5Yf/6F+x+Aw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qFhh2r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0196222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8736" behindDoc="0" locked="0" layoutInCell="1" allowOverlap="1" wp14:anchorId="6717D4FF" wp14:editId="185337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6" name="Rectangle 7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AD1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7D4FF" id="Rectangle 7696" o:spid="_x0000_s2516" style="position:absolute;left:0;text-align:left;margin-left:154pt;margin-top:52pt;width:79pt;height:135pt;z-index:261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qwuwEAAE0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pabpaUOG6xSy/o&#10;G3f9qMi5OhgpVe5v9msKscNrr+EZLlnEZRY/a7D5i7LIXDw+XT1WcyICi5ubzbrGTgjcalZ1kxOE&#10;qd5vB4jpm/KW5AWjgFyKtfz4ENP56O8jeC+zOb+fV2nez0VNc7spuLm49/KEInFK0xMGPfqJUTGa&#10;QMmEnWc0/jpwUJSM3x1a265ub1oclZI063aNIwwlQdr7j1XuxOBxmEQCSg4BTD8g4WJS4YU9K8ou&#10;85WH4mNe2L//Bbs3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hUH6s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189AD1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29760" behindDoc="0" locked="0" layoutInCell="1" allowOverlap="1" wp14:anchorId="4B72825F" wp14:editId="030062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7" name="Rectangle 7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4A3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2825F" id="Rectangle 7697" o:spid="_x0000_s2517" style="position:absolute;left:0;text-align:left;margin-left:154pt;margin-top:52pt;width:79pt;height:135pt;z-index:261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NRI8e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5A64A3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0784" behindDoc="0" locked="0" layoutInCell="1" allowOverlap="1" wp14:anchorId="40C65F75" wp14:editId="1548F1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8" name="Rectangle 7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7F1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65F75" id="Rectangle 7698" o:spid="_x0000_s2518" style="position:absolute;left:0;text-align:left;margin-left:154pt;margin-top:52pt;width:79pt;height:135pt;z-index:261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hq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yZo29ctxil36h&#10;b9z1oyKn6mCkVLm/2a8pxA6vPYcnOGcRl1n8rMHmL8oic/H4ePFYzYkILK6v1qsaOyFwq1nWTU4Q&#10;pvq4HSCme+UtyQtGAbkUa/nhZ0yno+9H8F5mc3o/r9K8m4ua5nrdvpPdeXlEkTil6RGDHv3EqBhN&#10;oGTCzjMaX/ccFCXjD4fWtsvrqxZHpSTNql2hLVASpL37XOVODB6HSSSgZB/A9AMSLiYVXtizouw8&#10;X3koPueF/cdfsH0D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cB9hq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79D7F1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1808" behindDoc="0" locked="0" layoutInCell="1" allowOverlap="1" wp14:anchorId="2A6214D3" wp14:editId="0FC5A7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699" name="Rectangle 7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1BA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214D3" id="Rectangle 7699" o:spid="_x0000_s2519" style="position:absolute;left:0;text-align:left;margin-left:154pt;margin-top:52pt;width:79pt;height:135pt;z-index:261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VAKtx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7C61BA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2832" behindDoc="0" locked="0" layoutInCell="1" allowOverlap="1" wp14:anchorId="2CBDE366" wp14:editId="0BC994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0" name="Rectangle 7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5CC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DE366" id="Rectangle 7700" o:spid="_x0000_s2520" style="position:absolute;left:0;text-align:left;margin-left:154pt;margin-top:52pt;width:79pt;height:135pt;z-index:261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nQuQEAAE0DAAAOAAAAZHJzL2Uyb0RvYy54bWysU8tu2zAQvBfoPxC813rE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qkaDHLfYpR/o&#10;G3f9qMi5OhgpVe5v9msKscNrL+EZLlnEZRY/a7D5i7LIXDw+XT1WcyICi5ubzTo/JHCrWdVNThCm&#10;er8dIKZvyluSF4wCcinW8uNDTOejb0fwXmZzfj+v0ryfi5pmuVm+kd17eUKROKXpCYMe/cSoGE2g&#10;ZMLOMxp/HzgoSsbvDq1tV8ubFkelJM26XeMIQ0mQ9v5jlTsxeBwmkYCSQwDTD0i4mFR4Yc+Ksst8&#10;5aH4mBf273/B7hU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PmuSdC5AQAATQ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02D5CC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3856" behindDoc="0" locked="0" layoutInCell="1" allowOverlap="1" wp14:anchorId="4F4741B1" wp14:editId="7BB00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1" name="Rectangle 7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3DD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741B1" id="Rectangle 7701" o:spid="_x0000_s2521" style="position:absolute;left:0;text-align:left;margin-left:154pt;margin-top:52pt;width:79pt;height:135pt;z-index:261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x+ug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rBtKHLfYpd/o&#10;G3f9qMipOhgpVe5v9msKscNrj+EBzlnEZRY/a7D5i7LIXDw+XjxWcyICi+ur9arGTgjcavDJnCBM&#10;9XY7QEzflbckLxgF5FKs5YefMZ2Ovh7Be5nN6f28SvNuLmqa6/XXV7I7L48oEqc03WPQo58YFaMJ&#10;lEzYeUbjy56DomT84dDadnl91eKolKRZtSscYSgJ0t69r3InBo/DJBJQsg9g+gEJF5MKL+xZUXae&#10;rzwU7/PC/u0v2P4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xqzx+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4923DD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4880" behindDoc="0" locked="0" layoutInCell="1" allowOverlap="1" wp14:anchorId="2A6F55AA" wp14:editId="0C362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2" name="Rectangle 7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633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55AA" id="Rectangle 7702" o:spid="_x0000_s2522" style="position:absolute;left:0;text-align:left;margin-left:154pt;margin-top:52pt;width:79pt;height:135pt;z-index:261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JX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hyWbeUOG6xS7/Q&#10;N+76UZFTdTBSqtzf7NcUYofXnsMTnLOIyyx+1mDzF2WRuXh8vHis5kQEFtdX61WNnRC41SzrJicI&#10;U33cDhDTvfKW5AWjgFyKtfzwM6bT0fcjeC+zOb2fV2nezUVNc72+eSe78/KIInFK0yMGPfqJUTGa&#10;QMmEnWc0vu45KErGHw6tbZfXV+hEKkmzalc4wlASpL37XOVODB6HSSSgZB/A9AMSLiYVXtizouw8&#10;X3koPueF/cdfsH0D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ootJX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614633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5904" behindDoc="0" locked="0" layoutInCell="1" allowOverlap="1" wp14:anchorId="144DBD1F" wp14:editId="055D13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3" name="Rectangle 7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957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BD1F" id="Rectangle 7703" o:spid="_x0000_s2523" style="position:absolute;left:0;text-align:left;margin-left:154pt;margin-top:52pt;width:79pt;height:135pt;z-index:261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f5ugEAAE0DAAAOAAAAZHJzL2Uyb0RvYy54bWysU8tu2zAQvBfoPxC813o4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rl5T4rjFLn1H&#10;37gbJkUu1dFIqXJ/s19ziD1eew5PcM0iLrP4RYPNX5RFluLx+eaxWhIRWNyut5saOyFwq+nqJicI&#10;U73eDhDTZ+UtyQtGAbkUa/npa0yXoy9H8F5mc3k/r9JyWIqa5m7bvZA9eHlGkTil6RGDnvzMqJhM&#10;oGTGzjMafx05KEqmLw6tbbu7dYujUpJm025whKEkSPvwtsqdGD0Ok0hAyTGAGUYkXEwqvLBnRdl1&#10;vvJQvM0L+9e/YP8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gp6f5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27E957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6928" behindDoc="0" locked="0" layoutInCell="1" allowOverlap="1" wp14:anchorId="5ED02209" wp14:editId="71B68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4" name="Rectangle 7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D4C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02209" id="Rectangle 7704" o:spid="_x0000_s2524" style="position:absolute;left:0;text-align:left;margin-left:154pt;margin-top:52pt;width:79pt;height:135pt;z-index:261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+ougEAAE0DAAAOAAAAZHJzL2Uyb0RvYy54bWysU8tu2zAQvBfoPxC813rE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ObTb2mxHGLXfqO&#10;vnE3TIpcqqORUuX+Zr/mEHu89hye4JpFXGbxiwabvyiLLMXj881jtSQisLi923Y1dkLgVrOpm5wg&#10;TPV6O0BMn5W3JC8YBeRSrOWnrzFdjr4cwXuZzeX9vErLYSlqmvW2eyF78PKMInFK0yMGPfmZUTGZ&#10;QMmMnWc0/jpyUJRMXxxa227Wdy2OSkmaru1whKEkSPvwtsqdGD0Ok0hAyTGAGUYkXEwqvLBnRdl1&#10;vvJQvM0L+9e/YP8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SBg+o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3ED4C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7952" behindDoc="0" locked="0" layoutInCell="1" allowOverlap="1" wp14:anchorId="0344BD5D" wp14:editId="7F215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5" name="Rectangle 7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B6A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4BD5D" id="Rectangle 7705" o:spid="_x0000_s2525" style="position:absolute;left:0;text-align:left;margin-left:154pt;margin-top:52pt;width:79pt;height:135pt;z-index:261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oGuw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rL9S4rjFLv1G&#10;37jrR0VO1cFIqXJ/s19TiB1eewwPcM4iLrP4WYPNX5RF5uLx8eKxmhMRWFxfrVc1dkLgVrOsm5wg&#10;TPV2O0BM35W3JC8YBeRSrOWHnzGdjr4ewXuZzen9vErzbi5qmuv1+pXszssjisQpTfcY9OgnRsVo&#10;AiUTdp7R+LLnoCgZfzi0tl1eX7U4KiVpVu0KRxhKgrR376vcicHjMIkElOwDmH5AwsWkwgt7VpSd&#10;5ysPxfu8sH/7C7Z/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mgN6Br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4E2B6A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38976" behindDoc="0" locked="0" layoutInCell="1" allowOverlap="1" wp14:anchorId="3DE45C15" wp14:editId="7CAD53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6" name="Rectangle 7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5B6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45C15" id="Rectangle 7706" o:spid="_x0000_s2526" style="position:absolute;left:0;text-align:left;margin-left:154pt;margin-top:52pt;width:79pt;height:135pt;z-index:261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vizbz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0DF5B6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0000" behindDoc="0" locked="0" layoutInCell="1" allowOverlap="1" wp14:anchorId="207A14E0" wp14:editId="067FA4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7" name="Rectangle 7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6DD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14E0" id="Rectangle 7707" o:spid="_x0000_s2527" style="position:absolute;left:0;text-align:left;margin-left:154pt;margin-top:52pt;width:79pt;height:135pt;z-index:261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njkNd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1286DD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1024" behindDoc="0" locked="0" layoutInCell="1" allowOverlap="1" wp14:anchorId="69D3B546" wp14:editId="79DE2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8" name="Rectangle 7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2EE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B546" id="Rectangle 7708" o:spid="_x0000_s2528" style="position:absolute;left:0;text-align:left;margin-left:154pt;margin-top:52pt;width:79pt;height:135pt;z-index:261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PbNFCm5AQAATQ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6DD2EE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2048" behindDoc="0" locked="0" layoutInCell="1" allowOverlap="1" wp14:anchorId="5AF6827A" wp14:editId="3DF856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09" name="Rectangle 7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A642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6827A" id="Rectangle 7709" o:spid="_x0000_s2529" style="position:absolute;left:0;text-align:left;margin-left:154pt;margin-top:52pt;width:79pt;height:135pt;z-index:261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vshhh7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5C8A642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3072" behindDoc="0" locked="0" layoutInCell="1" allowOverlap="1" wp14:anchorId="7B19EC64" wp14:editId="2C8EBE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0" name="Rectangle 7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0CB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EC64" id="Rectangle 7710" o:spid="_x0000_s2530" style="position:absolute;left:0;text-align:left;margin-left:154pt;margin-top:52pt;width:79pt;height:135pt;z-index:261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Ggzc3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35C0CB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4096" behindDoc="0" locked="0" layoutInCell="1" allowOverlap="1" wp14:anchorId="7B2A4110" wp14:editId="1F0EFB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1" name="Rectangle 7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4967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A4110" id="Rectangle 7711" o:spid="_x0000_s2531" style="position:absolute;left:0;text-align:left;margin-left:154pt;margin-top:52pt;width:79pt;height:135pt;z-index:261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zoZCm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1434967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5120" behindDoc="0" locked="0" layoutInCell="1" allowOverlap="1" wp14:anchorId="1CBFEFF7" wp14:editId="0A659C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2" name="Rectangle 7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3E53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FEFF7" id="Rectangle 7712" o:spid="_x0000_s2532" style="position:absolute;left:0;text-align:left;margin-left:154pt;margin-top:52pt;width:79pt;height:135pt;z-index:261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Xj6yw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40A3E53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6144" behindDoc="0" locked="0" layoutInCell="1" allowOverlap="1" wp14:anchorId="7739E4FB" wp14:editId="03125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3" name="Rectangle 7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B9CA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9E4FB" id="Rectangle 7713" o:spid="_x0000_s2533" style="position:absolute;left:0;text-align:left;margin-left:154pt;margin-top:52pt;width:79pt;height:135pt;z-index:261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fitke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72B9CA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7168" behindDoc="0" locked="0" layoutInCell="1" allowOverlap="1" wp14:anchorId="7272B8B7" wp14:editId="362543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4" name="Rectangle 7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78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2B8B7" id="Rectangle 7714" o:spid="_x0000_s2534" style="position:absolute;left:0;text-align:left;margin-left:154pt;margin-top:52pt;width:79pt;height:135pt;z-index:261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tK3FP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76DE78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8192" behindDoc="0" locked="0" layoutInCell="1" allowOverlap="1" wp14:anchorId="4E8C790A" wp14:editId="7E0C55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15" name="Rectangle 7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D92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C790A" id="Rectangle 7715" o:spid="_x0000_s2535" style="position:absolute;left:0;text-align:left;margin-left:154pt;margin-top:52pt;width:79pt;height:135pt;z-index:261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5S4E4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424D92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49216" behindDoc="0" locked="0" layoutInCell="1" allowOverlap="1" wp14:anchorId="3A421D16" wp14:editId="15629E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7716" name="Rectangle 7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F06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1D16" id="Rectangle 7716" o:spid="_x0000_s2536" style="position:absolute;left:0;text-align:left;margin-left:154pt;margin-top:145pt;width:77pt;height:232pt;z-index:261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pMvA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" filled="f" stroked="f">
                      <v:textbox inset="2.16pt,1.44pt,0,1.44pt">
                        <w:txbxContent>
                          <w:p w14:paraId="2B1F06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0240" behindDoc="0" locked="0" layoutInCell="1" allowOverlap="1" wp14:anchorId="03618F82" wp14:editId="50CB13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17" name="Rectangle 7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378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18F82" id="Rectangle 7717" o:spid="_x0000_s2537" style="position:absolute;left:0;text-align:left;margin-left:154pt;margin-top:145pt;width:79pt;height:183pt;z-index:261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C9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alaUOG6xSz/R&#10;N+76UZFTdTBSqtzf7NcUYofXnsMTnLOIyyx+1mDzF2WRuXh8vHis5kQEFm+WN+saOyFwq102zRUm&#10;CFO93Q4Q0zflLckLRgG5FGv54UdMp6N/juC9zOb0fl6leTcXNc11cyG78/KIInFK0yMGPfqJUTGa&#10;QMmEnWc0vu45KErG7w6tbVdXyxZHpSTNul3jCENJkPbufZU7MXgcJpGAkn0A0w9IuLxbeGHPirLz&#10;fOWheJ8X9m9/wfY3AA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UqeC9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4A4378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1264" behindDoc="0" locked="0" layoutInCell="1" allowOverlap="1" wp14:anchorId="19AB2128" wp14:editId="5523A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7718" name="Rectangle 7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85F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2128" id="Rectangle 7718" o:spid="_x0000_s2538" style="position:absolute;left:0;text-align:left;margin-left:154pt;margin-top:145pt;width:77pt;height:209pt;z-index:261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" filled="f" stroked="f">
                      <v:textbox inset="2.16pt,1.44pt,0,1.44pt">
                        <w:txbxContent>
                          <w:p w14:paraId="5C285F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2288" behindDoc="0" locked="0" layoutInCell="1" allowOverlap="1" wp14:anchorId="5400BCC7" wp14:editId="3B570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7719" name="Rectangle 7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312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BCC7" id="Rectangle 7719" o:spid="_x0000_s2539" style="position:absolute;left:0;text-align:left;margin-left:154pt;margin-top:145pt;width:77pt;height:232pt;z-index:261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0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" filled="f" stroked="f">
                      <v:textbox inset="2.16pt,1.44pt,0,1.44pt">
                        <w:txbxContent>
                          <w:p w14:paraId="66F312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3312" behindDoc="0" locked="0" layoutInCell="1" allowOverlap="1" wp14:anchorId="1503A4CC" wp14:editId="47D5F4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0" name="Rectangle 7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7CC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A4CC" id="Rectangle 7720" o:spid="_x0000_s2540" style="position:absolute;left:0;text-align:left;margin-left:154pt;margin-top:145pt;width:79pt;height:183pt;z-index:261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91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3aJBjlvs0g/0&#10;jbt+VORcHYyUKvc3+zWF2OG15/AElyziMoufNdj8RVlkLh6frh6rORGBxbvl3abGhwRutcumWWGC&#10;MNXb7QAxfVHekrxgFJBLsZYfv8V0Pvp6BO9lNuf38yrN+7moaT42q1eyey9PKBKnND1i0KOfGBWj&#10;CZRM2HlG468DB0XJ+NWhte16tWxxVErSbNoNjjCUBGnv31e5E4PHYRIJKDkEMP2AhItJhRf2rCi7&#10;zFceivd5Yf/2F+x+A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mTl91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2527CC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4336" behindDoc="0" locked="0" layoutInCell="1" allowOverlap="1" wp14:anchorId="761F7216" wp14:editId="2F68B1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7721" name="Rectangle 7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7DAB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F7216" id="Rectangle 7721" o:spid="_x0000_s2541" style="position:absolute;left:0;text-align:left;margin-left:154pt;margin-top:145pt;width:77pt;height:232pt;z-index:261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" filled="f" stroked="f">
                      <v:textbox inset="2.16pt,1.44pt,0,1.44pt">
                        <w:txbxContent>
                          <w:p w14:paraId="4A27DAB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5360" behindDoc="0" locked="0" layoutInCell="1" allowOverlap="1" wp14:anchorId="5E7BB569" wp14:editId="4AEB665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7722" name="Rectangle 7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3730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B569" id="Rectangle 7722" o:spid="_x0000_s2542" style="position:absolute;left:0;text-align:left;margin-left:155pt;margin-top:145pt;width:77pt;height:232pt;z-index:261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utuw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" filled="f" stroked="f">
                      <v:textbox inset="2.16pt,1.44pt,0,1.44pt">
                        <w:txbxContent>
                          <w:p w14:paraId="5EF3730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6384" behindDoc="0" locked="0" layoutInCell="1" allowOverlap="1" wp14:anchorId="43C218B5" wp14:editId="083AB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3" name="Rectangle 7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E1E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18B5" id="Rectangle 7723" o:spid="_x0000_s2543" style="position:absolute;left:0;text-align:left;margin-left:154pt;margin-top:145pt;width:79pt;height:183pt;z-index:261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/R7Fc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1A8E1E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7408" behindDoc="0" locked="0" layoutInCell="1" allowOverlap="1" wp14:anchorId="4E8B0817" wp14:editId="46C22D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7724" name="Rectangle 7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C8C9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0817" id="Rectangle 7724" o:spid="_x0000_s2544" style="position:absolute;left:0;text-align:left;margin-left:154pt;margin-top:145pt;width:77pt;height:232pt;z-index:261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ZSvA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" filled="f" stroked="f">
                      <v:textbox inset="2.16pt,1.44pt,0,1.44pt">
                        <w:txbxContent>
                          <w:p w14:paraId="068C8C9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8432" behindDoc="0" locked="0" layoutInCell="1" allowOverlap="1" wp14:anchorId="22482020" wp14:editId="440526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7725" name="Rectangle 7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5B55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82020" id="Rectangle 7725" o:spid="_x0000_s2545" style="position:absolute;left:0;text-align:left;margin-left:154pt;margin-top:145pt;width:77pt;height:230pt;z-index:261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" filled="f" stroked="f">
                      <v:textbox inset="2.16pt,1.44pt,0,1.44pt">
                        <w:txbxContent>
                          <w:p w14:paraId="2295B55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59456" behindDoc="0" locked="0" layoutInCell="1" allowOverlap="1" wp14:anchorId="14A38D51" wp14:editId="61711D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6" name="Rectangle 7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910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8D51" id="Rectangle 7726" o:spid="_x0000_s2546" style="position:absolute;left:0;text-align:left;margin-left:154pt;margin-top:145pt;width:79pt;height:183pt;z-index:261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tWlvmr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66B910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0480" behindDoc="0" locked="0" layoutInCell="1" allowOverlap="1" wp14:anchorId="4B842B2E" wp14:editId="28797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7" name="Rectangle 7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DCA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2B2E" id="Rectangle 7727" o:spid="_x0000_s2547" style="position:absolute;left:0;text-align:left;margin-left:154pt;margin-top:145pt;width:79pt;height:183pt;z-index:261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o0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aleUOG6xSz/R&#10;N+76UZFTdTBSqtzf7NcUYofXnsMTnLOIyyx+1mDzF2WRuXh8vHis5kQEFm+WN+saOyFwq102zRUm&#10;CFO93Q4Q0zflLckLRgG5FGv54UdMp6N/juC9zOb0fl6leTcXNc11eyG78/KIInFK0yMGPfqJUTGa&#10;QMmEnWc0vu45KErG7w6tbVdXyxZHpSTNul3jCENJkPbufZU7MXgcJpGAkn0A0w9IuLxbeGHPirLz&#10;fOWheJ8X9m9/wfY3AA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D9bBo0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74CDCA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1504" behindDoc="0" locked="0" layoutInCell="1" allowOverlap="1" wp14:anchorId="5628B7D0" wp14:editId="732081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8" name="Rectangle 7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76BC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8B7D0" id="Rectangle 7728" o:spid="_x0000_s2548" style="position:absolute;left:0;text-align:left;margin-left:154pt;margin-top:145pt;width:79pt;height:183pt;z-index:261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sL01A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5E276BC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2528" behindDoc="0" locked="0" layoutInCell="1" allowOverlap="1" wp14:anchorId="41049FED" wp14:editId="697821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29" name="Rectangle 7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EA3C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9FED" id="Rectangle 7729" o:spid="_x0000_s2549" style="position:absolute;left:0;text-align:left;margin-left:154pt;margin-top:145pt;width:79pt;height:183pt;z-index:261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juuwEAAE0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Wq3VDiucMu/ULf&#10;uO+tIufqYKRUc39nv8aYOrz2GB/gkiVczuInDW7+oiwyFY9PV4/VlInA4ma5WdfYCYFb7bJpbjBB&#10;mOrldoSUv6ngyLxgFJBLsZYff6R8Pvp8BO/NbM7vz6s87aeipvncLp/J7oM8oUic0nyPQdswMiqs&#10;iZSM2HlG058DB0WJ/e7R2nZ1s2xxVErSrNs1jjCUBGnvX1e5F0PAYRIZKDlEMP2AhItJhRf2rCi7&#10;zNc8FK/zwv7lL9j9BQ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BkKjju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4F9EA3C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3552" behindDoc="0" locked="0" layoutInCell="1" allowOverlap="1" wp14:anchorId="40B6E74F" wp14:editId="43D49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0" name="Rectangle 7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E7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6E74F" id="Rectangle 7730" o:spid="_x0000_s2550" style="position:absolute;left:0;text-align:left;margin-left:154pt;margin-top:145pt;width:79pt;height:183pt;z-index:261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5e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USDHLfYpR/o&#10;G3f9qMi5OhgpVe5v9msKscNrz+EJLlnEZRY/a7D5i7LIXDw+XT1WcyICi3fLu02NDwncapdNs8IE&#10;Yaq32wFi+qK8JXnBKCCXYi0/fovpfPT1CN7LbM7v51Wa93NR03xsV69k916eUCROaXrEoEc/MSpG&#10;EyiZsPOMxl8HDoqS8atDa9v1atniqJSk2bQbHGEoCdLev69yJwaPwyQSUHIIYPoBCReTCi/sWVF2&#10;ma88FO/zwv7tL9j9Bg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BcYW5e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3CA6E7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4576" behindDoc="0" locked="0" layoutInCell="1" allowOverlap="1" wp14:anchorId="4CA522B8" wp14:editId="7631DB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1" name="Rectangle 7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4F5C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522B8" id="Rectangle 7731" o:spid="_x0000_s2551" style="position:absolute;left:0;text-align:left;margin-left:154pt;margin-top:145pt;width:79pt;height:183pt;z-index:261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UZBvw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6834F5C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5600" behindDoc="0" locked="0" layoutInCell="1" allowOverlap="1" wp14:anchorId="71ADD611" wp14:editId="34FA41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2" name="Rectangle 7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1FB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DD611" id="Rectangle 7732" o:spid="_x0000_s2552" style="position:absolute;left:0;text-align:left;margin-left:154pt;margin-top:145pt;width:79pt;height:183pt;z-index:261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XZuwEAAE0DAAAOAAAAZHJzL2Uyb0RvYy54bWysU8tu2zAQvBfoPxC813o4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tWwpcdxil36i&#10;b9z1oyKn6mCkVLm/2a8pxA6vPYcnOGcRl1n8rMHmL8oic/H4ePFYzYkILN4ub9c1dkLgVrtsmitM&#10;EKZ6ux0gpm/KW5IXjAJyKdbyw0NMp6OvR/BeZnN6P6/SvJuLmua6vXklu/PyiCJxStMjBj36iVEx&#10;mkDJhJ1nNP7ec1CUjN8dWtuurrITqSTNul3jCENJkPbufZU7MXgcJpGAkn0A0w9IuJhUeGHPirLz&#10;fOWheJ8X9m9/wfYPAA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NbfXZ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69101FB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6624" behindDoc="0" locked="0" layoutInCell="1" allowOverlap="1" wp14:anchorId="7FB6CBFC" wp14:editId="22BC74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3" name="Rectangle 7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6EC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6CBFC" id="Rectangle 7733" o:spid="_x0000_s2553" style="position:absolute;left:0;text-align:left;margin-left:154pt;margin-top:145pt;width:79pt;height:183pt;z-index:261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DFaIB3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2146EC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7648" behindDoc="0" locked="0" layoutInCell="1" allowOverlap="1" wp14:anchorId="32D18A04" wp14:editId="2BA888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4" name="Rectangle 7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827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18A04" id="Rectangle 7734" o:spid="_x0000_s2554" style="position:absolute;left:0;text-align:left;margin-left:154pt;margin-top:145pt;width:79pt;height:183pt;z-index:261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d8koJr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5E5827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8672" behindDoc="0" locked="0" layoutInCell="1" allowOverlap="1" wp14:anchorId="7B7766CE" wp14:editId="2EAFED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5" name="Rectangle 7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F9E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766CE" id="Rectangle 7735" o:spid="_x0000_s2555" style="position:absolute;left:0;text-align:left;margin-left:154pt;margin-top:145pt;width:79pt;height:183pt;z-index:261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/zF2I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169F9E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69696" behindDoc="0" locked="0" layoutInCell="1" allowOverlap="1" wp14:anchorId="2E284A2D" wp14:editId="5AB27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6" name="Rectangle 7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9D5D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84A2D" id="Rectangle 7736" o:spid="_x0000_s2556" style="position:absolute;left:0;text-align:left;margin-left:154pt;margin-top:145pt;width:79pt;height:183pt;z-index:261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EtXG4r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49B9D5D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0720" behindDoc="0" locked="0" layoutInCell="1" allowOverlap="1" wp14:anchorId="0B56FD00" wp14:editId="2334B1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7" name="Rectangle 7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965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6FD00" id="Rectangle 7737" o:spid="_x0000_s2557" style="position:absolute;left:0;text-align:left;margin-left:154pt;margin-top:145pt;width:79pt;height:183pt;z-index:261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" filled="f" stroked="f">
                      <v:textbox inset="2.16pt,1.44pt,0,1.44pt">
                        <w:txbxContent>
                          <w:p w14:paraId="546965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1744" behindDoc="0" locked="0" layoutInCell="1" allowOverlap="1" wp14:anchorId="3780022B" wp14:editId="44E00E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8" name="Rectangle 7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811A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0022B" id="Rectangle 7738" o:spid="_x0000_s2558" style="position:absolute;left:0;text-align:left;margin-left:154pt;margin-top:145pt;width:79pt;height:183pt;z-index:261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" filled="f" stroked="f">
                      <v:textbox inset="2.16pt,1.44pt,0,1.44pt">
                        <w:txbxContent>
                          <w:p w14:paraId="06C811A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2768" behindDoc="0" locked="0" layoutInCell="1" allowOverlap="1" wp14:anchorId="62946226" wp14:editId="71862D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39" name="Rectangle 7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F36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6226" id="Rectangle 7739" o:spid="_x0000_s2559" style="position:absolute;left:0;text-align:left;margin-left:154pt;margin-top:145pt;width:79pt;height:183pt;z-index:261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DDlpGW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655F36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3792" behindDoc="0" locked="0" layoutInCell="1" allowOverlap="1" wp14:anchorId="438CCF09" wp14:editId="0BEF5B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0" name="Rectangle 7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D99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CCF09" id="Rectangle 7740" o:spid="_x0000_s2560" style="position:absolute;left:0;text-align:left;margin-left:154pt;margin-top:145pt;width:79pt;height:183pt;z-index:261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oa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UKDHLfYpR/o&#10;G3f9qMi5OhgpVe5v9msKscNrz+EJLlnEZRY/a7D5i7LIXDw+XT1WcyICi3fLu02NDwncapdNs8IE&#10;Yaq32wFi+qK8JXnBKCCXYi0/fovpfPT1CN7LbM7v51Wa93NR03xcrl7J7r08oUic0vSIQY9+YlSM&#10;JlAyYecZjb8OHBQl41eH1rbr1bLFUSlJs2k3OMJQEqS9f1/lTgweh0kkoOQQwPQDEi4mFV7Ys6Ls&#10;Ml95KN7nhf3bX7D7DQ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P5eoa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553D99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4816" behindDoc="0" locked="0" layoutInCell="1" allowOverlap="1" wp14:anchorId="7883A4FB" wp14:editId="6D5D2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1" name="Rectangle 7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B4B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3A4FB" id="Rectangle 7741" o:spid="_x0000_s2561" style="position:absolute;left:0;text-align:left;margin-left:154pt;margin-top:145pt;width:79pt;height:183pt;z-index:261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x+CftL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6EAB4B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5840" behindDoc="0" locked="0" layoutInCell="1" allowOverlap="1" wp14:anchorId="2A95BC37" wp14:editId="4D624C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2" name="Rectangle 7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443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5BC37" id="Rectangle 7742" o:spid="_x0000_s2562" style="position:absolute;left:0;text-align:left;margin-left:154pt;margin-top:145pt;width:79pt;height:183pt;z-index:261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Gd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vWopcdxil36g&#10;b9z1oyLn6mCkVLm/2a8pxA6vPYcnuGQRl1n8rMHmL8oic/H4dPVYzYkILN4t7zY1dkLgVrtsmhUm&#10;CFO93g4Q0xflLckLRgG5FGv58VtM56MvR/BeZnN+P6/SvJ+LmubT8vaF7N7LE4rEKU2PGPToJ0bF&#10;aAIlE3ae0fj7wEFRMn51aG27Xi3RiVSSZtNucIShJEh7/7bKnRg8DpNIQMkhgOkHJFxMKrywZ0XZ&#10;Zb7yULzNC/vXv2D3B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Be6XGd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253443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6864" behindDoc="0" locked="0" layoutInCell="1" allowOverlap="1" wp14:anchorId="4F2CA889" wp14:editId="7F4A64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3" name="Rectangle 7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76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CA889" id="Rectangle 7743" o:spid="_x0000_s2563" style="position:absolute;left:0;text-align:left;margin-left:154pt;margin-top:145pt;width:79pt;height:183pt;z-index:261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AW7AQz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0B3976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7888" behindDoc="0" locked="0" layoutInCell="1" allowOverlap="1" wp14:anchorId="63F360A7" wp14:editId="0ACFD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4" name="Rectangle 7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3556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360A7" id="Rectangle 7744" o:spid="_x0000_s2564" style="position:absolute;left:0;text-align:left;margin-left:154pt;margin-top:145pt;width:79pt;height:183pt;z-index:261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kTaxi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28F3556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8912" behindDoc="0" locked="0" layoutInCell="1" allowOverlap="1" wp14:anchorId="63465CCA" wp14:editId="1D628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5" name="Rectangle 7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4CB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5CCA" id="Rectangle 7745" o:spid="_x0000_s2565" style="position:absolute;left:0;text-align:left;margin-left:154pt;margin-top:145pt;width:79pt;height:183pt;z-index:261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7EjZzL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65A4CB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79936" behindDoc="0" locked="0" layoutInCell="1" allowOverlap="1" wp14:anchorId="68AC1991" wp14:editId="2D5DBC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6" name="Rectangle 7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C6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C1991" id="Rectangle 7746" o:spid="_x0000_s2566" style="position:absolute;left:0;text-align:left;margin-left:154pt;margin-top:145pt;width:79pt;height:183pt;z-index:261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tSvA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vbqlxHGLXfqB&#10;vnHXj4qcq4ORUuX+Zr+mEDu89hye4JJFXGbxswabvyiLzMXj09VjNScisHi3vNvU2AmBW+2yaVaY&#10;IEz1ejtATF+UtyQvGAXkUqzlx28xnY++HMF7mc35/bxK834uappPq4Kbi3svTygSpzQ9YtCjnxgV&#10;owmUTNh5RuPvAwdFyfjVobXterVscVRK0mzaDY4wlARp799WuRODx2ESCSg5BDD9gISLSYUX9qwo&#10;u8xXHoq3eWH/+hfs/gA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JuTrUr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0364C6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0960" behindDoc="0" locked="0" layoutInCell="1" allowOverlap="1" wp14:anchorId="0005DE8E" wp14:editId="7C37A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7" name="Rectangle 7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EE1A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DE8E" id="Rectangle 7747" o:spid="_x0000_s2567" style="position:absolute;left:0;text-align:left;margin-left:154pt;margin-top:145pt;width:79pt;height:183pt;z-index:261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" filled="f" stroked="f">
                      <v:textbox inset="2.16pt,1.44pt,0,1.44pt">
                        <w:txbxContent>
                          <w:p w14:paraId="4B1EE1A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1984" behindDoc="0" locked="0" layoutInCell="1" allowOverlap="1" wp14:anchorId="7F2A5D76" wp14:editId="17508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48" name="Rectangle 7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A88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5D76" id="Rectangle 7748" o:spid="_x0000_s2568" style="position:absolute;left:0;text-align:left;margin-left:154pt;margin-top:145pt;width:79pt;height:183pt;z-index:261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mI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cJeOW6xSz/Q&#10;N+76UZFzdTBSqtzf7NcUYofXnsMTXLKIyyx+1mDzF2WRuXh8unqs5kQEFu+Wd5saOyFwq102zQoT&#10;hKnebgeI6YvyluQFo4BcirX8+C2m89HXI3gvszm/n1dp3s9FTfNx1b6S3Xt5QpE4pekRgx79xKgY&#10;TaBkws4zGn8dOChKxq8OrW3Xq2WLo1KSZtNu0BYoCdLev69yJwaPwyQSUHIIYPoBCReTCi/sWVF2&#10;ma88FO/zwv7tL9j9Bg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/osmI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6B1A88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3008" behindDoc="0" locked="0" layoutInCell="1" allowOverlap="1" wp14:anchorId="066E4D07" wp14:editId="508DCB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49" name="Rectangle 7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376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E4D07" id="Rectangle 7749" o:spid="_x0000_s2569" style="position:absolute;left:0;text-align:left;margin-left:154pt;margin-top:145pt;width:79pt;height:135pt;z-index:261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a+uw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9WpLieMWu/QD&#10;feOuHxW5VAcjpcr9zX5NIXZ47Sk8wjWLuMziZw02f1EWmYvH55vHak5EYHG73G5q7ITArWZdNzlB&#10;mOr1doCYvihvSV4wCsilWMtP32K6HH05gvcym8v7eZXmw1zUNB9XyxeyBy/PKBKnND1g0KOfGBWj&#10;CZRM2HlG468jB0XJ+NWhte16tWxxVErSbNoNjjCUBGkf3la5E4PHYRIJKDkGMP2AhItJhRf2rCi7&#10;zlceird5Yf/6F+x/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Yzy2v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E1376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4032" behindDoc="0" locked="0" layoutInCell="1" allowOverlap="1" wp14:anchorId="6AD705C4" wp14:editId="560529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0" name="Rectangle 7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F26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705C4" id="Rectangle 7750" o:spid="_x0000_s2570" style="position:absolute;left:0;text-align:left;margin-left:154pt;margin-top:145pt;width:79pt;height:135pt;z-index:261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AOugEAAE0DAAAOAAAAZHJzL2Uyb0RvYy54bWysU8tu2zAQvBfoPxC813rEqR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paXaNBjlns0k/0&#10;jbnBSHKqjloImfub/ZpC7PDac3iCcxZxmcXPCmz+oiwyF4+PF4/lnAjH4s3VzbrGhzhuNau6yQnC&#10;VG+3A8T0XXpL8qKngFyKtexwH9Pp6OsRvJfZnN7PqzTv5qKmuV4uX8nuvDiiSJzS9IhBGT/1lBsd&#10;KJmw8z2Nv/cMJCXmh0Nr29XyqsVRKUmzbtc4wlASpL17X2WOjx6HiSegZB9ADyMSLiYVXtizouw8&#10;X3ko3ueF/dtfsP0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bd+AO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15F26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5056" behindDoc="0" locked="0" layoutInCell="1" allowOverlap="1" wp14:anchorId="1F080426" wp14:editId="1193F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1" name="Rectangle 7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E2C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80426" id="Rectangle 7751" o:spid="_x0000_s2571" style="position:absolute;left:0;text-align:left;margin-left:154pt;margin-top:145pt;width:79pt;height:135pt;z-index:261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WguwEAAE0DAAAOAAAAZHJzL2Uyb0RvYy54bWysU8tu2zAQvBfoPxC813okrh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paLRtKHLPYpZ/o&#10;G3ODkeRUHbUQMvc3+zWF2OG15/AE5yziMoufFdj8RVlkLh4fLx7LORGOxZurm3WNneC41azqJicI&#10;U73dDhDTd+ktyYueAnIp1rLDfUyno69H8F5mc3o/r9K8m4uaZnm9fCW78+KIInFK0yMGZfzUU250&#10;oGTCzvc0/t4zkJSYHw6tbVfXVy2OSkmadbvGEYaSIO3d+ypzfPQ4TDwBJfsAehiRcDGp8MKeFWXn&#10;+cpD8T4v7N/+gu0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E3KVo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693E2C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6080" behindDoc="0" locked="0" layoutInCell="1" allowOverlap="1" wp14:anchorId="7472DDBE" wp14:editId="75B1B1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2" name="Rectangle 7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54D3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2DDBE" id="Rectangle 7752" o:spid="_x0000_s2572" style="position:absolute;left:0;text-align:left;margin-left:154pt;margin-top:145pt;width:79pt;height:135pt;z-index:261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uJ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fL65YSxyx26Rl9&#10;Y24wkhyroxZC5v5mv6YQO7z2Ep7glEVcZvGzApu/KIvMxePD2WM5J8KxeHt5u6qxExy3mmXd5ARh&#10;qvfbAWJ6kN6SvOgpIJdiLdv/iOl49O0I3stsju/nVZq3c1HTXF/dvJHdenFAkTil6RGDMn7qKTc6&#10;UDJh53saf+8YSErMd4fWtsurS3QilaRZtSscYSgJ0t5+rDLHR4/DxBNQsgughxEJF5MKL+xZUXaa&#10;rzwUH/PC/v0v2Pw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Ke3uJ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8954D3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7104" behindDoc="0" locked="0" layoutInCell="1" allowOverlap="1" wp14:anchorId="3CE87A1A" wp14:editId="3DA0F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3" name="Rectangle 7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24DF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7A1A" id="Rectangle 7753" o:spid="_x0000_s2573" style="position:absolute;left:0;text-align:left;margin-left:154pt;margin-top:145pt;width:79pt;height:135pt;z-index:261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4nuwEAAE0DAAAOAAAAZHJzL2Uyb0RvYy54bWysU8tu2zAQvBfoPxC813o4qRz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a77nZNieMWu/Qd&#10;feNumBQ5V0cjpcr9zX7NIfZ47Tk8wSWLuMziFw02f1EWWYrHp6vHaklEYPFufbepsRMCt5qubnKC&#10;MNXr7QAxfVbekrxgFJBLsZYfv8Z0PvpyBO9lNuf38yot+6WoaW5vuheyey9PKBKnND1i0JOfGRWT&#10;CZTM2HlG468DB0XJ9MWhtW13s25xVErSbNoN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wn4OJ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6B24DF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8128" behindDoc="0" locked="0" layoutInCell="1" allowOverlap="1" wp14:anchorId="63891893" wp14:editId="1D80A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4" name="Rectangle 7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1390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1893" id="Rectangle 7754" o:spid="_x0000_s2574" style="position:absolute;left:0;text-align:left;margin-left:154pt;margin-top:145pt;width:79pt;height:135pt;z-index:261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Z2uwEAAE0DAAAOAAAAZHJzL2Uyb0RvYy54bWysU8tu2zAQvBfoPxC813rEqRX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Obze2aEsctduk7&#10;+sbdMClyro5GSpX7m/2aQ+zx2nN4gksWcZnFLxps/qIsshSPT1eP1ZKIwOLdzV1XYycEbjWbuskJ&#10;wlSvtwPE9Fl5S/KCUUAuxVp+/BrT+ejLEbyX2Zzfz6u07Jeiprlddy9k916eUCROaXrEoCc/Myom&#10;EyiZsfOMxl8HDoqS6YtDa9vN+qbFUSlJ07Ud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cN+md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811390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89152" behindDoc="0" locked="0" layoutInCell="1" allowOverlap="1" wp14:anchorId="6B9A5923" wp14:editId="1B5A94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5" name="Rectangle 7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DFA4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A5923" id="Rectangle 7755" o:spid="_x0000_s2575" style="position:absolute;left:0;text-align:left;margin-left:154pt;margin-top:145pt;width:79pt;height:135pt;z-index:261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ONrT2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BCDFA4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0176" behindDoc="0" locked="0" layoutInCell="1" allowOverlap="1" wp14:anchorId="7CF4EF99" wp14:editId="5B98B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6" name="Rectangle 7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363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EF99" id="Rectangle 7756" o:spid="_x0000_s2576" style="position:absolute;left:0;text-align:left;margin-left:154pt;margin-top:145pt;width:79pt;height:135pt;z-index:261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FcNIs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80363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1200" behindDoc="0" locked="0" layoutInCell="1" allowOverlap="1" wp14:anchorId="0CAA620C" wp14:editId="7F800B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7" name="Rectangle 7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52C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A620C" id="Rectangle 7757" o:spid="_x0000_s2577" style="position:absolute;left:0;text-align:left;margin-left:154pt;margin-top:145pt;width:79pt;height:135pt;z-index:261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dxj0c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E552C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2224" behindDoc="0" locked="0" layoutInCell="1" allowOverlap="1" wp14:anchorId="6E583056" wp14:editId="48434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8" name="Rectangle 7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4B3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3056" id="Rectangle 7758" o:spid="_x0000_s2578" style="position:absolute;left:0;text-align:left;margin-left:154pt;margin-top:145pt;width:79pt;height:135pt;z-index:261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pougEAAE0DAAAOAAAAZHJzL2Uyb0RvYy54bWysU8tu2zAQvBfoPxC813qkrh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WmKvHLfYpd/o&#10;G3f9qMipOhgpVe5v9msKscNrj+EBzlnEZRY/a7D5i7LIXDw+XjxWcyICi9dX1+saOyFwq1nVTU4Q&#10;pnq7HSCm78pbkheMAnIp1vLDz5hOR1+P4L3M5vR+XqV5Nxc1zXLZvpLdeXlEkTil6R6DHv3EqBhN&#10;oGTCzjMaX/YcFCXjD4fWtquvVy2OSkmadbtGW6AkSHv3vsqdGDwOk0hAyT6A6QckXEwqvLBnRdl5&#10;vvJQvM8L+7e/YPs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MhWpo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A24B3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3248" behindDoc="0" locked="0" layoutInCell="1" allowOverlap="1" wp14:anchorId="591BD736" wp14:editId="1C1C26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59" name="Rectangle 7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565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BD736" id="Rectangle 7759" o:spid="_x0000_s2579" style="position:absolute;left:0;text-align:left;margin-left:154pt;margin-top:145pt;width:79pt;height:135pt;z-index:261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/GuwEAAE0DAAAOAAAAZHJzL2Uyb0RvYy54bWysU8tu2zAQvBfoPxC813q4rm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9WpLieMWu/QD&#10;feOuHxW5VAcjpcr9zX5NIXZ47Sk8wjWLuMziZw02f1EWmYvH55vHak5EYHG73G5q7ITArWZdNzlB&#10;mOr1doCYvihvSV4wCsilWMtP32K6HH05gvcym8v7eZXmw1zUNKvV8oXswcszisQpTQ8Y9OgnRsVo&#10;AiUTdp7R+OvIQVEyfnVobbv+uGxxVErSbNoNjjCUBGkf3la5E4PHYRIJKDkGMP2AhItJhRf2rCi7&#10;zlceird5Yf/6F+x/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xIAfx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57565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4272" behindDoc="0" locked="0" layoutInCell="1" allowOverlap="1" wp14:anchorId="7F0D6885" wp14:editId="406FB9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60" name="Rectangle 7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BC8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D6885" id="Rectangle 7760" o:spid="_x0000_s2580" style="position:absolute;left:0;text-align:left;margin-left:154pt;margin-top:145pt;width:79pt;height:135pt;z-index:261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LU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fLGzTIMYtdekbf&#10;mBuMJMfqqIWQub/ZrynEDq+9hCc4ZRGXWfyswOYvyiJz8fhw9ljOiXAs3l7ermp8iONWs6ybnCBM&#10;9X47QEwP0luSFz0F5FKsZfsfMR2Pvh3Be5nN8f28SvN2Lmqa6+urN7JbLw4oEqc0PWJQxk895UYH&#10;SibsfE/j7x0DSYn57tDadnl12eKolKRZtSscYSgJ0t5+rDLHR4/DxBNQsgughxEJF5MKL+xZUXaa&#10;rzwUH/PC/v0v2Pw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vIYLU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5ABC8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5296" behindDoc="0" locked="0" layoutInCell="1" allowOverlap="1" wp14:anchorId="191E799D" wp14:editId="412C46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61" name="Rectangle 7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159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E799D" id="Rectangle 7761" o:spid="_x0000_s2581" style="position:absolute;left:0;text-align:left;margin-left:154pt;margin-top:145pt;width:79pt;height:135pt;z-index:261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pyT3e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18E159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6320" behindDoc="0" locked="0" layoutInCell="1" allowOverlap="1" wp14:anchorId="5A8E7F13" wp14:editId="27ADE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62" name="Rectangle 7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774A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E7F13" id="Rectangle 7762" o:spid="_x0000_s2582" style="position:absolute;left:0;text-align:left;margin-left:154pt;margin-top:145pt;width:79pt;height:135pt;z-index:261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Pi0ZU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68774A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7344" behindDoc="0" locked="0" layoutInCell="1" allowOverlap="1" wp14:anchorId="55746E99" wp14:editId="6EC3B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63" name="Rectangle 7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B6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46E99" id="Rectangle 7763" o:spid="_x0000_s2583" style="position:absolute;left:0;text-align:left;margin-left:154pt;margin-top:145pt;width:79pt;height:135pt;z-index:261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dihs/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7CCB6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8368" behindDoc="0" locked="0" layoutInCell="1" allowOverlap="1" wp14:anchorId="653B55EE" wp14:editId="305C8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4" name="Rectangle 7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254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B55EE" id="Rectangle 7764" o:spid="_x0000_s2584" style="position:absolute;left:0;text-align:left;margin-left:154pt;margin-top:145pt;width:79pt;height:159pt;z-index:261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" filled="f" stroked="f">
                      <v:textbox inset="2.16pt,1.44pt,0,1.44pt">
                        <w:txbxContent>
                          <w:p w14:paraId="233254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99392" behindDoc="0" locked="0" layoutInCell="1" allowOverlap="1" wp14:anchorId="694A0BB9" wp14:editId="58B09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5" name="Rectangle 7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20F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A0BB9" id="Rectangle 7765" o:spid="_x0000_s2585" style="position:absolute;left:0;text-align:left;margin-left:154pt;margin-top:145pt;width:79pt;height:159pt;z-index:261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" filled="f" stroked="f">
                      <v:textbox inset="2.16pt,1.44pt,0,1.44pt">
                        <w:txbxContent>
                          <w:p w14:paraId="5AC20F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0416" behindDoc="0" locked="0" layoutInCell="1" allowOverlap="1" wp14:anchorId="093BA3E5" wp14:editId="500B50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6" name="Rectangle 7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8BE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BA3E5" id="Rectangle 7766" o:spid="_x0000_s2586" style="position:absolute;left:0;text-align:left;margin-left:154pt;margin-top:145pt;width:79pt;height:159pt;z-index:261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" filled="f" stroked="f">
                      <v:textbox inset="2.16pt,1.44pt,0,1.44pt">
                        <w:txbxContent>
                          <w:p w14:paraId="71698BE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1440" behindDoc="0" locked="0" layoutInCell="1" allowOverlap="1" wp14:anchorId="5D277C52" wp14:editId="4ED94A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7" name="Rectangle 7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CE7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77C52" id="Rectangle 7767" o:spid="_x0000_s2587" style="position:absolute;left:0;text-align:left;margin-left:154pt;margin-top:145pt;width:79pt;height:159pt;z-index:261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" filled="f" stroked="f">
                      <v:textbox inset="2.16pt,1.44pt,0,1.44pt">
                        <w:txbxContent>
                          <w:p w14:paraId="546CE7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2464" behindDoc="0" locked="0" layoutInCell="1" allowOverlap="1" wp14:anchorId="01045720" wp14:editId="1E8F1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8" name="Rectangle 7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52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45720" id="Rectangle 7768" o:spid="_x0000_s2588" style="position:absolute;left:0;text-align:left;margin-left:154pt;margin-top:145pt;width:79pt;height:159pt;z-index:261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" filled="f" stroked="f">
                      <v:textbox inset="2.16pt,1.44pt,0,1.44pt">
                        <w:txbxContent>
                          <w:p w14:paraId="40C052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3488" behindDoc="0" locked="0" layoutInCell="1" allowOverlap="1" wp14:anchorId="717379EE" wp14:editId="761983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7769" name="Rectangle 7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598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379EE" id="Rectangle 7769" o:spid="_x0000_s2589" style="position:absolute;left:0;text-align:left;margin-left:154pt;margin-top:145pt;width:79pt;height:159pt;z-index:261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" filled="f" stroked="f">
                      <v:textbox inset="2.16pt,1.44pt,0,1.44pt">
                        <w:txbxContent>
                          <w:p w14:paraId="712598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4512" behindDoc="0" locked="0" layoutInCell="1" allowOverlap="1" wp14:anchorId="4BC39002" wp14:editId="28788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70" name="Rectangle 7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4CEF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9002" id="Rectangle 7770" o:spid="_x0000_s2590" style="position:absolute;left:0;text-align:left;margin-left:154pt;margin-top:145pt;width:79pt;height:183pt;z-index:261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ln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vUaDHLfYpR/o&#10;G3f9qMi5OhgpVe5v9msKscNrz+EJLlnEZRY/a7D5i7LIXDw+XT1WcyICi3fLu02NDwncapdNs8IE&#10;YarX2wFi+qK8JXnBKCCXYi0/fovpfPTlCN7LbM7v51Wa93NR03y6Xb2Q3Xt5QpE4pekRgx79xKgY&#10;TaBkws4zGn8fOChKxq8OrW3Xq2WLo1KSZtNucIShJEh7/7bKnRg8DpNIQMkhgOkHJFxMKrywZ0XZ&#10;Zb7yULzNC/vXv2D3B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CBlbln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5ED4CEF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5536" behindDoc="0" locked="0" layoutInCell="1" allowOverlap="1" wp14:anchorId="326ED312" wp14:editId="60A426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71" name="Rectangle 7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4D2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ED312" id="Rectangle 7771" o:spid="_x0000_s2591" style="position:absolute;left:0;text-align:left;margin-left:154pt;margin-top:145pt;width:79pt;height:183pt;z-index:261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yZDMyb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006B4D2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6560" behindDoc="0" locked="0" layoutInCell="1" allowOverlap="1" wp14:anchorId="145438EF" wp14:editId="7E18E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72" name="Rectangle 7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F2B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438EF" id="Rectangle 7772" o:spid="_x0000_s2592" style="position:absolute;left:0;text-align:left;margin-left:154pt;margin-top:145pt;width:79pt;height:183pt;z-index:261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" filled="f" stroked="f">
                      <v:textbox inset="2.16pt,1.44pt,0,1.44pt">
                        <w:txbxContent>
                          <w:p w14:paraId="3481F2B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7584" behindDoc="0" locked="0" layoutInCell="1" allowOverlap="1" wp14:anchorId="1B694068" wp14:editId="2FD888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73" name="Rectangle 7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0AD5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4068" id="Rectangle 7773" o:spid="_x0000_s2593" style="position:absolute;left:0;text-align:left;margin-left:154pt;margin-top:145pt;width:79pt;height:135pt;z-index:261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3WuwEAAE0DAAAOAAAAZHJzL2Uyb0RvYy54bWysU8tu2zAQvBfoPxC813q4jRz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Gu69aUOG6xSz/Q&#10;N+6GSZFzdTRSqtzf7NccYo/XnsIjXLKIyyx+0WDzF2WRpXh8unqslkQEFm/Xt5saOyFwq+nqJicI&#10;U73eDhDTF+UtyQtGAbkUa/nxW0znoy9H8F5mc34/r9KyX4qa5tNN90J27+UJReKUpgcMevIzo2Iy&#10;gZIZO89o/HXgoCiZvjq0tu0+rlsclZI0m3aDIwwlQdr7t1XuxOhxmEQCSg4BzDAi4WJS4YU9K8ou&#10;85WH4m1e2L/+Bbv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jAdd1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D60AD5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8608" behindDoc="0" locked="0" layoutInCell="1" allowOverlap="1" wp14:anchorId="20F3FC34" wp14:editId="4B1F15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74" name="Rectangle 7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53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3FC34" id="Rectangle 7774" o:spid="_x0000_s2594" style="position:absolute;left:0;text-align:left;margin-left:154pt;margin-top:145pt;width:79pt;height:135pt;z-index:261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Pqb1h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228053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09632" behindDoc="0" locked="0" layoutInCell="1" allowOverlap="1" wp14:anchorId="0275B776" wp14:editId="790BD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7775" name="Rectangle 7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F4C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B776" id="Rectangle 7775" o:spid="_x0000_s2595" style="position:absolute;left:0;text-align:left;margin-left:154pt;margin-top:145pt;width:79pt;height:135pt;z-index:261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dqOAK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903F4C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0656" behindDoc="0" locked="0" layoutInCell="1" allowOverlap="1" wp14:anchorId="55B05C3B" wp14:editId="69CF24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76" name="Rectangle 7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B382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05C3B" id="Rectangle 7776" o:spid="_x0000_s2596" style="position:absolute;left:0;text-align:left;margin-left:154pt;margin-top:145pt;width:79pt;height:183pt;z-index:261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" filled="f" stroked="f">
                      <v:textbox inset="2.16pt,1.44pt,0,1.44pt">
                        <w:txbxContent>
                          <w:p w14:paraId="57BB382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1680" behindDoc="0" locked="0" layoutInCell="1" allowOverlap="1" wp14:anchorId="4AC80AE9" wp14:editId="775767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7777" name="Rectangle 7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73C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80AE9" id="Rectangle 7777" o:spid="_x0000_s2597" style="position:absolute;left:0;text-align:left;margin-left:154pt;margin-top:145pt;width:79pt;height:183pt;z-index:261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" filled="f" stroked="f">
                      <v:textbox inset="2.16pt,1.44pt,0,1.44pt">
                        <w:txbxContent>
                          <w:p w14:paraId="1F773C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2704" behindDoc="0" locked="0" layoutInCell="1" allowOverlap="1" wp14:anchorId="6F3172A6" wp14:editId="57082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78" name="Rectangle 7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E87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72A6" id="Rectangle 7778" o:spid="_x0000_s2598" style="position:absolute;left:0;text-align:left;margin-left:154pt;margin-top:52pt;width:79pt;height:135pt;z-index:261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C/DmZ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753E87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3728" behindDoc="0" locked="0" layoutInCell="1" allowOverlap="1" wp14:anchorId="6FF1DF14" wp14:editId="2D0807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79" name="Rectangle 7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1E1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DF14" id="Rectangle 7779" o:spid="_x0000_s2599" style="position:absolute;left:0;text-align:left;margin-left:154pt;margin-top:52pt;width:79pt;height:135pt;z-index:261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K+Uw3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F0D1E1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4752" behindDoc="0" locked="0" layoutInCell="1" allowOverlap="1" wp14:anchorId="28141EC1" wp14:editId="26EC8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0" name="Rectangle 7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581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41EC1" id="Rectangle 7780" o:spid="_x0000_s2600" style="position:absolute;left:0;text-align:left;margin-left:154pt;margin-top:52pt;width:79pt;height:135pt;z-index:261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BJKItd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42A581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5776" behindDoc="0" locked="0" layoutInCell="1" allowOverlap="1" wp14:anchorId="5BB0D94F" wp14:editId="2A8D9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1" name="Rectangle 7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7F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D94F" id="Rectangle 7781" o:spid="_x0000_s2601" style="position:absolute;left:0;text-align:left;margin-left:154pt;margin-top:52pt;width:79pt;height:135pt;z-index:261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AS3+87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33947F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6800" behindDoc="0" locked="0" layoutInCell="1" allowOverlap="1" wp14:anchorId="152B8F92" wp14:editId="432F96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2" name="Rectangle 7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19E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B8F92" id="Rectangle 7782" o:spid="_x0000_s2602" style="position:absolute;left:0;text-align:left;margin-left:154pt;margin-top:52pt;width:79pt;height:135pt;z-index:261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CYJBDa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75019E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7824" behindDoc="0" locked="0" layoutInCell="1" allowOverlap="1" wp14:anchorId="139F2B69" wp14:editId="5C5110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3" name="Rectangle 7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B95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F2B69" id="Rectangle 7783" o:spid="_x0000_s2603" style="position:absolute;left:0;text-align:left;margin-left:154pt;margin-top:52pt;width:79pt;height:135pt;z-index:261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0CFld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182B95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8848" behindDoc="0" locked="0" layoutInCell="1" allowOverlap="1" wp14:anchorId="2CE718B8" wp14:editId="38AC1A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4" name="Rectangle 7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8C9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18B8" id="Rectangle 7784" o:spid="_x0000_s2604" style="position:absolute;left:0;text-align:left;margin-left:154pt;margin-top:52pt;width:79pt;height:135pt;z-index:261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YoDNJ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5828C9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19872" behindDoc="0" locked="0" layoutInCell="1" allowOverlap="1" wp14:anchorId="3D7E50F7" wp14:editId="31F4E2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5" name="Rectangle 7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C22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E50F7" id="Rectangle 7785" o:spid="_x0000_s2605" style="position:absolute;left:0;text-align:left;margin-left:154pt;margin-top:52pt;width:79pt;height:135pt;z-index:261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KoW4i7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57FC22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0896" behindDoc="0" locked="0" layoutInCell="1" allowOverlap="1" wp14:anchorId="1A98BF3E" wp14:editId="70ED69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6" name="Rectangle 7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573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8BF3E" id="Rectangle 7786" o:spid="_x0000_s2606" style="position:absolute;left:0;text-align:left;margin-left:154pt;margin-top:52pt;width:79pt;height:135pt;z-index:261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1WKZgL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2A1573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1920" behindDoc="0" locked="0" layoutInCell="1" allowOverlap="1" wp14:anchorId="5EE2A0D5" wp14:editId="3740F8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7" name="Rectangle 7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39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2A0D5" id="Rectangle 7787" o:spid="_x0000_s2607" style="position:absolute;left:0;text-align:left;margin-left:154pt;margin-top:52pt;width:79pt;height:135pt;z-index:261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J1n7C65AQAATQ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56BE39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2944" behindDoc="0" locked="0" layoutInCell="1" allowOverlap="1" wp14:anchorId="5280862A" wp14:editId="27A7E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8" name="Rectangle 7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0BF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0862A" id="Rectangle 7788" o:spid="_x0000_s2608" style="position:absolute;left:0;text-align:left;margin-left:154pt;margin-top:52pt;width:79pt;height:135pt;z-index:261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tauQEAAE0DAAAOAAAAZHJzL2Uyb0RvYy54bWysU8tu2zAQvBfoPxC813qkrRX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" filled="f" stroked="f">
                      <v:textbox inset="2.16pt,1.44pt,0,1.44pt">
                        <w:txbxContent>
                          <w:p w14:paraId="6A20BF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3968" behindDoc="0" locked="0" layoutInCell="1" allowOverlap="1" wp14:anchorId="70650932" wp14:editId="6F1EA9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89" name="Rectangle 7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51B4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50932" id="Rectangle 7789" o:spid="_x0000_s2609" style="position:absolute;left:0;text-align:left;margin-left:154pt;margin-top:52pt;width:79pt;height:135pt;z-index:261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70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Sz6baUOG6xS9/R&#10;N+6GSZFLdTRSqtzf7NccYo/XnsIjXLOIyyx+0WDzF2WRpXh8vnmslkQEFrfrbVdjJwRuNZu6yQnC&#10;VC+3A8T0WXlL8oJRQC7FWn76GtPl6PMRvJfZXN7Pq7QclqKm+dCtn8kevDyjSJzS9IBBT35mVEwm&#10;UDJj5xmNv44cFCXTF4fWtpv36xZHpSRN13Y4wlASpH14XeVOjB6HSSSg5BjADCMSLiYVXtizouw6&#10;X3koXueF/ctfsP8N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EIc70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3B251B4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4992" behindDoc="0" locked="0" layoutInCell="1" allowOverlap="1" wp14:anchorId="064BAC2A" wp14:editId="201871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0" name="Rectangle 7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C60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BAC2A" id="Rectangle 7790" o:spid="_x0000_s2610" style="position:absolute;left:0;text-align:left;margin-left:154pt;margin-top:52pt;width:79pt;height:135pt;z-index:261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hEug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1eoMGOW6xSz/Q&#10;N+6GSZFzdTRSqtzf7NccYo/XnsIjXLKIyyx+0WDzF2WRpXh8unqslkQEFjc3m67GhwRuNeu6yQnC&#10;VK+3A8T0RXlL8oJRQC7FWn78FtP56MsRvJfZnN/Pq7Tsl6Km+djdvpDde3lCkTil6QGDnvzMqJhM&#10;oGTGzjMafx04KEqmrw6tbde3Ny2OSkmaru1whKEkSHv/tsqdGD0Ok0hAySGAGUYkXEwqvLBnRdll&#10;vvJQvM0L+9e/YPc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8aphE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441C60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6016" behindDoc="0" locked="0" layoutInCell="1" allowOverlap="1" wp14:anchorId="64D61F3A" wp14:editId="0578E7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1" name="Rectangle 7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9AB3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61F3A" id="Rectangle 7791" o:spid="_x0000_s2611" style="position:absolute;left:0;text-align:left;margin-left:154pt;margin-top:52pt;width:79pt;height:135pt;z-index:261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+3quwEAAE0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1etNQ4rjFLv1A&#10;37gbJkXO1dFIqXJ/s19ziD1eewqPcMkiLrP4RYPNX5RFluLx6eqxWhIRWNzcbLoaOyFwq1nXTU4Q&#10;pnq9HSCmL8pbkheMAnIp1vLjt5jOR1+O4L3M5vx+XqVlvxQ1zW13+0J27+UJReKUpgcMevIzo2Iy&#10;gZIZO89o/HXgoCiZvjq0tl1/vGlxVErSdG2HIwwlQdr7t1XuxOhxmEQCSg4BzDAi4WJS4YU9K8ou&#10;85WH4m1e2L/+Bbvf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dG/t6r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4829AB3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7040" behindDoc="0" locked="0" layoutInCell="1" allowOverlap="1" wp14:anchorId="0A518959" wp14:editId="750EE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2" name="Rectangle 7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844D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18959" id="Rectangle 7792" o:spid="_x0000_s2612" style="position:absolute;left:0;text-align:left;margin-left:154pt;margin-top:52pt;width:79pt;height:135pt;z-index:261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PD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h6vWkpcdxil36g&#10;b9wNkyLn6mikVLm/2a85xB6vPYVHuGQRl1n8osHmL8oiS/H4dPVYLYkILG5uNl2NnRC41azrJicI&#10;U73eDhDTF+UtyQtGAbkUa/nxW0znoy9H8F5mc34/r9KyX4qa5lN3+0J27+UJReKUpgcMevIzo2Iy&#10;gZIZO89o/HXgoCiZvjq0tl1/vEEnUkmaru1whKEkSHv/tsqdGD0Ok0hAySGAGUYkXEwqvLBnRdll&#10;vvJQvM0L+9e/YPcb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DtZgPD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010844D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8064" behindDoc="0" locked="0" layoutInCell="1" allowOverlap="1" wp14:anchorId="56CCCE17" wp14:editId="0A0B32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3" name="Rectangle 7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34EE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CCE17" id="Rectangle 7793" o:spid="_x0000_s2613" style="position:absolute;left:0;text-align:left;margin-left:154pt;margin-top:52pt;width:79pt;height:135pt;z-index:261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pWN2bb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5EF34EE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29088" behindDoc="0" locked="0" layoutInCell="1" allowOverlap="1" wp14:anchorId="6A988DE6" wp14:editId="7988A8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4" name="Rectangle 7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8F1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88DE6" id="Rectangle 7794" o:spid="_x0000_s2614" style="position:absolute;left:0;text-align:left;margin-left:154pt;margin-top:52pt;width:79pt;height:135pt;z-index:261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48ug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" filled="f" stroked="f">
                      <v:textbox inset="2.16pt,1.44pt,0,1.44pt">
                        <w:txbxContent>
                          <w:p w14:paraId="3F9E8F1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0112" behindDoc="0" locked="0" layoutInCell="1" allowOverlap="1" wp14:anchorId="0AB5A261" wp14:editId="75230F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7795" name="Rectangle 7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581E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A261" id="Rectangle 7795" o:spid="_x0000_s2615" style="position:absolute;left:0;text-align:left;margin-left:154pt;margin-top:52pt;width:79pt;height:135pt;z-index:261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uSuwEAAE0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" filled="f" stroked="f">
                      <v:textbox inset="2.16pt,1.44pt,0,1.44pt">
                        <w:txbxContent>
                          <w:p w14:paraId="1EB581E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1136" behindDoc="0" locked="0" layoutInCell="1" allowOverlap="1" wp14:anchorId="5D0BC915" wp14:editId="282E20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796" name="Rectangle 7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1C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C915" id="Rectangle 7796" o:spid="_x0000_s2616" style="position:absolute;left:0;text-align:left;margin-left:154pt;margin-top:344pt;width:79pt;height:135pt;z-index:261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" filled="f" stroked="f">
                      <v:textbox inset="2.16pt,1.44pt,0,1.44pt">
                        <w:txbxContent>
                          <w:p w14:paraId="7A041C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2160" behindDoc="0" locked="0" layoutInCell="1" allowOverlap="1" wp14:anchorId="0CA710A4" wp14:editId="00362D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797" name="Rectangle 7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B66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10A4" id="Rectangle 7797" o:spid="_x0000_s2617" style="position:absolute;left:0;text-align:left;margin-left:154pt;margin-top:344pt;width:79pt;height:135pt;z-index:261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A620VW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1784B66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3184" behindDoc="0" locked="0" layoutInCell="1" allowOverlap="1" wp14:anchorId="398EDE2F" wp14:editId="38EE8F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798" name="Rectangle 7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4433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EDE2F" id="Rectangle 7798" o:spid="_x0000_s2618" style="position:absolute;left:0;text-align:left;margin-left:154pt;margin-top:344pt;width:79pt;height:135pt;z-index:261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DrmBIi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4134433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4208" behindDoc="0" locked="0" layoutInCell="1" allowOverlap="1" wp14:anchorId="33008B4F" wp14:editId="36ED19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799" name="Rectangle 7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A61D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08B4F" id="Rectangle 7799" o:spid="_x0000_s2619" style="position:absolute;left:0;text-align:left;margin-left:154pt;margin-top:344pt;width:79pt;height:135pt;z-index:261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CjnWeM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46EA61D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5232" behindDoc="0" locked="0" layoutInCell="1" allowOverlap="1" wp14:anchorId="40ECF958" wp14:editId="5E267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0" name="Rectangle 7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ED5C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CF958" id="Rectangle 7800" o:spid="_x0000_s2620" style="position:absolute;left:0;text-align:left;margin-left:154pt;margin-top:344pt;width:79pt;height:135pt;z-index:261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ayuQ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qtEgxy126Tf6&#10;xl0/KnKqDkZKlfub/ZpC7PDaY3iAcxZxmcXPGmz+oiwyF4+PF4/VnIjA4vpqXR4SuNUs6yYnCFO9&#10;3Q4Q03flLckLRgG5FGv54WdMp6OvR/BeZnN6P6/SvJuLmubr+vqV7M7LI4rEKU33GPToJ0bFaAIl&#10;E3ae0fiy56AoGX84tLZdXl+1OColaVbtCkcYSoL+7N5XuRODx2ESCSjZBzD9gISLSYUX9qwoO89X&#10;Hor3eWH/9hds/wA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ACLNrK5AQAATQ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250ED5C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6256" behindDoc="0" locked="0" layoutInCell="1" allowOverlap="1" wp14:anchorId="05DB9CE0" wp14:editId="551DF0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1" name="Rectangle 7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E00A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B9CE0" id="Rectangle 7801" o:spid="_x0000_s2621" style="position:absolute;left:0;text-align:left;margin-left:154pt;margin-top:344pt;width:79pt;height:135pt;z-index:261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McuwEAAE0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" filled="f" stroked="f">
                      <v:textbox inset="2.16pt,1.44pt,0,1.44pt">
                        <w:txbxContent>
                          <w:p w14:paraId="24DE00A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7280" behindDoc="0" locked="0" layoutInCell="1" allowOverlap="1" wp14:anchorId="789C6DA4" wp14:editId="24271E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2" name="Rectangle 7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186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C6DA4" id="Rectangle 7802" o:spid="_x0000_s2622" style="position:absolute;left:0;text-align:left;margin-left:154pt;margin-top:344pt;width:79pt;height:135pt;z-index:261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01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q1tKHLfYpR/o&#10;G3fDpMi5OhopVe5v9msOscdrT+ERLlnEZRa/aLD5i7LIUjw+XT1WSyICi5ubTVdjJwRuNeu6yQnC&#10;VK+3A8T0RXlL8oJRQC7FWn78FtP56MsRvJfZnN/Pq7Tsl6Km+bS5fSG79/KEInFK0wMGPfmZUTGZ&#10;QMmMnWc0/jpwUJRMXx1a264/3qATqSRN13Y4wlASpL1/W+VOjB6HSSSg5BDADCMSLiYVXtizouwy&#10;X3ko3uaF/etfsPsN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DRh601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00A186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8304" behindDoc="0" locked="0" layoutInCell="1" allowOverlap="1" wp14:anchorId="0BD15EB8" wp14:editId="7A2B7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3" name="Rectangle 7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AB4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15EB8" id="Rectangle 7803" o:spid="_x0000_s2623" style="position:absolute;left:0;text-align:left;margin-left:154pt;margin-top:344pt;width:79pt;height:135pt;z-index:261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ib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TT1WtKHLfYpe/o&#10;G3fDpMilOhopVe5v9msOscdrT+ERrlnEZRa/aLD5i7LIUjw+3zxWSyICi9v1tquxEwK3mk3d5ARh&#10;qpfbAWL6rLwlecEoIJdiLT99jely9PkI3stsLu/nVVoOS1HTfNhunskevDyjSJzS9IBBT35mVEwm&#10;UDJj5xmNv44cFCXTF4fWtpv36xZHpSRN13Y4wlASpH14XeVOjB6HSSSg5BjADCMSLiYVXtizouw6&#10;X3koXueF/ctfsP8N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CZgtib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3D1AB4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39328" behindDoc="0" locked="0" layoutInCell="1" allowOverlap="1" wp14:anchorId="7100DF46" wp14:editId="49827C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4" name="Rectangle 7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C838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0DF46" id="Rectangle 7804" o:spid="_x0000_s2624" style="position:absolute;left:0;text-align:left;margin-left:154pt;margin-top:344pt;width:79pt;height:135pt;z-index:261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DKuwEAAE0DAAAOAAAAZHJzL2Uyb0RvYy54bWysU8tu2zAQvBfoPxC813okrWX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" filled="f" stroked="f">
                      <v:textbox inset="2.16pt,1.44pt,0,1.44pt">
                        <w:txbxContent>
                          <w:p w14:paraId="64EC838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0352" behindDoc="0" locked="0" layoutInCell="1" allowOverlap="1" wp14:anchorId="2DFDDF11" wp14:editId="7F635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5" name="Rectangle 7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311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DF11" id="Rectangle 7805" o:spid="_x0000_s2625" style="position:absolute;left:0;text-align:left;margin-left:154pt;margin-top:344pt;width:79pt;height:135pt;z-index:261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VkuwEAAE0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" filled="f" stroked="f">
                      <v:textbox inset="2.16pt,1.44pt,0,1.44pt">
                        <w:txbxContent>
                          <w:p w14:paraId="7EB311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1376" behindDoc="0" locked="0" layoutInCell="1" allowOverlap="1" wp14:anchorId="211D0E85" wp14:editId="72C2C0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6" name="Rectangle 7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BA9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0E85" id="Rectangle 7806" o:spid="_x0000_s2626" style="position:absolute;left:0;text-align:left;margin-left:154pt;margin-top:344pt;width:79pt;height:135pt;z-index:261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BMG8CE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42BBA9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2400" behindDoc="0" locked="0" layoutInCell="1" allowOverlap="1" wp14:anchorId="346AA8E6" wp14:editId="7ADE5D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7" name="Rectangle 7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602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AA8E6" id="Rectangle 7807" o:spid="_x0000_s2627" style="position:absolute;left:0;text-align:left;margin-left:154pt;margin-top:344pt;width:79pt;height:135pt;z-index:261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UquQ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" filled="f" stroked="f">
                      <v:textbox inset="2.16pt,1.44pt,0,1.44pt">
                        <w:txbxContent>
                          <w:p w14:paraId="674602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3424" behindDoc="0" locked="0" layoutInCell="1" allowOverlap="1" wp14:anchorId="3FADC2A3" wp14:editId="0810D0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8" name="Rectangle 7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464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DC2A3" id="Rectangle 7808" o:spid="_x0000_s2628" style="position:absolute;left:0;text-align:left;margin-left:154pt;margin-top:344pt;width:79pt;height:135pt;z-index:261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Je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q7FXjlvs0g/0&#10;jbthUuRUHY2UKvc3+zWH2OO1l/AM5yziMotfNNj8RVlkKR4fLx6rJRGBxdur267GTgjcatZ1kxOE&#10;qd5vB4jpm/KW5AWjgFyKtfzwENPp6NsRvJfZnN7Pq7TslqKmuanbN7I7L48oEqc0PWHQk58ZFZMJ&#10;lMzYeUbj7z0HRcn03aG17fr6qsVRKUnTtR3aAiVB2ruPVe7E6HGYRAJK9gHMMCLhYlLhhT0rys7z&#10;lYfiY17Yv/8F21cA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DVXeJe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7BA464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4448" behindDoc="0" locked="0" layoutInCell="1" allowOverlap="1" wp14:anchorId="0820ECDD" wp14:editId="722B80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09" name="Rectangle 7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EED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0ECDD" id="Rectangle 7809" o:spid="_x0000_s2629" style="position:absolute;left:0;text-align:left;margin-left:154pt;margin-top:344pt;width:79pt;height:135pt;z-index:261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fwugEAAE0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V28pcdxil76j&#10;b9wNkyKX6mikVLm/2a85xB6vPYcnuGYRl1n8osHmL8oiS/H4fPNYLYkILG7X267GTgjcajZ1kxOE&#10;qV5vB4jps/KW5AWjgFyKtfz0NabL0ZcjeC+zubyfV2k5LEVNc1evX8gevDyjSJzS9IhBT35mVEwm&#10;UDJj5xmNv44cFCXTF4fWtpuP6xZHpSRN13Y4wlASpH14W+VOjB6HSSSg5BjADCMSLiYVXtizouw6&#10;X3ko3uaF/etfsP8N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CdWJfw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65FEED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5472" behindDoc="0" locked="0" layoutInCell="1" allowOverlap="1" wp14:anchorId="09DF1B0D" wp14:editId="4F1D89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10" name="Rectangle 7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26D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1B0D" id="Rectangle 7810" o:spid="_x0000_s2630" style="position:absolute;left:0;text-align:left;margin-left:154pt;margin-top:344pt;width:79pt;height:135pt;z-index:261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FAugEAAE0DAAAOAAAAZHJzL2Uyb0RvYy54bWysU8tu2zAQvBfoPxC813okiBX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a67Bg1yzGKXfqJv&#10;zI1GklN10kLI3N/s1xxij9eewxOcs4jLLH5RYPMXZZGleHy8eCyXRDgWb69uuxof4rjVrOsmJwhT&#10;vd0OENNX6S3Ji4ECcinWssP3mE5HX4/gvczm9H5epWW3FDXNTX39SnbnxRFF4pSmRwzK+Hmg3OhA&#10;yYydH2j8vWcgKTHfHFrbrq+vWhyVkjRd2+EIQ0mQ9u59lTk+eRwmnoCSfQA9Tki4mFR4Yc+KsvN8&#10;5aF4nxf2b3/B9g8A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ClE8FA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1F426D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6496" behindDoc="0" locked="0" layoutInCell="1" allowOverlap="1" wp14:anchorId="3B3F5382" wp14:editId="077362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11" name="Rectangle 7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685E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F5382" id="Rectangle 7811" o:spid="_x0000_s2631" style="position:absolute;left:0;text-align:left;margin-left:154pt;margin-top:344pt;width:79pt;height:135pt;z-index:261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TuugEAAE0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a67pqHEMYtd+oG+&#10;MTcaSU7VSQshc3+zX3OIPV57Dk9wziIus/hFgc1flEWW4vHx4rFcEuFYvLu562rsBMetZl03OUGY&#10;6u12gJi+SG9JXgwUkEuxlh2+xXQ6+noE72U2p/fzKi27pahpbutPr2R3XhxRJE5pesSgjJ8Hyo0O&#10;lMzY+YHGX3sGkhLz1aG17frjTYujUpKmazscYSgJ0t69rzLHJ4/DxBNQsg+gxwkJF5MKL+xZUXae&#10;rzwU7/PC/u0v2P4G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DtFrTu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0BE685E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7520" behindDoc="0" locked="0" layoutInCell="1" allowOverlap="1" wp14:anchorId="709FD58F" wp14:editId="3ED0B4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12" name="Rectangle 7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7122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D58F" id="Rectangle 7812" o:spid="_x0000_s2632" style="position:absolute;left:0;text-align:left;margin-left:154pt;margin-top:344pt;width:79pt;height:135pt;z-index:261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1rH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rpmpYSxy126Tv6&#10;xt0wKXKujkZKlfub/ZpD7PHaS3iGSxZxmcUvGmz+oiyyFI9PV4/VkojA4t3tXVdjJwRuNZu6yQnC&#10;VG+3A8T0WXlL8oJRQC7FWn78GtP56OsRvJfZnN/Pq7Tsl6KmWdfrV7J7L08oEqc0PWHQk58ZFZMJ&#10;lMzYeUbjrwMHRcn0xaG17ebTLTqRStJ0bYcjDCVB2vv3Ve7E6HGYRAJKDgHMMCLhYlLhhT0ryi7z&#10;lYfifV7Yv/0Fu98A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B0H1rH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5A67122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8544" behindDoc="0" locked="0" layoutInCell="1" allowOverlap="1" wp14:anchorId="679D0B78" wp14:editId="0ECDF4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7813" name="Rectangle 7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03A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D0B78" id="Rectangle 7813" o:spid="_x0000_s2633" style="position:absolute;left:0;text-align:left;margin-left:154pt;margin-top:344pt;width:79pt;height:135pt;z-index:261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9p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" filled="f" stroked="f">
                      <v:textbox inset="2.16pt,1.44pt,0,1.44pt">
                        <w:txbxContent>
                          <w:p w14:paraId="5DF03A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49568" behindDoc="0" locked="0" layoutInCell="1" allowOverlap="1" wp14:anchorId="0E326043" wp14:editId="3DA39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814" name="Rectangle 7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B1C1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26043" id="Rectangle 7814" o:spid="_x0000_s2634" style="position:absolute;left:0;text-align:left;margin-left:154pt;margin-top:62pt;width:77pt;height:73pt;z-index:261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AoFD/mtwEAAEw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491B1C1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0592" behindDoc="0" locked="0" layoutInCell="1" allowOverlap="1" wp14:anchorId="47212129" wp14:editId="5D01F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15" name="Rectangle 7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8DAB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12129" id="Rectangle 7815" o:spid="_x0000_s2635" style="position:absolute;left:0;text-align:left;margin-left:154pt;margin-top:62pt;width:79pt;height:60pt;z-index:261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+Y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6a6psQyg1P6&#10;hboxO2hBTtlR9b1I8016TT60WPbsn+AcBXQT+VmCSV+kReas8fGisZgj4ZhcL9dNiZPgeLS6Wi/R&#10;xy7FW7GHEH8IZ0hyOgoIJSvLDg8hnq6+XsG6BOb0fPLivJszmeqmXL9i3bn+iBxxSeMjGqnd1FGu&#10;ladkwsF3NPzZMxCU6HuLytarq2WNm5KDqqkb3GDIAaLevc8yy0eHu8QjULL3oIYRAWeNMi4cWWZ2&#10;Xq+0E+/jjP7tJ9j+B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I2gn5i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908DAB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1616" behindDoc="0" locked="0" layoutInCell="1" allowOverlap="1" wp14:anchorId="3087C872" wp14:editId="64217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7816" name="Rectangle 7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F1F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7C872" id="Rectangle 7816" o:spid="_x0000_s2636" style="position:absolute;left:0;text-align:left;margin-left:154pt;margin-top:62pt;width:77pt;height:68pt;z-index:261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" filled="f" stroked="f">
                      <v:textbox inset="2.16pt,1.44pt,0,1.44pt">
                        <w:txbxContent>
                          <w:p w14:paraId="62AF1F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2640" behindDoc="0" locked="0" layoutInCell="1" allowOverlap="1" wp14:anchorId="7344FD5E" wp14:editId="38B8E9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817" name="Rectangle 7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63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4FD5E" id="Rectangle 7817" o:spid="_x0000_s2637" style="position:absolute;left:0;text-align:left;margin-left:154pt;margin-top:62pt;width:77pt;height:73pt;z-index:261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" filled="f" stroked="f">
                      <v:textbox inset="2.16pt,1.44pt,0,1.44pt">
                        <w:txbxContent>
                          <w:p w14:paraId="7C2363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3664" behindDoc="0" locked="0" layoutInCell="1" allowOverlap="1" wp14:anchorId="28D337EE" wp14:editId="4A1562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18" name="Rectangle 7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EFD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337EE" id="Rectangle 7818" o:spid="_x0000_s2638" style="position:absolute;left:0;text-align:left;margin-left:154pt;margin-top:62pt;width:79pt;height:60pt;z-index:261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/h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q6bCWVlucEp/&#10;UDdu+1GSU3bQXSfTfJNekw8tlj35RzhHAd1EflZg0hdpkTlrfLxoLOdIBCbXy3VT4iQEHq2u1kv0&#10;sUvxXuwhxHvpDEkOo4BQsrL88CvE09W3K1iXwJyeT16cd3MmU11X9RvWneuOyBGXND6gUaObGBWj&#10;9pRMOHhGw+ueg6Rk/GlR2Xp1taxxU3JQNXWDqkAOEPXuY5ZbMTjcJRGBkr0H3Q8IOGuUceHIMrPz&#10;eqWd+Bhn9O8/wfY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I9+T+G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EDEEFD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4688" behindDoc="0" locked="0" layoutInCell="1" allowOverlap="1" wp14:anchorId="317A4FEB" wp14:editId="3C58C0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819" name="Rectangle 7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CDB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A4FEB" id="Rectangle 7819" o:spid="_x0000_s2639" style="position:absolute;left:0;text-align:left;margin-left:154pt;margin-top:62pt;width:77pt;height:73pt;z-index:261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" filled="f" stroked="f">
                      <v:textbox inset="2.16pt,1.44pt,0,1.44pt">
                        <w:txbxContent>
                          <w:p w14:paraId="321CDB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5712" behindDoc="0" locked="0" layoutInCell="1" allowOverlap="1" wp14:anchorId="33F082DA" wp14:editId="2CD8AFF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820" name="Rectangle 7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774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82DA" id="Rectangle 7820" o:spid="_x0000_s2640" style="position:absolute;left:0;text-align:left;margin-left:155pt;margin-top:62pt;width:77pt;height:73pt;z-index:261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" filled="f" stroked="f">
                      <v:textbox inset="2.16pt,1.44pt,0,1.44pt">
                        <w:txbxContent>
                          <w:p w14:paraId="5DA774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6736" behindDoc="0" locked="0" layoutInCell="1" allowOverlap="1" wp14:anchorId="0FE3C7F0" wp14:editId="307A0B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1" name="Rectangle 7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08D4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C7F0" id="Rectangle 7821" o:spid="_x0000_s2641" style="position:absolute;left:0;text-align:left;margin-left:154pt;margin-top:62pt;width:79pt;height:60pt;z-index:261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T+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6auKLHM4JR+&#10;oW7MDlqQU3ZUfS/SfJNekw8tlj37JzhHAd1EfpZg0hdpkTlrfLxoLOZIOCbXy3VT4iQ4Hq2u1kv0&#10;sUvxVuwhxB/CGZKcjgJCycqyw0OIp6uvV7AugTk9n7w47+ZMprqprl+x7lx/RI64pPERjdRu6ijX&#10;ylMy4eA7Gv7sGQhK9L1FZevV1bLGTclB1dQNbjDkAFHv3meZ5aPDXeIRKNl7UMOIgLNGGReOLDM7&#10;r1faifdxRv/2E2z/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OuStP6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1708D4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7760" behindDoc="0" locked="0" layoutInCell="1" allowOverlap="1" wp14:anchorId="55280605" wp14:editId="7B7BC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822" name="Rectangle 7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2A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80605" id="Rectangle 7822" o:spid="_x0000_s2642" style="position:absolute;left:0;text-align:left;margin-left:154pt;margin-top:62pt;width:77pt;height:73pt;z-index:261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CXKIyMtwEAAEw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7B682A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8784" behindDoc="0" locked="0" layoutInCell="1" allowOverlap="1" wp14:anchorId="5722E424" wp14:editId="709721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7823" name="Rectangle 7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855A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2E424" id="Rectangle 7823" o:spid="_x0000_s2643" style="position:absolute;left:0;text-align:left;margin-left:154pt;margin-top:62pt;width:77pt;height:71pt;z-index:261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MUugEAAEwDAAAOAAAAZHJzL2Uyb0RvYy54bWysU9tu2zAMfR+wfxD0vvjSoHGN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" filled="f" stroked="f">
                      <v:textbox inset="2.16pt,1.44pt,0,1.44pt">
                        <w:txbxContent>
                          <w:p w14:paraId="249855A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59808" behindDoc="0" locked="0" layoutInCell="1" allowOverlap="1" wp14:anchorId="70DFBA78" wp14:editId="52017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4" name="Rectangle 7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6C3F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FBA78" id="Rectangle 7824" o:spid="_x0000_s2644" style="position:absolute;left:0;text-align:left;margin-left:154pt;margin-top:62pt;width:79pt;height:60pt;z-index:261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Gg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dVOvKLHM4JR+&#10;o27MDlqQc3ZUfS/SfJNekw8tlj35R7hEAd1EfpZg0hdpkTlrfLpqLOZIOCY3y01T4iQ4Hq1XmyX6&#10;2KV4L/YQ4g/hDElORwGhZGXZ8VeI56tvV7AugTk/n7w47+dMprqpmjese9efkCMuaXxAI7WbOsq1&#10;8pRMOPiOhj8HBoIS/dOisvV6taxxU3JQNXWDGww5QNT7j1lm+ehwl3gESg4e1DAi4KxRxoUjy8wu&#10;65V24mOc0b//BLtX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N28caC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176C3F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0832" behindDoc="0" locked="0" layoutInCell="1" allowOverlap="1" wp14:anchorId="1E3CB8CB" wp14:editId="1A8A05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5" name="Rectangle 7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66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CB8CB" id="Rectangle 7825" o:spid="_x0000_s2645" style="position:absolute;left:0;text-align:left;margin-left:154pt;margin-top:62pt;width:79pt;height:60pt;z-index:261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VL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fU1JY5bnNIv&#10;1I27blDklO2NlGqe76zXGGKLZc/hCc5RRHcmP2mw8xdpkSlrfLxorKZEBCbXy3VT4iQEHq2u1kv0&#10;sUvxVhwgph/KWzI7jAJCycryw0NMp6uvV7BuBnN6fvbStJsymeqmWr9i3Xl5RI64pOkRjR78yKgY&#10;TKBkxMEzGv/sOShKhnuHytarq2WNm5KDqqkb3GDIAaLevc9yJ3qPuyQSULIPYLoeAWeNMi4cWWZ2&#10;Xq95J97HGf3bT7D9C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E4hUu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7BE966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1856" behindDoc="0" locked="0" layoutInCell="1" allowOverlap="1" wp14:anchorId="3C031EAE" wp14:editId="5EBCBE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6" name="Rectangle 7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E472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31EAE" id="Rectangle 7826" o:spid="_x0000_s2646" style="position:absolute;left:0;text-align:left;margin-left:154pt;margin-top:62pt;width:79pt;height:60pt;z-index:261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S8uwEAAEw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ObtllT4rjFLn1D&#10;37jrR0Uu1cFIqXJ/s19TiB1eew0vcM0iLrP4WYPNX5RF5uLx+eaxmhMRWNyutm2NnRC4tbnfrnCN&#10;KNXb5QAxfVLekrxgFJBKcZafvsR0Ofr7CN7LZC7P51WaD3MRs1w3BTcXD16eUSMOaXrGoEc/MSpG&#10;EyiZsPGMxp9HDoqS8bNDZ5vN/arBSSnJsm1anGAoCbI+vK9yJwaPsyQSUHIMYPoBCRePCi9sWVF2&#10;Ha88E+/zwv7tJ9j/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O0xBLy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1DE472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2880" behindDoc="0" locked="0" layoutInCell="1" allowOverlap="1" wp14:anchorId="09EE6E72" wp14:editId="1B0FC2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7" name="Rectangle 7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E28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6E72" id="Rectangle 7827" o:spid="_x0000_s2647" style="position:absolute;left:0;text-align:left;margin-left:154pt;margin-top:62pt;width:79pt;height:60pt;z-index:261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obXwV7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D3E28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3904" behindDoc="0" locked="0" layoutInCell="1" allowOverlap="1" wp14:anchorId="46AD9BE7" wp14:editId="0D42D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8" name="Rectangle 7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33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D9BE7" id="Rectangle 7828" o:spid="_x0000_s2648" style="position:absolute;left:0;text-align:left;margin-left:154pt;margin-top:62pt;width:79pt;height:60pt;z-index:261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1huQEAAEw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y1eCsPHc4pT+o&#10;G/edVeSU7Y2UaprvpNcQU4tlT/ERzlFCdyI/anDTF2mRsWh8vGisxkwEJteL9arGSQg8Wl6tF+hj&#10;l+q9OELK9yo4MjmMAkIpyvLDr5RPV9+uYN0E5vT85OVxNxYy8+umecO6C/KIHHFJ8wMabcPAqLAm&#10;UjLg4BlNr3sOihL706OyzfJq0eCmlGCOoqAqUAJEvfuY5V70AXdJZKBkH8F0PQIuGhVcOLLC7Lxe&#10;0058jAv6959g+xc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Odc1huQEAAEw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175333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4928" behindDoc="0" locked="0" layoutInCell="1" allowOverlap="1" wp14:anchorId="58BE1065" wp14:editId="0E87C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29" name="Rectangle 7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2F0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1065" id="Rectangle 7829" o:spid="_x0000_s2649" style="position:absolute;left:0;text-align:left;margin-left:154pt;margin-top:62pt;width:79pt;height:60pt;z-index:261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mKuw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F122wo8dzhlH6i&#10;btz3VpFzdjBSqnm+s15jTB2WPccnuEQJ3Zn8pMHNX6RFpqLx6aqxmjIRmNysNm2NkxB4tL7ZrNDH&#10;LtVbcYSUv6rgyOwwCgilKMuP31M+X329gnUzmPPzs5en/VTILG+b1SvWfZAn5IhLmh/RaBtGRoU1&#10;kZIRB89o+n3goCix3zwq26xvVg1uSgmWbdPiBkMJEPX+fZZ7MQTcJZGBkkME0w8IuGhUcOHICrPL&#10;es078T4u6N9+gt0f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ILxOYq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23D2F0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5952" behindDoc="0" locked="0" layoutInCell="1" allowOverlap="1" wp14:anchorId="0A767251" wp14:editId="7D0C3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0" name="Rectangle 7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1BE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7251" id="Rectangle 7830" o:spid="_x0000_s2650" style="position:absolute;left:0;text-align:left;margin-left:154pt;margin-top:62pt;width:79pt;height:60pt;z-index:261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k5ug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7QoF8tzhlH6g&#10;btz3VpFLdjBSqnm+s15jTB2WPccnuEYJ3Zn8pMHNX6RFpqLx+aaxmjIRmNyutm2NDwk82qy3K/Sx&#10;S/VWHCHlLyo4MjuMAkIpyvLTt5QvV1+vYN0M5vL87OXpMBUyy7tm/Yr1EOQZOeKS5kc02oaRUWFN&#10;pGTEwTOafh05KErsV4/KNpv1qsFNKcGybVrcYCgBoj68z3IvhoC7JDJQcoxg+gEBF40KLhxZYXZd&#10;r3kn3scF/dtPsP8N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xXxZOb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E9D1BE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6976" behindDoc="0" locked="0" layoutInCell="1" allowOverlap="1" wp14:anchorId="5842A530" wp14:editId="0FC7F9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1" name="Rectangle 7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959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A530" id="Rectangle 7831" o:spid="_x0000_s2651" style="position:absolute;left:0;text-align:left;margin-left:154pt;margin-top:62pt;width:79pt;height:60pt;z-index:261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3S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cuKEsctTukX&#10;6sZdNyhyyvZGSjXPd9ZrDLHFsufwBOcoojuTnzTY+Yu0yJQ1Pl40VlMiApPr5bopcRICj1ZX6yX6&#10;2KV4Kw4Q0w/lLZkdRgGhZGX54SGm09XXK1g3gzk9P3tp2k2ZTHVTX79i3Xl5RI64pOkRjR78yKgY&#10;TKBkxMEzGv/sOShKhnuHytarq2WNm5KDqqkb3GDIAaLevc9yJ3qPuyQSULIPYLoeAWeNMi4cWWZ2&#10;Xq95J97HGf3bT7D9C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In4rdK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31959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8000" behindDoc="0" locked="0" layoutInCell="1" allowOverlap="1" wp14:anchorId="05BE8620" wp14:editId="792C2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2" name="Rectangle 7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1BC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E8620" id="Rectangle 7832" o:spid="_x0000_s2652" style="position:absolute;left:0;text-align:left;margin-left:154pt;margin-top:62pt;width:79pt;height:60pt;z-index:261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HHLBNb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65F1BC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69024" behindDoc="0" locked="0" layoutInCell="1" allowOverlap="1" wp14:anchorId="2DF659B0" wp14:editId="5EDB8C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3" name="Rectangle 7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609C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659B0" id="Rectangle 7833" o:spid="_x0000_s2653" style="position:absolute;left:0;text-align:left;margin-left:154pt;margin-top:62pt;width:79pt;height:60pt;z-index:261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FD2Nd6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33609C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0048" behindDoc="0" locked="0" layoutInCell="1" allowOverlap="1" wp14:anchorId="27A53E1B" wp14:editId="094C55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4" name="Rectangle 7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D8D1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53E1B" id="Rectangle 7834" o:spid="_x0000_s2654" style="position:absolute;left:0;text-align:left;margin-left:154pt;margin-top:62pt;width:79pt;height:60pt;z-index:261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iM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7WpNiecOp/QD&#10;deO+t4pcsoORUs3znfUaY+qw7Dk+wTVK6M7kJw1u/iItMhWNzzeN1ZSJwOR2tW1rnITAo816u0If&#10;u1RvxRFS/qKCI7PDKCCUoiw/fUv5cvX1CtbNYC7Pz16eDlMhs7xr2leshyDPyBGXND+i0TaMjApr&#10;IiUjDp7R9OvIQVFiv3pUttmsVw1uSgmWbdPiBkMJEPXhfZZ7MQTcJZGBkmME0w8IuGhUcOHICrPr&#10;es078T4u6N9+gv1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L/WaIy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EED8D1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1072" behindDoc="0" locked="0" layoutInCell="1" allowOverlap="1" wp14:anchorId="507D76FF" wp14:editId="784B04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5" name="Rectangle 7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32BB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D76FF" id="Rectangle 7835" o:spid="_x0000_s2655" style="position:absolute;left:0;text-align:left;margin-left:154pt;margin-top:62pt;width:79pt;height:60pt;z-index:261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xn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R03a4+U+KYxSn9&#10;RN2YG4wk5+yohZB5vlmvKcQOy57CI1yiiG4mPyuw+Yu0yFw0Pl01lnMiHJOb1aatcRIcj9Y3mxX6&#10;2KV6LQ4Q01fpLclOTwGhFGXZ8XtM56svV7Augzk/n7007+dCZnnbbF6w7r04IUdc0vSARhk/9ZQb&#10;HSiZcPA9jb8PDCQl5ptDZZv1zarBTSnBsm1a3GAoAaLev80yx0ePu8QTUHIIoIcRAReNCi4cWWF2&#10;Wa+8E2/jgv71J9j9A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PNSnGe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76F32BB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2096" behindDoc="0" locked="0" layoutInCell="1" allowOverlap="1" wp14:anchorId="70F2EA3A" wp14:editId="3210A4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6" name="Rectangle 7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C94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2EA3A" id="Rectangle 7836" o:spid="_x0000_s2656" style="position:absolute;left:0;text-align:left;margin-left:154pt;margin-top:62pt;width:79pt;height:60pt;z-index:261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NLIhcO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CDC94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3120" behindDoc="0" locked="0" layoutInCell="1" allowOverlap="1" wp14:anchorId="43926F02" wp14:editId="63B971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7" name="Rectangle 7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E72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26F02" id="Rectangle 7837" o:spid="_x0000_s2657" style="position:absolute;left:0;text-align:left;margin-left:154pt;margin-top:62pt;width:79pt;height:60pt;z-index:261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nkxxKL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14DE72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4144" behindDoc="0" locked="0" layoutInCell="1" allowOverlap="1" wp14:anchorId="5C4BAEED" wp14:editId="5E829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8" name="Rectangle 7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3A25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BAEED" id="Rectangle 7838" o:spid="_x0000_s2658" style="position:absolute;left:0;text-align:left;margin-left:154pt;margin-top:62pt;width:79pt;height:60pt;z-index:261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weuQ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F1u8JZee5wSj9R&#10;N+57q8g5Oxgp1TzfWa8xpg7LnuMTXKKE7kx+0uDmL9IiU9H4dNVYTZkITG5Wm7bGSQg8Wt9sVuhj&#10;l+qtOELKX1VwZHYYBYRSlOXH7ymfr75ewboZzPn52cvTfipklrer5hXrPsgTcsQlzY9otA0jo8Ka&#10;SMmIg2c0/T5wUJTYbx6VbdY3WEtyCZZt06IqUAJEvX+f5V4MAXdJZKDkEMH0AwIuGhVcOLLC7LJe&#10;8068jwv6t59g9wc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xjEweuQEAAEw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41A3A25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5168" behindDoc="0" locked="0" layoutInCell="1" allowOverlap="1" wp14:anchorId="53FBFE24" wp14:editId="05518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39" name="Rectangle 7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2B6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BFE24" id="Rectangle 7839" o:spid="_x0000_s2659" style="position:absolute;left:0;text-align:left;margin-left:154pt;margin-top:62pt;width:79pt;height:60pt;z-index:261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L0IuPW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7B32B6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6192" behindDoc="0" locked="0" layoutInCell="1" allowOverlap="1" wp14:anchorId="24F48B12" wp14:editId="5487E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0" name="Rectangle 7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CE0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48B12" id="Rectangle 7840" o:spid="_x0000_s2660" style="position:absolute;left:0;text-align:left;margin-left:154pt;margin-top:62pt;width:79pt;height:60pt;z-index:261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Ro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3aNAjlucUo/&#10;UDfu+lGRS3YwUqo836zXFGKHZc/hCa5RRDeTnzXY/EVaZC4an28aqzkRgcntatvW+JDAo816u0If&#10;u1RvxQFi+qK8JdlhFBBKUZafvsV0ufp6BesymMvz2UvzYS5klner9SvWg5dn5IhLmh7R6NFPjIrR&#10;BEomHDyj8deRg6Jk/OpQ2WazXjW4KSVYtk2LGwwlQNSH91nuxOBxl0QCSo4BTD8g4KJRwYUjK8yu&#10;65V34n1c0L/9BPvf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N4gBGi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143CE0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7216" behindDoc="0" locked="0" layoutInCell="1" allowOverlap="1" wp14:anchorId="7CBCF85F" wp14:editId="78914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1" name="Rectangle 7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6F9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F85F" id="Rectangle 7841" o:spid="_x0000_s2661" style="position:absolute;left:0;text-align:left;margin-left:154pt;margin-top:62pt;width:79pt;height:60pt;z-index:261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CD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3awqShy3OKUf&#10;qBt3vZHknB1018l5vrNeY4gtlr2EZ7hEEd2Z/KTAzl+kRaas8emqsZwSEZjcLDdNiZMQeLRebZbo&#10;Y5fivThATF+lt2R2GAWEkpXlx8eYzlffrmDdDOb8/OylaT9lMtXd8vYN6953J+SIS5qe0CjjR0aF&#10;0YGSEQfPaHw9cJCUmG8Ola3Xq2WNm5KDqqkb3GDIAaLef8xyJwaPuyQSUHIIoPsBAWeNMi4cWWZ2&#10;Wa95Jz7GGf37T7D7D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Kk8IO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316F9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8240" behindDoc="0" locked="0" layoutInCell="1" allowOverlap="1" wp14:anchorId="79B0EAB5" wp14:editId="13290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2" name="Rectangle 7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DAB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0EAB5" id="Rectangle 7842" o:spid="_x0000_s2662" style="position:absolute;left:0;text-align:left;margin-left:154pt;margin-top:62pt;width:79pt;height:60pt;z-index:261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k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62VFiWMWp/QH&#10;dWOuM5Kcs70WQk7znfQaQmyw7Ck8wiWK6E7kRwV2+iItMmaNT1eN5ZgIx+RmsalLnATHo/Vys0Af&#10;uxTvxQFiupfekslpKSCUrCw7/orpfPXtCtZNYM7PT14a92MmM18tVm9Y916ckCMuaXpAo4wfWsqN&#10;DpQMOPiWxtcDA0mJ+elQ2Wq9XKAQKQfzuqpxgyEHiHr/Mcsc7z3uEk9AySGA7noEnDXKuHBkmdll&#10;vaad+Bhn9O8/we4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AcunGS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CDDAB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79264" behindDoc="0" locked="0" layoutInCell="1" allowOverlap="1" wp14:anchorId="283731B9" wp14:editId="687B54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3" name="Rectangle 7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69F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31B9" id="Rectangle 7843" o:spid="_x0000_s2663" style="position:absolute;left:0;text-align:left;margin-left:154pt;margin-top:62pt;width:79pt;height:60pt;z-index:261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EuqaI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F569F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0288" behindDoc="0" locked="0" layoutInCell="1" allowOverlap="1" wp14:anchorId="5E5D3255" wp14:editId="3860E1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4" name="Rectangle 7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E5E0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D3255" id="Rectangle 7844" o:spid="_x0000_s2664" style="position:absolute;left:0;text-align:left;margin-left:154pt;margin-top:62pt;width:79pt;height:60pt;z-index:261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Xd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7XpNiecOp/QD&#10;deO+t4pcsoORUs3znfUaY+qw7Dk+wTVK6M7kJw1u/iItMhWNzzeN1ZSJwOR2tW1rnITAo816u0If&#10;u1RvxRFS/qKCI7PDKCCUoiw/fUv5cvX1CtbNYC7Pz16eDlMhs7xbta9YD0GekSMuaX5Eo20YGRXW&#10;REpGHDyj6deRg6LEfvWobLNZrxrclBIs26bFDYYSIOrD+yz3Ygi4SyIDJccIph8QcNGo4MKRFWbX&#10;9Zp34n1c0L/9BPvf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KSKNd2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20E5E0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1312" behindDoc="0" locked="0" layoutInCell="1" allowOverlap="1" wp14:anchorId="77B64BFF" wp14:editId="278E77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5" name="Rectangle 7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A30F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64BFF" id="Rectangle 7845" o:spid="_x0000_s2665" style="position:absolute;left:0;text-align:left;margin-left:154pt;margin-top:62pt;width:79pt;height:60pt;z-index:261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E2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Tbv+SIljFqf0&#10;HXVjbjCSXLKjFkLm+Wa9phA7LHsOT3CNIrqZ/KzA5i/SInPR+HzTWM6JcExuV9u2xklwPNqstyv0&#10;sUv1Whwgps/SW5KdngJCKcqy09eYLldfrmBdBnN5PntpPsyFzPJutX3BevDijBxxSdMjGmX81FNu&#10;dKBkwsH3NP46MpCUmC8OlW0261WDm1KCZdu0uMFQAkR9eJtljo8ed4knoOQYQA8jAi4aFVw4ssLs&#10;ul55J97GBf3rT7D/D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OgOwTa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F2A30F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2336" behindDoc="0" locked="0" layoutInCell="1" allowOverlap="1" wp14:anchorId="1F8DA7F4" wp14:editId="187110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46" name="Rectangle 7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FA9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DA7F4" id="Rectangle 7846" o:spid="_x0000_s2666" style="position:absolute;left:0;text-align:left;margin-left:154pt;margin-top:62pt;width:79pt;height:60pt;z-index:261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C4hcWa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50FA9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3360" behindDoc="0" locked="0" layoutInCell="1" allowOverlap="1" wp14:anchorId="44A2893F" wp14:editId="2A77F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47" name="Rectangle 7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EFDD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893F" id="Rectangle 7847" o:spid="_x0000_s2667" style="position:absolute;left:0;text-align:left;margin-left:154pt;margin-top:62pt;width:79pt;height:48pt;z-index:261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0AugEAAEwDAAAOAAAAZHJzL2Uyb0RvYy54bWysU9tu2zAMfR+wfxD0vthxs8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pl1tKHHM4pS+&#10;o27MDUaSS3bUQsg836zXFGKHZc/hCa5RRDeTnxXY/EVaZC4an28ayzkRjsnt3batcRIcjz5u11v0&#10;sUv1Whwgps/SW5KdngJCKcqy09eYLldfrmBdBnN5PntpPsyFzHK9umE9eHFGjrik6RGNMn7qKTc6&#10;UDLh4Hsafx0ZSErMF4fKNpvVXYObUoJl27S4wVACRH14m2WOjx53iSeg5BhADyMCLu8WXDiywuy6&#10;Xnkn3sYF/etPsP8N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pBr9AL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7CEFDD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4384" behindDoc="0" locked="0" layoutInCell="1" allowOverlap="1" wp14:anchorId="585CA2A2" wp14:editId="74D80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48" name="Rectangle 7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2A0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A2A2" id="Rectangle 7848" o:spid="_x0000_s2668" style="position:absolute;left:0;text-align:left;margin-left:154pt;margin-top:62pt;width:79pt;height:48pt;z-index:261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A2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bvCWTlucUo/&#10;UTfu+lGRc3YwUqo836zXFGKHZU/hES5RRDeTnzXY/EVaZC4an64aqzkRgcnNzaatcRICjz5v1hv0&#10;sUv1Whwgpq/KW5IdRgGhFGX58XtM56svV7Augzk/n7007+dCZrleNS9Y916ekCMuaXpAo0c/MSpG&#10;EyiZcPCMxt8HDoqS8ZtDZZvb1U2Dm1KCZdu0qAqUAFHv32a5E4PHXRIJKDkEMP2AgItGBReOrDC7&#10;rFfeibdxQf/6E+z+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MvawDa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4252A0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5408" behindDoc="0" locked="0" layoutInCell="1" allowOverlap="1" wp14:anchorId="1E0F3A96" wp14:editId="494747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49" name="Rectangle 7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BF71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F3A96" id="Rectangle 7849" o:spid="_x0000_s2669" style="position:absolute;left:0;text-align:left;margin-left:154pt;margin-top:62pt;width:79pt;height:48pt;z-index:261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" filled="f" stroked="f">
                      <v:textbox inset="2.16pt,1.44pt,0,1.44pt">
                        <w:txbxContent>
                          <w:p w14:paraId="2D2BF71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6432" behindDoc="0" locked="0" layoutInCell="1" allowOverlap="1" wp14:anchorId="4E9E910E" wp14:editId="342FB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0" name="Rectangle 7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8E0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910E" id="Rectangle 7850" o:spid="_x0000_s2670" style="position:absolute;left:0;text-align:left;margin-left:154pt;margin-top:62pt;width:79pt;height:48pt;z-index:261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MDTVG6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0CB58E0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7456" behindDoc="0" locked="0" layoutInCell="1" allowOverlap="1" wp14:anchorId="258C70F0" wp14:editId="17D57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1" name="Rectangle 7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5F4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70F0" id="Rectangle 7851" o:spid="_x0000_s2671" style="position:absolute;left:0;text-align:left;margin-left:154pt;margin-top:62pt;width:79pt;height:48pt;z-index:261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IxXoIW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15755F4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8480" behindDoc="0" locked="0" layoutInCell="1" allowOverlap="1" wp14:anchorId="743401AE" wp14:editId="0A3157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2" name="Rectangle 7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ED7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401AE" id="Rectangle 7852" o:spid="_x0000_s2672" style="position:absolute;left:0;text-align:left;margin-left:154pt;margin-top:62pt;width:79pt;height:48pt;z-index:261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xiuwEAAEw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eh9e9dQ4rnDKf1A&#10;3bjvrSKn7GCkVPN8Z73GmDose4nPcI4SujP5SYObv0iLTEXj40VjNWUiMLm+Wbc1TkLg0d16tUYf&#10;u1TvxRFS/qKCI7PDKCCUoiw/fEv5dPXtCtbNYE7Pz16edlMhs1zdrt6w7oI8Ikdc0vyERtswMiqs&#10;iZSMOHhG0689B0WJ/epR2eb+9gaFyCVYtk2LGwwlQNS7j1nuxRBwl0QGSvYRTD8g4KJRwYUjK8zO&#10;6zXvxMe4oH//Cba/A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BndzGK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562ED7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89504" behindDoc="0" locked="0" layoutInCell="1" allowOverlap="1" wp14:anchorId="22038EAD" wp14:editId="7D8545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3" name="Rectangle 7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8B4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38EAD" id="Rectangle 7853" o:spid="_x0000_s2673" style="position:absolute;left:0;text-align:left;margin-left:154pt;margin-top:62pt;width:79pt;height:48pt;z-index:261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" filled="f" stroked="f">
                      <v:textbox inset="2.16pt,1.44pt,0,1.44pt">
                        <w:txbxContent>
                          <w:p w14:paraId="7898B4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0528" behindDoc="0" locked="0" layoutInCell="1" allowOverlap="1" wp14:anchorId="7CD4E50D" wp14:editId="0E641A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4" name="Rectangle 7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43B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4E50D" id="Rectangle 7854" o:spid="_x0000_s2674" style="position:absolute;left:0;text-align:left;margin-left:154pt;margin-top:62pt;width:79pt;height:48pt;z-index:261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" filled="f" stroked="f">
                      <v:textbox inset="2.16pt,1.44pt,0,1.44pt">
                        <w:txbxContent>
                          <w:p w14:paraId="12743B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1552" behindDoc="0" locked="0" layoutInCell="1" allowOverlap="1" wp14:anchorId="3158DD24" wp14:editId="39287C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5" name="Rectangle 7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E13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DD24" id="Rectangle 7855" o:spid="_x0000_s2675" style="position:absolute;left:0;text-align:left;margin-left:154pt;margin-top:62pt;width:79pt;height:48pt;z-index:261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Pb9kTC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58BE13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2576" behindDoc="0" locked="0" layoutInCell="1" allowOverlap="1" wp14:anchorId="61410792" wp14:editId="16CC4D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6" name="Rectangle 7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13AC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10792" id="Rectangle 7856" o:spid="_x0000_s2676" style="position:absolute;left:0;text-align:left;margin-left:154pt;margin-top:62pt;width:79pt;height:48pt;z-index:261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" filled="f" stroked="f">
                      <v:textbox inset="2.16pt,1.44pt,0,1.44pt">
                        <w:txbxContent>
                          <w:p w14:paraId="4A513AC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3600" behindDoc="0" locked="0" layoutInCell="1" allowOverlap="1" wp14:anchorId="36D52C93" wp14:editId="2B1BC9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7" name="Rectangle 7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4A8D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52C93" id="Rectangle 7857" o:spid="_x0000_s2677" style="position:absolute;left:0;text-align:left;margin-left:154pt;margin-top:62pt;width:79pt;height:48pt;z-index:261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x/ugEAAEwDAAAOAAAAZHJzL2Uyb0RvYy54bWysU9tu2zAMfR+wfxD0vthxl8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pl1tKHHM4pS+&#10;o27MDUaSS3bUQsg836zXFGKHZc/hCa5RRDeTnxXY/EVaZC4an28ayzkRjsnt3batcRIcj1bb9RZ9&#10;7FK9FgeI6bP0lmSnp4BQirLs9DWmy9WXK1iXwVyez16aD3Mhs1yvblgPXpyRIy5pekSjjJ96yo0O&#10;lEw4+J7GX0cGkhLzxaGyzebjXYObUoJl27S4wVACRH14m2WOjx53iSeg5BhADyMCLu8WXDiywuy6&#10;Xnkn3sYF/etPsP8N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m+N8f7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334A8D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4624" behindDoc="0" locked="0" layoutInCell="1" allowOverlap="1" wp14:anchorId="641AE6B0" wp14:editId="7710E6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8" name="Rectangle 7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315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E6B0" id="Rectangle 7858" o:spid="_x0000_s2678" style="position:absolute;left:0;text-align:left;margin-left:154pt;margin-top:62pt;width:79pt;height:48pt;z-index:261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FJuwEAAEwDAAAOAAAAZHJzL2Uyb0RvYy54bWysU9tu2zAMfR+wfxD0vthxl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bvCWTlucUo/&#10;UTfu+lGRc3YwUqo836zXFGKHZU/hES5RRDeTnzXY/EVaZC4an64aqzkRgcnNzaatcRICj1ab9QZ9&#10;7FK9FgeI6avylmSHUUAoRVl+/B7T+erLFazLYM7PZy/N+7mQWa5XzQvWvZcn5IhLmh7Q6NFPjIrR&#10;BEomHDyj8feBg6Jk/OZQ2eb2802Dm1KCZdu0qAqUAFHv32a5E4PHXRIJKDkEMP2AgItGBReOrDC7&#10;rFfeibdxQf/6E+z+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PQjQUm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0DDF315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5648" behindDoc="0" locked="0" layoutInCell="1" allowOverlap="1" wp14:anchorId="5E75D94B" wp14:editId="6A1DFB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59" name="Rectangle 7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0CF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5D94B" id="Rectangle 7859" o:spid="_x0000_s2679" style="position:absolute;left:0;text-align:left;margin-left:154pt;margin-top:62pt;width:79pt;height:48pt;z-index:261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LintaK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67C0CF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6672" behindDoc="0" locked="0" layoutInCell="1" allowOverlap="1" wp14:anchorId="1B527E82" wp14:editId="46CC05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0" name="Rectangle 7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612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27E82" id="Rectangle 7860" o:spid="_x0000_s2680" style="position:absolute;left:0;text-align:left;margin-left:154pt;margin-top:62pt;width:79pt;height:48pt;z-index:261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69uwEAAEw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eh9u0KBPHc4pR+o&#10;G/e9VeSUHYyUap7vrNcYU4dlL/EZzlFCdyY/aXDzF2mRqWh8vGispkwEJtc367bGhwQe3a1Xa/Sx&#10;S/VeHCHlLyo4MjuMAkIpyvLDt5RPV9+uYN0M5vT87OVpNxUyy9Xd7RvWXZBH5IhLmp/QaBtGRoU1&#10;kZIRB89o+rXnoCixXz0q29zf3jS4KSVYtk2LGwwlQNS7j1nuxRBwl0QGSvYRTD8g4KJRwYUjK8zO&#10;6zXvxMe4oH//Cba/A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NxLTr2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5E0612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7696" behindDoc="0" locked="0" layoutInCell="1" allowOverlap="1" wp14:anchorId="1BEFD29D" wp14:editId="5A6F9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1" name="Rectangle 7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070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FD29D" id="Rectangle 7861" o:spid="_x0000_s2681" style="position:absolute;left:0;text-align:left;margin-left:154pt;margin-top:62pt;width:79pt;height:48pt;z-index:261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JDPula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198070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8720" behindDoc="0" locked="0" layoutInCell="1" allowOverlap="1" wp14:anchorId="05468FBA" wp14:editId="7F0496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2" name="Rectangle 7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1B0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8FBA" id="Rectangle 7862" o:spid="_x0000_s2682" style="position:absolute;left:0;text-align:left;margin-left:154pt;margin-top:62pt;width:79pt;height:48pt;z-index:261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AVF1rG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6851B0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599744" behindDoc="0" locked="0" layoutInCell="1" allowOverlap="1" wp14:anchorId="6E1B2F0F" wp14:editId="23E94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3" name="Rectangle 7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402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B2F0F" id="Rectangle 7863" o:spid="_x0000_s2683" style="position:absolute;left:0;text-align:left;margin-left:154pt;margin-top:62pt;width:79pt;height:48pt;z-index:261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Ja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" filled="f" stroked="f">
                      <v:textbox inset="2.16pt,1.44pt,0,1.44pt">
                        <w:txbxContent>
                          <w:p w14:paraId="36F402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0768" behindDoc="0" locked="0" layoutInCell="1" allowOverlap="1" wp14:anchorId="48AD2712" wp14:editId="35C0B8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4" name="Rectangle 7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5D5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D2712" id="Rectangle 7864" o:spid="_x0000_s2684" style="position:absolute;left:0;text-align:left;margin-left:154pt;margin-top:62pt;width:79pt;height:48pt;z-index:261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8IuwEAAEw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eh9u7qlxHOHU/qB&#10;unHfW0VO2cFIqeb5znqNMXVY9hKf4RwldGfykwY3f5EWmYrGx4vGaspEYHJ9s25rnITAo7v1ao0+&#10;dqneiyOk/EUFR2aHUUAoRVl++Jby6erbFaybwZyen7087aZCZrm6a9+w7oI8Ikdc0vyERtswMiqs&#10;iZSMOHhG0689B0WJ/epR2eb+9qbBTSnBsm1a3GAoAaLefcxyL4aAuyQyULKPYPoBAReNCi4cWWF2&#10;Xq95Jz7GBf37T7D9D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Kbhfwi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27A5D5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1792" behindDoc="0" locked="0" layoutInCell="1" allowOverlap="1" wp14:anchorId="3D7E7374" wp14:editId="372000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5" name="Rectangle 7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70D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E7374" id="Rectangle 7865" o:spid="_x0000_s2685" style="position:absolute;left:0;text-align:left;margin-left:154pt;margin-top:62pt;width:79pt;height:48pt;z-index:261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Opli+O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0370D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2816" behindDoc="0" locked="0" layoutInCell="1" allowOverlap="1" wp14:anchorId="61D18C58" wp14:editId="3F020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6" name="Rectangle 7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BAD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8C58" id="Rectangle 7866" o:spid="_x0000_s2686" style="position:absolute;left:0;text-align:left;margin-left:154pt;margin-top:62pt;width:79pt;height:48pt;z-index:261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JZsChS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81BAD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3840" behindDoc="0" locked="0" layoutInCell="1" allowOverlap="1" wp14:anchorId="4BF5ED07" wp14:editId="349303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67" name="Rectangle 7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C30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5ED07" id="Rectangle 7867" o:spid="_x0000_s2687" style="position:absolute;left:0;text-align:left;margin-left:154pt;margin-top:62pt;width:79pt;height:48pt;z-index:261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2uj+/7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1DFC30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4864" behindDoc="0" locked="0" layoutInCell="1" allowOverlap="1" wp14:anchorId="06FFFCE8" wp14:editId="2595F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68" name="Rectangle 7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86A8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FFCE8" id="Rectangle 7868" o:spid="_x0000_s2688" style="position:absolute;left:0;text-align:left;margin-left:154pt;margin-top:62pt;width:79pt;height:60pt;z-index:261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tEugEAAEw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Obdo2z8tzhlH6g&#10;btz3VpFLdjBSqnm+s15jTB2WPccnuEYJ3Zn8pMHNX6RFpqLx+aaxmjIRmNyutm2NkxB4tLnbrtDH&#10;LtVbcYSUv6jgyOwwCgilKMtP31K+XH29gnUzmMvzs5enw1TILNfr5hXrIcgzcsQlzY9otA0jo8Ka&#10;SMmIg2c0/TpyUJTYrx6VbTZ3qwY3pQTLtmlRFSgBoj68z3IvhoC7JDJQcoxg+gEBF40KLhxZYXZd&#10;r3kn3scF/dtPsP8N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c5e7RL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7A486A8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5888" behindDoc="0" locked="0" layoutInCell="1" allowOverlap="1" wp14:anchorId="0654A413" wp14:editId="78272F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69" name="Rectangle 7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B5A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A413" id="Rectangle 7869" o:spid="_x0000_s2689" style="position:absolute;left:0;text-align:left;margin-left:154pt;margin-top:62pt;width:79pt;height:60pt;z-index:261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+vuwEAAEw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Obdr2lxHOHU/qB&#10;unHfW0Uu2cFIqeb5znqNMXVY9hyf4BoldGfykwY3f5EWmYrG55vGaspEYHK72rY1TkLg0eZuu0If&#10;u1RvxRFS/qKCI7PDKCCUoiw/fUv5cvX1CtbNYC7Pz16eDlMhs1yvV69YD0GekSMuaX5Eo20YGRXW&#10;REpGHDyj6deRg6LEfvWobLO5WzW4KSVYtk2LGwwlQNSH91nuxRBwl0QGSo4RTD8g4KJRwYUjK8yu&#10;6zXvxPu4oH/7Cfa/A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D8TT6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09B5A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6912" behindDoc="0" locked="0" layoutInCell="1" allowOverlap="1" wp14:anchorId="125F4067" wp14:editId="6B366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70" name="Rectangle 7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372D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F4067" id="Rectangle 7870" o:spid="_x0000_s2690" style="position:absolute;left:0;text-align:left;margin-left:154pt;margin-top:62pt;width:79pt;height:60pt;z-index:261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8c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6zUK5JjFKf1B&#10;3ZjrjCTnbK+FkNN8J72GEBssewqPcIkiuhP5UYGdvkiLjFnj01VjOSbCMblZbOoSH+J4tF5uFuhj&#10;l+K9OEBM99JbMjktBYSSlWXHXzGdr75dwboJzPn5yUvjfsxk5qvV8g3r3osTcsQlTQ9olPFDS7nR&#10;gZIBB9/S+HpgICkxPx0qW62Xiwo3JQfzuqpxgyEHiHr/Mcsc7z3uEk9AySGA7noEnDXKuHBkmdll&#10;vaad+Bhn9O8/we4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HieLxy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30F372D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7936" behindDoc="0" locked="0" layoutInCell="1" allowOverlap="1" wp14:anchorId="204EBEEF" wp14:editId="07FFA5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71" name="Rectangle 7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3C7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EBEEF" id="Rectangle 7871" o:spid="_x0000_s2691" style="position:absolute;left:0;text-align:left;margin-left:154pt;margin-top:62pt;width:79pt;height:48pt;z-index:261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PKlo3q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4763C7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8960" behindDoc="0" locked="0" layoutInCell="1" allowOverlap="1" wp14:anchorId="757FCE91" wp14:editId="43248C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72" name="Rectangle 7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25DA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FCE91" id="Rectangle 7872" o:spid="_x0000_s2692" style="position:absolute;left:0;text-align:left;margin-left:154pt;margin-top:62pt;width:79pt;height:48pt;z-index:261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Gcvz52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EB25DA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09984" behindDoc="0" locked="0" layoutInCell="1" allowOverlap="1" wp14:anchorId="6C3020FC" wp14:editId="0D6E4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873" name="Rectangle 7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59B6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20FC" id="Rectangle 7873" o:spid="_x0000_s2693" style="position:absolute;left:0;text-align:left;margin-left:154pt;margin-top:62pt;width:79pt;height:48pt;z-index:261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CurO3a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DE59B6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1008" behindDoc="0" locked="0" layoutInCell="1" allowOverlap="1" wp14:anchorId="5B831620" wp14:editId="4EF4A2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74" name="Rectangle 7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60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31620" id="Rectangle 7874" o:spid="_x0000_s2694" style="position:absolute;left:0;text-align:left;margin-left:154pt;margin-top:62pt;width:79pt;height:60pt;z-index:261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6puwEAAEw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uv1khLLDU7p&#10;D+rGbTdIcs72um1lmm/Sa/ShwbIn/wiXKKCbyE8KTPoiLTJljU9XjeUUicDkZrGpS5yEwKP1crNA&#10;H7sU78UeQryXzpDkMAoIJSvLj79CPF99u4J1Ccz5+eTFaT9lMvPVqn7DunftCTniksYHNGpwI6Ni&#10;0J6SEQfPaHg9cJCUDD8tKlutl4sKNyUH87qqcYMhB4h6/zHLregd7pKIQMnBg+56BJw1yrhwZJnZ&#10;Zb3STnyMM/r3n2D3F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AI0Hqm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8C060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2032" behindDoc="0" locked="0" layoutInCell="1" allowOverlap="1" wp14:anchorId="19FF001A" wp14:editId="66B3B8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875" name="Rectangle 7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B802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001A" id="Rectangle 7875" o:spid="_x0000_s2695" style="position:absolute;left:0;text-align:left;margin-left:154pt;margin-top:62pt;width:79pt;height:60pt;z-index:261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pCvA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" filled="f" stroked="f">
                      <v:textbox inset="2.16pt,1.44pt,0,1.44pt">
                        <w:txbxContent>
                          <w:p w14:paraId="546B802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3056" behindDoc="0" locked="0" layoutInCell="1" allowOverlap="1" wp14:anchorId="17AD117B" wp14:editId="65845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76" name="Rectangle 7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DE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D117B" id="Rectangle 7876" o:spid="_x0000_s2696" style="position:absolute;left:0;text-align:left;margin-left:154pt;margin-top:62pt;width:79pt;height:135pt;z-index:261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Hgq7TS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7183DE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4080" behindDoc="0" locked="0" layoutInCell="1" allowOverlap="1" wp14:anchorId="20FA3CC4" wp14:editId="3AF9EC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77" name="Rectangle 7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D75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A3CC4" id="Rectangle 7877" o:spid="_x0000_s2697" style="position:absolute;left:0;text-align:left;margin-left:154pt;margin-top:62pt;width:79pt;height:135pt;z-index:261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wL5ia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CAD75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5104" behindDoc="0" locked="0" layoutInCell="1" allowOverlap="1" wp14:anchorId="20E8D37A" wp14:editId="1F05B7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78" name="Rectangle 7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A951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8D37A" id="Rectangle 7878" o:spid="_x0000_s2698" style="position:absolute;left:0;text-align:left;margin-left:154pt;margin-top:62pt;width:79pt;height:135pt;z-index:261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hbM/u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05A951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6128" behindDoc="0" locked="0" layoutInCell="1" allowOverlap="1" wp14:anchorId="396539B3" wp14:editId="7B6362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79" name="Rectangle 7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405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539B3" id="Rectangle 7879" o:spid="_x0000_s2699" style="position:absolute;left:0;text-align:left;margin-left:154pt;margin-top:62pt;width:79pt;height:135pt;z-index:261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KlpukC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4AE405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7152" behindDoc="0" locked="0" layoutInCell="1" allowOverlap="1" wp14:anchorId="2EC83228" wp14:editId="513903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0" name="Rectangle 7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C402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3228" id="Rectangle 7880" o:spid="_x0000_s2700" style="position:absolute;left:0;text-align:left;margin-left:154pt;margin-top:62pt;width:79pt;height:135pt;z-index:261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0qugEAAE0DAAAOAAAAZHJzL2Uyb0RvYy54bWysU8tu2zAQvBfoPxC813okiBX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a67Dg1yzGKXfqJv&#10;zI1GklN10kLI3N/s1xxij9eewxOcs4jLLH5RYPMXZZGleHy8eCyXRDgWb69uuxof4rjVrOsmJwhT&#10;vd0OENNX6S3Ji4ECcinWssP3mE5HX4/gvczm9H5epWW3FDXNzfr6lezOiyOKxClNjxiU8fNAudGB&#10;khk7P9D4e89AUmK+ObS2XV9ftTgqJWm6tsMRhpIg7d37KnN88jhMPAEl+wB6nJBwManwwp4VZef5&#10;ykPxPi/s3/6C7R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arh9K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75C402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8176" behindDoc="0" locked="0" layoutInCell="1" allowOverlap="1" wp14:anchorId="133F46A2" wp14:editId="7D858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1" name="Rectangle 7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1394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46A2" id="Rectangle 7881" o:spid="_x0000_s2701" style="position:absolute;left:0;text-align:left;margin-left:154pt;margin-top:62pt;width:79pt;height:135pt;z-index:261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iE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rruuoYSxy126Qf6&#10;xt0wKXKqjkZKlfub/ZpD7PHac3iCcxZxmcUvGmz+oiyyFI+PF4/VkojA4t3NXVdjJwRuNeu6yQnC&#10;VG+3A8T0RXlL8oJRQC7FWn74FtPp6OsRvJfZnN7Pq7TslqKmuV1/eiW78/KIInFK0yMGPfmZUTGZ&#10;QMmMnWc0/tpzUJRMXx1a264/3rQ4KiVpurbDEYaSIO3d+yp3YvQ4TCIBJfsAZhiRcDGp8MKeFWXn&#10;+cpD8T4v7N/+gu1v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CK9CIS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30D1394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19200" behindDoc="0" locked="0" layoutInCell="1" allowOverlap="1" wp14:anchorId="060541E5" wp14:editId="12BD8F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2" name="Rectangle 7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241B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541E5" id="Rectangle 7882" o:spid="_x0000_s2702" style="position:absolute;left:0;text-align:left;margin-left:154pt;margin-top:62pt;width:79pt;height:135pt;z-index:261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at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rpupYSxy126Tv6&#10;xt0wKXKujkZKlfub/ZpD7PHaS3iGSxZxmcUvGmz+oiyyFI9PV4/VkojA4t3tXVdjJwRuNZu6yQnC&#10;VG+3A8T0WXlL8oJRQC7FWn78GtP56OsRvJfZnN/Pq7Tsl6KmWW/Wr2T3Xp5QJE5pesKgJz8zKiYT&#10;KJmx84zGXwcOipLpi0Nr282nW3QilaTp2g5HGEqCtPfvq9yJ0eMwiQSUHAKYYUTCxaTCC3tWlF3m&#10;Kw/F+7ywf/sLd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u7Tmr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AC241B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0224" behindDoc="0" locked="0" layoutInCell="1" allowOverlap="1" wp14:anchorId="0D3E0DD6" wp14:editId="20A575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3" name="Rectangle 7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A6B9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E0DD6" id="Rectangle 7883" o:spid="_x0000_s2703" style="position:absolute;left:0;text-align:left;margin-left:154pt;margin-top:62pt;width:79pt;height:135pt;z-index:261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87GTA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83A6B9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1248" behindDoc="0" locked="0" layoutInCell="1" allowOverlap="1" wp14:anchorId="0694CB48" wp14:editId="15472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4" name="Rectangle 7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50A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4CB48" id="Rectangle 7884" o:spid="_x0000_s2704" style="position:absolute;left:0;text-align:left;margin-left:154pt;margin-top:62pt;width:79pt;height:135pt;z-index:261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tSugEAAE0DAAAOAAAAZHJzL2Uyb0RvYy54bWysU8tu2zAQvBfoPxC813okiBX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a677poSxyx26Sf6&#10;xtxoJDlVJy2EzP3Nfs0h9njtOTzBOYu4zOIXBTZ/URZZisfHi8dySYRj8fbqtquxExy3mnXd5ARh&#10;qrfbAWL6Kr0leTFQQC7FWnb4HtPp6OsRvJfZnN7Pq7TslqKmuVl3r2R3XhxRJE5pesSgjJ8Hyo0O&#10;lMzY+YHG33sGkhLzzaG17fr6qsVRKUnTtR2OMJQEae/eV5njk8dh4gko2QfQ44SEi0mFF/asKDvP&#10;Vx6K93lh//YXbP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QRA7U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2E50A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2272" behindDoc="0" locked="0" layoutInCell="1" allowOverlap="1" wp14:anchorId="66FF7AC4" wp14:editId="72159C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5" name="Rectangle 7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ACC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7AC4" id="Rectangle 7885" o:spid="_x0000_s2705" style="position:absolute;left:0;text-align:left;margin-left:154pt;margin-top:62pt;width:79pt;height:135pt;z-index:261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78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6z5R4rjFLv1A&#10;37gbJkXO1dFIqXJ/s19ziD1eewqPcMkiLrP4RYPNX5RFluLx6eqxWhIRWNzcbLoaOyFwq1nXTU4Q&#10;pnq9HSCmL8pbkheMAnIp1vLjt5jOR1+O4L3M5vx+XqVlvxQ1ze1680J27+UJReKUpgcMevIzo2Iy&#10;gZIZO89o/HXgoCiZvjq0tl1/vGlxVErSdG2HIwwlQdr7t1XuxOhxmEQCSg4BzDAi4WJS4YU9K8ou&#10;85WH4m1e2L/+Bbv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AkVTvy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6DACC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3296" behindDoc="0" locked="0" layoutInCell="1" allowOverlap="1" wp14:anchorId="423017E3" wp14:editId="4A1149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6" name="Rectangle 7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D616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017E3" id="Rectangle 7886" o:spid="_x0000_s2706" style="position:absolute;left:0;text-align:left;margin-left:154pt;margin-top:62pt;width:79pt;height:135pt;z-index:261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9vJv9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E7D616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4320" behindDoc="0" locked="0" layoutInCell="1" allowOverlap="1" wp14:anchorId="143D1B14" wp14:editId="074479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7" name="Rectangle 7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F22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D1B14" id="Rectangle 7887" o:spid="_x0000_s2707" style="position:absolute;left:0;text-align:left;margin-left:154pt;margin-top:62pt;width:79pt;height:135pt;z-index:261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pZuQ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TddWtKHLfYpR/o&#10;G3fDpMipOhopVe5v9msOscdrL+EZzlnEZRa/aLD5i7LIUjw+XjxWSyICizdXN12NnRC41azrJicI&#10;U73fDhDTvfKW5AWjgFyKtfzwENPp6O8jeC+zOb2fV2nZLUVNc91dyO68PKJInNL0hEFPfmZUTCZQ&#10;MmPnGY1vew6Kkum7Q2vb9derFkelJE3XdjjCUBKkvftY5U6MHodJJKBkH8AMIxIu7xZe2LOi7Dxf&#10;eSg+5oX9+1+w/Q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+9xpZ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5FF22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5344" behindDoc="0" locked="0" layoutInCell="1" allowOverlap="1" wp14:anchorId="68F5F5EB" wp14:editId="3EE83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8" name="Rectangle 7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772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5F5EB" id="Rectangle 7888" o:spid="_x0000_s2708" style="position:absolute;left:0;text-align:left;margin-left:154pt;margin-top:62pt;width:79pt;height:135pt;z-index:261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0tuQ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67BXjlvs0g/0&#10;jbthUuRUHY2UKvc3+zWH2OO1l/AM5yziMotfNNj8RVlkKR4fLx6rJRGBxdur267GTgjcatZ1kxOE&#10;qd5vB4jpm/KW5AWjgFyKtfzwENPp6NsRvJfZnN7Pq7TslqKmuenaN7I7L48oEqc0PWHQk58ZFZMJ&#10;lMzYeUbj7z0HRcn03aG17fr6qsVRKUnTtdkWKAnS3n2scidGj8MkElCyD2CGEQkXkwov7FlRdp6v&#10;PBQf88L+/S/YvgI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vtE0t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DC772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6368" behindDoc="0" locked="0" layoutInCell="1" allowOverlap="1" wp14:anchorId="6CAFBE01" wp14:editId="2D1922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89" name="Rectangle 7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01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FBE01" id="Rectangle 7889" o:spid="_x0000_s2709" style="position:absolute;left:0;text-align:left;margin-left:154pt;margin-top:62pt;width:79pt;height:135pt;z-index:261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iDugEAAE0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120pcdxil76j&#10;b9wNkyKX6mikVLm/2a85xB6vPYcnuGYRl1n8osHmL8oiS/H4fPNYLYkILG7X267GTgjcajZ1kxOE&#10;qV5vB4jps/KW5AWjgFyKtfz0NabL0ZcjeC+zubyfV2k5LEVNc9etX8gevDyjSJzS9IhBT35mVEwm&#10;UDJj5xmNv44cFCXTF4fWtpuP6xZHpSRN13Y4wlASpH14W+VOjB6HSSSg5BjADCMSLiYVXtizouw6&#10;X3ko3uaF/etfsP8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J7E4g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65701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7392" behindDoc="0" locked="0" layoutInCell="1" allowOverlap="1" wp14:anchorId="3842DA45" wp14:editId="77BC62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90" name="Rectangle 7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7F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2DA45" id="Rectangle 7890" o:spid="_x0000_s2710" style="position:absolute;left:0;text-align:left;margin-left:154pt;margin-top:62pt;width:79pt;height:135pt;z-index:261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4zug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26BBjlvs0g/0&#10;jbthUuRcHY2UKvc3+zWH2OO15/AElyziMotfNNj8RVlkKR6frh6rJRGBxc3NpqvxIYFbzbpucoIw&#10;1dvtADF9Ud6SvGAUkEuxlh+/xXQ++noE72U25/fzKi37pahp7rrbV7J7L08oEqc0PWLQk58ZFZMJ&#10;lMzYeUbjrwMHRcn01aG17fr2psVRKUnTtR2OMJQEae/fV7kTo8dhEgkoOQQww4iEi0mFF/asKLvM&#10;Vx6K93lh//YX7H4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/puM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BD47F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8416" behindDoc="0" locked="0" layoutInCell="1" allowOverlap="1" wp14:anchorId="11229058" wp14:editId="76083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1" name="Rectangle 7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04B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29058" id="Rectangle 7891" o:spid="_x0000_s2711" style="position:absolute;left:0;text-align:left;margin-left:154pt;margin-top:62pt;width:79pt;height:159pt;z-index:261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Cm5Yuu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45804B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29440" behindDoc="0" locked="0" layoutInCell="1" allowOverlap="1" wp14:anchorId="35765965" wp14:editId="18504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2" name="Rectangle 7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2CB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65965" id="Rectangle 7892" o:spid="_x0000_s2712" style="position:absolute;left:0;text-align:left;margin-left:154pt;margin-top:62pt;width:79pt;height:159pt;z-index:261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zCugEAAE0DAAAOAAAAZHJzL2Uyb0RvYy54bWysU8tu2zAQvBfIPxC8x5KVwpEF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htu24ocdxil36i&#10;b9z1oyKn6mCkVLm/2a8pxA6vvYRnOGcRl1n8rMHmL8oic/H4ePFYzYkILK5v1m2NnRC4lRu4wgRh&#10;qo/bAWL6prwlecEoIJdiLT/8iOl09P0I3stsTu/nVZp3c1GzXLWrd7I7L48oEqc0PWHQo58YFaMJ&#10;lEzYeUbj656DomT87tDa5vbrDTqRSrJsmxZHGEqCtHefq9yJweMwiQSU7AOYfkDCxaTCC3tWlJ3n&#10;Kw/F57yw//gLtm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LCwjMK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F32CB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0464" behindDoc="0" locked="0" layoutInCell="1" allowOverlap="1" wp14:anchorId="5B352D02" wp14:editId="220C9B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3" name="Rectangle 7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04C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52D02" id="Rectangle 7893" o:spid="_x0000_s2713" style="position:absolute;left:0;text-align:left;margin-left:154pt;margin-top:62pt;width:79pt;height:159pt;z-index:261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Pi1+Wy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26904C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1488" behindDoc="0" locked="0" layoutInCell="1" allowOverlap="1" wp14:anchorId="58B9BEFB" wp14:editId="68E07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4" name="Rectangle 7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BAB9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9BEFB" id="Rectangle 7894" o:spid="_x0000_s2714" style="position:absolute;left:0;text-align:left;margin-left:154pt;margin-top:62pt;width:79pt;height:159pt;z-index:261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EoUUT2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5BCBAB9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2512" behindDoc="0" locked="0" layoutInCell="1" allowOverlap="1" wp14:anchorId="06152D45" wp14:editId="75766F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5" name="Rectangle 7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18D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52D45" id="Rectangle 7895" o:spid="_x0000_s2715" style="position:absolute;left:0;text-align:left;margin-left:154pt;margin-top:62pt;width:79pt;height:159pt;z-index:261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ACESST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25118D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3536" behindDoc="0" locked="0" layoutInCell="1" allowOverlap="1" wp14:anchorId="5B904940" wp14:editId="49570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896" name="Rectangle 7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402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04940" id="Rectangle 7896" o:spid="_x0000_s2716" style="position:absolute;left:0;text-align:left;margin-left:154pt;margin-top:62pt;width:79pt;height:159pt;z-index:261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AvCL/5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1053402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4560" behindDoc="0" locked="0" layoutInCell="1" allowOverlap="1" wp14:anchorId="2ABB048B" wp14:editId="63AA0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97" name="Rectangle 7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8EB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048B" id="Rectangle 7897" o:spid="_x0000_s2717" style="position:absolute;left:0;text-align:left;margin-left:154pt;margin-top:62pt;width:79pt;height:135pt;z-index:261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ZS7Mh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208EB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5584" behindDoc="0" locked="0" layoutInCell="1" allowOverlap="1" wp14:anchorId="0E0E7049" wp14:editId="5AF648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98" name="Rectangle 7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7FF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E7049" id="Rectangle 7898" o:spid="_x0000_s2718" style="position:absolute;left:0;text-align:left;margin-left:154pt;margin-top:62pt;width:79pt;height:135pt;z-index:261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RV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TdbbBXjlvs0nf0&#10;jbthUuRcHY2UKvc3+zWH2OO1l/AMlyziMotfNNj8RVlkKR6frh6rJRGBxc3tpquxEwK3mnXd5ARh&#10;qrfbAWL6rLwlecEoIJdiLT9+jel89PUI3stszu/nVVr2S1HT3G3aV7J7L08oEqc0PWHQk58ZFZMJ&#10;lMzYeUbjrwMHRcn0xaG17frTbYujUpKmazu0BUqCtPfvq9yJ0eMwiQSUHAKYYUTCxaTCC3tWlF3m&#10;Kw/F+7ywf/sLd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yAjkV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587FF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6608" behindDoc="0" locked="0" layoutInCell="1" allowOverlap="1" wp14:anchorId="354C42F8" wp14:editId="49B1E3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899" name="Rectangle 7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B57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C42F8" id="Rectangle 7899" o:spid="_x0000_s2719" style="position:absolute;left:0;text-align:left;margin-left:154pt;margin-top:62pt;width:79pt;height:135pt;z-index:261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IANkfu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1D5B57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7632" behindDoc="0" locked="0" layoutInCell="1" allowOverlap="1" wp14:anchorId="487978C3" wp14:editId="771A9A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0" name="Rectangle 7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04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978C3" id="Rectangle 7900" o:spid="_x0000_s2720" style="position:absolute;left:0;text-align:left;margin-left:154pt;margin-top:62pt;width:77pt;height:162pt;z-index:261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5VUmlLoBAABN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233904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8656" behindDoc="0" locked="0" layoutInCell="1" allowOverlap="1" wp14:anchorId="52B1424D" wp14:editId="754954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01" name="Rectangle 7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C52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1424D" id="Rectangle 7901" o:spid="_x0000_s2721" style="position:absolute;left:0;text-align:left;margin-left:154pt;margin-top:62pt;width:79pt;height:162pt;z-index:261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HwvA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hqUzeUOG6xSz/R&#10;N+4GI8m5Ouq+l7m/2a8pxA6vPYVHuGQRl1n8rMDmL8oic/H4dPVYzokILG5uNusaOyFwq62XyxUm&#10;CFO93g4Q01fpLckLRgG5FGv58XtM56MvR/BeZnN+P6/SvJ+LmuZ28/mF7N73JxSJU5oeMCjjJ0aF&#10;0YGSCTvPaPx94CApMd8cWtuuljctjkpJmnW7xhGGkiDt/dsqd2L0OEwiASWHAHoYkXAxqfDCnhVl&#10;l/nKQ/E2L+xf/4LdHwA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CtdUHw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482C52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39680" behindDoc="0" locked="0" layoutInCell="1" allowOverlap="1" wp14:anchorId="1947D5C2" wp14:editId="73E022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2" name="Rectangle 7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23A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7D5C2" id="Rectangle 7902" o:spid="_x0000_s2722" style="position:absolute;left:0;text-align:left;margin-left:154pt;margin-top:62pt;width:77pt;height:162pt;z-index:261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0T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" filled="f" stroked="f">
                      <v:textbox inset="2.16pt,1.44pt,0,1.44pt">
                        <w:txbxContent>
                          <w:p w14:paraId="72723A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0704" behindDoc="0" locked="0" layoutInCell="1" allowOverlap="1" wp14:anchorId="7896B812" wp14:editId="49207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3" name="Rectangle 7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18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B812" id="Rectangle 7903" o:spid="_x0000_s2723" style="position:absolute;left:0;text-align:left;margin-left:154pt;margin-top:62pt;width:77pt;height:162pt;z-index:261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" filled="f" stroked="f">
                      <v:textbox inset="2.16pt,1.44pt,0,1.44pt">
                        <w:txbxContent>
                          <w:p w14:paraId="798318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1728" behindDoc="0" locked="0" layoutInCell="1" allowOverlap="1" wp14:anchorId="7D3B9203" wp14:editId="715D81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04" name="Rectangle 7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7C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B9203" id="Rectangle 7904" o:spid="_x0000_s2724" style="position:absolute;left:0;text-align:left;margin-left:154pt;margin-top:62pt;width:79pt;height:162pt;z-index:261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Im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ebekWJ5w679BN9&#10;4763ipyrg5FSzf2d/Rpj6vDac3yCS5ZwOYufNLj5i7LIVDw+XT1WUyYCi5ubTVtjJwRuNfVqtcYE&#10;Yaq32xFS/qqCI/OCUUAuxVp+/J7y+ejrEbw3szm/P6/ytJ+KmuXtpn0luw/yhCJxSvMjBm3DyKiw&#10;JlIyYucZTb8PHBQl9ptHa5v16qbBUSnJsm1aHGEoCdLev69yL4aAwyQyUHKIYPoBCReTCi/sWVF2&#10;ma95KN7nhf3bX7D7A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M7Ycia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29847C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2752" behindDoc="0" locked="0" layoutInCell="1" allowOverlap="1" wp14:anchorId="2B3A90F5" wp14:editId="00D7CB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5" name="Rectangle 7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A30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A90F5" id="Rectangle 7905" o:spid="_x0000_s2725" style="position:absolute;left:0;text-align:left;margin-left:154pt;margin-top:62pt;width:77pt;height:162pt;z-index:261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" filled="f" stroked="f">
                      <v:textbox inset="2.16pt,1.44pt,0,1.44pt">
                        <w:txbxContent>
                          <w:p w14:paraId="506A30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3776" behindDoc="0" locked="0" layoutInCell="1" allowOverlap="1" wp14:anchorId="71A934DE" wp14:editId="035E158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6" name="Rectangle 7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A925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34DE" id="Rectangle 7906" o:spid="_x0000_s2726" style="position:absolute;left:0;text-align:left;margin-left:155pt;margin-top:62pt;width:77pt;height:162pt;z-index:261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" filled="f" stroked="f">
                      <v:textbox inset="2.16pt,1.44pt,0,1.44pt">
                        <w:txbxContent>
                          <w:p w14:paraId="097A925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4800" behindDoc="0" locked="0" layoutInCell="1" allowOverlap="1" wp14:anchorId="4B6C71D9" wp14:editId="1A586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07" name="Rectangle 7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28A1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71D9" id="Rectangle 7907" o:spid="_x0000_s2727" style="position:absolute;left:0;text-align:left;margin-left:154pt;margin-top:62pt;width:79pt;height:162pt;z-index:261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7TugEAAE0DAAAOAAAAZHJzL2Uyb0RvYy54bWysU8tu2zAQvBfoPxC815IVI7I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2m7qlxHGLXfqB&#10;vnHXj4qcq4ORUuX+Zr+mEDu89hKe4ZJFXGbxswabvyiLzMXj09VjNScisLi52axr7ITAraZerVpM&#10;EKZ6vx0gpgflLckLRgG5FGv58XtM56O/j+C9zOb8fl6leT8XNcu2vpLde3lCkTil6QmDHv3EqBhN&#10;oGTCzjMa3w4cFCXjN4fWNu3qpsFRKcly3axxhKEkSHv/scqdGDwOk0hAySGA6QckXN4tvLBnRdll&#10;vvJQfMwL+/e/YPcL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O1A+07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7DB28A1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5824" behindDoc="0" locked="0" layoutInCell="1" allowOverlap="1" wp14:anchorId="4C55A099" wp14:editId="0BFEE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8" name="Rectangle 7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5DE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A099" id="Rectangle 7908" o:spid="_x0000_s2728" style="position:absolute;left:0;text-align:left;margin-left:154pt;margin-top:62pt;width:77pt;height:162pt;z-index:261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" filled="f" stroked="f">
                      <v:textbox inset="2.16pt,1.44pt,0,1.44pt">
                        <w:txbxContent>
                          <w:p w14:paraId="63A5DE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6848" behindDoc="0" locked="0" layoutInCell="1" allowOverlap="1" wp14:anchorId="4C06D728" wp14:editId="3D7900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7909" name="Rectangle 7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33B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6D728" id="Rectangle 7909" o:spid="_x0000_s2729" style="position:absolute;left:0;text-align:left;margin-left:154pt;margin-top:62pt;width:77pt;height:162pt;z-index:261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7D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" filled="f" stroked="f">
                      <v:textbox inset="2.16pt,1.44pt,0,1.44pt">
                        <w:txbxContent>
                          <w:p w14:paraId="4CE33B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7872" behindDoc="0" locked="0" layoutInCell="1" allowOverlap="1" wp14:anchorId="6608DF11" wp14:editId="7D6280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0" name="Rectangle 7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64F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8DF11" id="Rectangle 7910" o:spid="_x0000_s2730" style="position:absolute;left:0;text-align:left;margin-left:154pt;margin-top:62pt;width:79pt;height:162pt;z-index:261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q5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tNgwZ57rBLP9A3&#10;7nuryLk6GCnV3N/ZrzGmDq+9xGe4ZAmXs/hJg5u/KItMxePT1WM1ZSKwuLnZrGt8SOBWWy+XK0wQ&#10;pnq/HSHlbyo4Mi8YBeRSrOXHh5TPR9+O4L2Zzfn9eZWn/VTUNKt6+UZ2H+QJReKU5icM2oaRUWFN&#10;pGTEzjOafh84KErsd4/WtqvlTYujUpJm3a5xhKEkSHv/scq9GAIOk8hAySGC6QckXEwqvLBnRdll&#10;vuah+JgX9u9/we4V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ml1Kub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37864F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8896" behindDoc="0" locked="0" layoutInCell="1" allowOverlap="1" wp14:anchorId="46F2C721" wp14:editId="6ACE14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1" name="Rectangle 7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AE0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C721" id="Rectangle 7911" o:spid="_x0000_s2731" style="position:absolute;left:0;text-align:left;margin-left:154pt;margin-top:62pt;width:79pt;height:162pt;z-index:261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8X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WmaSjx3GGXfqFv&#10;3PdWkXN1MFKqub+zX2NMHV57jA9wyRIuZ/GTBjd/URaZisenq8dqykRgcXOzWdfYCYFbbb1crjBB&#10;mOrldoSUv6ngyLxgFJBLsZYff6R8Pvp8BO/NbM7vz6s87aeiplnVn5/J7oM8oUic0nyPQdswMiqs&#10;iZSM2HlG058DB0WJ/e7R2na1vGlxVErSrNs1jjCUBGnvX1e5F0PAYRIZKDlEMP2AhItJhRf2rCi7&#10;zNc8FK/zwv7lL9j9BQ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NJYPxe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92AE0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49920" behindDoc="0" locked="0" layoutInCell="1" allowOverlap="1" wp14:anchorId="7EF298D3" wp14:editId="3BDDC0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2" name="Rectangle 7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BEE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298D3" id="Rectangle 7912" o:spid="_x0000_s2732" style="position:absolute;left:0;text-align:left;margin-left:154pt;margin-top:62pt;width:79pt;height:162pt;z-index:261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E+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GrTtJR47rBLP9E3&#10;7nuryLk6GCnV3N/ZrzGmDq89xye4ZAmXs/hJg5u/KItMxePT1WM1ZSKwuLnZrGvshMCttl4uV5gg&#10;TPV2O0LKX1VwZF4wCsilWMuP31M+H309gvdmNuf351We9lNR06zq21ey+yBPKBKnND9i0DaMjApr&#10;IiUjdp7R9PvAQVFiv3m0tl0tb9CJXJJm3a5xhKEkSHv/vsq9GAIOk8hAySGC6QckXEwqvLBnRdll&#10;vuaheJ8X9m9/we4P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EtR0T6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9ABEE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0944" behindDoc="0" locked="0" layoutInCell="1" allowOverlap="1" wp14:anchorId="45410712" wp14:editId="6AB90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3" name="Rectangle 7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C1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10712" id="Rectangle 7913" o:spid="_x0000_s2733" style="position:absolute;left:0;text-align:left;margin-left:154pt;margin-top:62pt;width:79pt;height:162pt;z-index:261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ADVKSQ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186CC1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1968" behindDoc="0" locked="0" layoutInCell="1" allowOverlap="1" wp14:anchorId="5719748F" wp14:editId="06997C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4" name="Rectangle 7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F28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9748F" id="Rectangle 7914" o:spid="_x0000_s2734" style="position:absolute;left:0;text-align:left;margin-left:154pt;margin-top:62pt;width:79pt;height:162pt;z-index:261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zB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jfbZk2J5w679B19&#10;436wilyqo5FSLf1d/Jpi6vHac3yCa5ZwuYifNbjli7LIXDw+3zxWcyYCi9u7bVdjJwRutfV6vcEE&#10;YarX2xFS/qyCI8uCUUAuxVp++pry5ejLEby3sLm8v6zyfJiLmmZTdy9kD0GeUSROaX7EoG2YGBXW&#10;REom7Dyj6deRg6LEfvFobbtZ37U4KiVpurbDEYaSIO3D2yr3Ygw4TCIDJccIZhiRcDGp8MKeFWXX&#10;+VqG4m1e2L/+Bfvf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LH1DMG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2AACF28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2992" behindDoc="0" locked="0" layoutInCell="1" allowOverlap="1" wp14:anchorId="495B3870" wp14:editId="4B9109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5" name="Rectangle 7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44E6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B3870" id="Rectangle 7915" o:spid="_x0000_s2735" style="position:absolute;left:0;text-align:left;margin-left:154pt;margin-top:62pt;width:79pt;height:162pt;z-index:261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lv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Wm+UyJ5w679At9&#10;4763ipyrg5FSzf2d/Rpj6vDaY3yAS5ZwOYufNLj5i7LIVDw+XT1WUyYCi5ubzbrGTgjcauvlcoUJ&#10;wlQvtyOk/E0FR+YFo4BcirX8+CPl89HnI3hvZnN+f17laT8VNc2q3jyT3Qd5QpE4pfkeg7ZhZFRY&#10;EykZsfOMpj8HDooS+92jte1qedPiqJSkWbdrHGEoCdLev65yL4aAwyQyUHKIYPoBCReTCi/sWVF2&#10;ma95KF7nhf3LX7D7C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PnweW+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7444E6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4016" behindDoc="0" locked="0" layoutInCell="1" allowOverlap="1" wp14:anchorId="1623E4FB" wp14:editId="7A143C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6" name="Rectangle 7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55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3E4FB" id="Rectangle 7916" o:spid="_x0000_s2736" style="position:absolute;left:0;text-align:left;margin-left:154pt;margin-top:62pt;width:79pt;height:162pt;z-index:261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IFvAEAAE0DAAAOAAAAZHJzL2Uyb0RvYy54bWysU8tu2zAQvBfoPxC813rE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prmlxHGLXXpB&#10;37jrR0XO1cFIqXJ/s19TiB1eew3PcMkiLrP4WYPNX5RF5uLx6eqxmhMRWNzcbNY1dkLgVlsvlytM&#10;EKZ6vx0gpm/KW5IXjAJyKdby40NM56O/j+C9zOb8fl6leT8XNc2qKbi5uPfyhCJxStMTBj36iVEx&#10;mkDJhJ1nNP46cFCUjN8dWtuuljctjkpJmnW7xhGGkiDt/ccqd2LwOEwiASWHAKYfkHAxqfDCnhVl&#10;l/nKQ/ExL+zf/4LdGwA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DU6eIF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1DD455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5040" behindDoc="0" locked="0" layoutInCell="1" allowOverlap="1" wp14:anchorId="7552F096" wp14:editId="09E492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7" name="Rectangle 7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ED2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2F096" id="Rectangle 7917" o:spid="_x0000_s2737" style="position:absolute;left:0;text-align:left;margin-left:154pt;margin-top:62pt;width:79pt;height:162pt;z-index:261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nOyXq7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33CED2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6064" behindDoc="0" locked="0" layoutInCell="1" allowOverlap="1" wp14:anchorId="20D1EA51" wp14:editId="3016D7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8" name="Rectangle 7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D60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1EA51" id="Rectangle 7918" o:spid="_x0000_s2738" style="position:absolute;left:0;text-align:left;margin-left:154pt;margin-top:62pt;width:79pt;height:162pt;z-index:261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Df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tNg73y3GGXfqBv&#10;3PdWkXN1MFKqub+zX2NMHV57ic9wyRIuZ/GTBjd/URaZisenq8dqykRgcXOzWdfYCYFbbb1crjBB&#10;mOr9doSUv6ngyLxgFJBLsZYfH1I+H307gvdmNuf351We9lNR06ya9o3sPsgTisQpzU8YtA0jo8Ka&#10;SMmInWc0/T5wUJTY7x6tbVfLmxZHpSTNul2jLVASpL3/WOVeDAGHSWSg5BDB9AMSLiYVXtizouwy&#10;X/NQfMwL+/e/YPcK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Ta/A37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00ED60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7088" behindDoc="0" locked="0" layoutInCell="1" allowOverlap="1" wp14:anchorId="77668945" wp14:editId="33AD04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19" name="Rectangle 7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3E7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68945" id="Rectangle 7919" o:spid="_x0000_s2739" style="position:absolute;left:0;text-align:left;margin-left:154pt;margin-top:62pt;width:79pt;height:162pt;z-index:261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Vx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tts6XEc4dd+o6+&#10;cd9bRS7VwUip5v7Ofo0xdXjtJT7DNUu4nMVPGtz8RVlkKh6fbx6rKROBxe1yu6mxEwK32nq1WmOC&#10;MNXb7Qgpf1bBkXnBKCCXYi0/fU35cvT1CN6b2Vzen1d5OkxFTbNulq9kD0GeUSROaX7CoG0YGRXW&#10;REpG7Dyj6deRg6LEfvFobbteLVsclZI0m3aDIwwlQdqH91XuxRBwmEQGSo4RTD8g4WJS4YU9K8qu&#10;8zUPxfu8sH/7C/a/AQ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AWqtXG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4123E7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8112" behindDoc="0" locked="0" layoutInCell="1" allowOverlap="1" wp14:anchorId="0F98DD7B" wp14:editId="767564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0" name="Rectangle 7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92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8DD7B" id="Rectangle 7920" o:spid="_x0000_s2740" style="position:absolute;left:0;text-align:left;margin-left:154pt;margin-top:62pt;width:79pt;height:162pt;z-index:261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hj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tNiwZ57rBLP9A3&#10;7nuryLk6GCnV3N/ZrzGmDq+9xGe4ZAmXs/hJg5u/KItMxePT1WM1ZSKwuLnZrGt8SOBWWy+XK0wQ&#10;pnq/HSHlbyo4Mi8YBeRSrOXHh5TPR9+O4L2Zzfn9eZWn/VTUNKtm+UZ2H+QJReKU5icM2oaRUWFN&#10;pGTEzjOafh84KErsd4/WtqvlTYujUpJm3a5xhKEkSHv/scq9GAIOk8hAySGC6QckXEwqvLBnRdll&#10;vuah+JgX9u9/we4V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LgsoY7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667292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59136" behindDoc="0" locked="0" layoutInCell="1" allowOverlap="1" wp14:anchorId="109D0114" wp14:editId="723F2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1" name="Rectangle 7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769E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D0114" id="Rectangle 7921" o:spid="_x0000_s2741" style="position:absolute;left:0;text-align:left;margin-left:154pt;margin-top:62pt;width:79pt;height:162pt;z-index:261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3N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WmbSjx3GGXfqFv&#10;3PdWkXN1MFKqub+zX2NMHV57jA9wyRIuZ/GTBjd/URaZisenq8dqykRgcXOzWdfYCYFbbb1crjBB&#10;mOrldoSUv6ngyLxgFJBLsZYff6R8Pvp8BO/NbM7vz6s87aeiplk1n5/J7oM8oUic0nyPQdswMiqs&#10;iZSM2HlG058DB0WJ/e7R2na1vGlxVErSrNs1jjCUBGnvX1e5F0PAYRIZKDlEMP2AhItJhRf2rCi7&#10;zNc8FK/zwv7lL9j9BQ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GYOXc2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0E1769E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0160" behindDoc="0" locked="0" layoutInCell="1" allowOverlap="1" wp14:anchorId="7B765939" wp14:editId="0649D4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2" name="Rectangle 7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FA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65939" id="Rectangle 7922" o:spid="_x0000_s2742" style="position:absolute;left:0;text-align:left;margin-left:154pt;margin-top:62pt;width:79pt;height:162pt;z-index:261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Pk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GrTtpR47rBLP9E3&#10;7nuryLk6GCnV3N/ZrzGmDq89xye4ZAmXs/hJg5u/KItMxePT1WM1ZSKwuLnZrGvshMCttl4uV5gg&#10;TPV2O0LKX1VwZF4wCsilWMuP31M+H309gvdmNuf351We9lNR06ya21ey+yBPKBKnND9i0DaMjApr&#10;IiUjdp7R9PvAQVFiv3m0tl0tb9CJXJJm3a5xhKEkSHv/vsq9GAIOk8hAySGC6QckXEwqvLBnRdll&#10;vuaheJ8X9m9/we4P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P8Hs+S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43FEFA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1184" behindDoc="0" locked="0" layoutInCell="1" allowOverlap="1" wp14:anchorId="595F5391" wp14:editId="3915B8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3" name="Rectangle 7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7469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F5391" id="Rectangle 7923" o:spid="_x0000_s2743" style="position:absolute;left:0;text-align:left;margin-left:154pt;margin-top:62pt;width:79pt;height:162pt;z-index:261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LcCxkq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EB7469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2208" behindDoc="0" locked="0" layoutInCell="1" allowOverlap="1" wp14:anchorId="115D2D6A" wp14:editId="3EA3ED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4" name="Rectangle 7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4B8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D2D6A" id="Rectangle 7924" o:spid="_x0000_s2744" style="position:absolute;left:0;text-align:left;margin-left:154pt;margin-top:62pt;width:79pt;height:162pt;z-index:261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4b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jfbdk2J5w679B19&#10;436wilyqo5FSLf1d/Jpi6vHac3yCa5ZwuYifNbjli7LIXDw+3zxWcyYCi9u7bVdjJwRutfV6vcEE&#10;YarX2xFS/qyCI8uCUUAuxVp++pry5ejLEby3sLm8v6zyfJiLmmbTdC9kD0GeUSROaX7EoG2YGBXW&#10;REom7Dyj6deRg6LEfvFobbtZ37U4KiVpurbDEYaSIO3D2yr3Ygw4TCIDJccIZhiRcDGp8MKeFWXX&#10;+VqG4m1e2L/+Bfvf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AWjbhu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0E14B8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3232" behindDoc="0" locked="0" layoutInCell="1" allowOverlap="1" wp14:anchorId="31DD6DAD" wp14:editId="16C560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5" name="Rectangle 7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276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D6DAD" id="Rectangle 7925" o:spid="_x0000_s2745" style="position:absolute;left:0;text-align:left;margin-left:154pt;margin-top:62pt;width:79pt;height:162pt;z-index:261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E2mG7W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6B2276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4256" behindDoc="0" locked="0" layoutInCell="1" allowOverlap="1" wp14:anchorId="2D1FD2AC" wp14:editId="38E1D2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6" name="Rectangle 7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896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FD2AC" id="Rectangle 7926" o:spid="_x0000_s2746" style="position:absolute;left:0;text-align:left;margin-left:154pt;margin-top:62pt;width:79pt;height:162pt;z-index:261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D0sGIy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207896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5280" behindDoc="0" locked="0" layoutInCell="1" allowOverlap="1" wp14:anchorId="4A524D14" wp14:editId="5263DB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7" name="Rectangle 7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AA3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24D14" id="Rectangle 7927" o:spid="_x0000_s2747" style="position:absolute;left:0;text-align:left;margin-left:154pt;margin-top:62pt;width:79pt;height:162pt;z-index:261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0iugEAAE0DAAAOAAAAZHJzL2Uyb0RvYy54bWysU8tu2zAQvBfoPxC815IVI7I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2m6alxHGLXfqB&#10;vnHXj4qcq4ORUuX+Zr+mEDu89hKe4ZJFXGbxswabvyiLzMXj09VjNScisLi52axr7ITAraZerVpM&#10;EKZ6vx0gpgflLckLRgG5FGv58XtM56O/j+C9zOb8fl6leT8XNcu2uZLde3lCkTil6QmDHv3EqBhN&#10;oGTCzjMa3w4cFCXjN4fWNu3qpsFRKcly3axxhKEkSHv/scqdGDwOk0hAySGA6QckXN4tvLBnRdll&#10;vvJQfMwL+/e/YPcL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dSltIr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41AAA3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6304" behindDoc="0" locked="0" layoutInCell="1" allowOverlap="1" wp14:anchorId="5BF8B68A" wp14:editId="6F7FA2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8" name="Rectangle 7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215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8B68A" id="Rectangle 7928" o:spid="_x0000_s2748" style="position:absolute;left:0;text-align:left;margin-left:154pt;margin-top:62pt;width:79pt;height:162pt;z-index:261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" filled="f" stroked="f">
                      <v:textbox inset="2.16pt,1.44pt,0,1.44pt">
                        <w:txbxContent>
                          <w:p w14:paraId="482215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7328" behindDoc="0" locked="0" layoutInCell="1" allowOverlap="1" wp14:anchorId="0E9378B1" wp14:editId="4A89E9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29" name="Rectangle 7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2B43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378B1" id="Rectangle 7929" o:spid="_x0000_s2749" style="position:absolute;left:0;text-align:left;margin-left:154pt;margin-top:62pt;width:79pt;height:162pt;z-index:261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/4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2zYYSzx126Sf6&#10;xn1nFTlXeyOlmvo7+TXE1OK1l/gMlyzhchI/anDTF2WRsXh8unqsxkwEFjeLzbrGTgjcaurlcoUJ&#10;wlQftyOk/FUFR6YFo4BcirX8+D3l89H3I3hvYnN+f1rlcT8WNfNVs3gnuw/yhCJxSvMTBm3DwKiw&#10;JlIyYOcZTa8HDooS+82jtc1quWhwVEoyXzdrHGEoCdLef65yL/qAwyQyUHKIYLoeCReTCi/sWVF2&#10;ma9pKD7nhf3HX7B7A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OxvT/i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0A22B43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8352" behindDoc="0" locked="0" layoutInCell="1" allowOverlap="1" wp14:anchorId="27C2689E" wp14:editId="68343B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30" name="Rectangle 7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8C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2689E" id="Rectangle 7930" o:spid="_x0000_s2750" style="position:absolute;left:0;text-align:left;margin-left:154pt;margin-top:62pt;width:79pt;height:162pt;z-index:261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lI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2CzTIc4dd+om+&#10;cd9ZRc7V3kippv5Ofg0xtXjtJT7DJUu4nMSPGtz0RVlkLB6frh6rMROBxc1is67xIYFbTb1crjBB&#10;mOrjdoSUv6rgyLRgFJBLsZYfv6d8Pvp+BO9NbM7vT6s87seiZr5qlu9k90GeUCROaX7CoG0YGBXW&#10;REoG7Dyj6fXAQVFiv3m0tlktFw2OSknm62aNIwwlQdr7z1XuRR9wmEQGSg4RTNcj4WJS4YU9K8ou&#10;8zUNxee8sP/4C3Zv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NQkGUi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05238C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69376" behindDoc="0" locked="0" layoutInCell="1" allowOverlap="1" wp14:anchorId="36C88BC0" wp14:editId="46A61E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31" name="Rectangle 7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7E72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88BC0" id="Rectangle 7931" o:spid="_x0000_s2751" style="position:absolute;left:0;text-align:left;margin-left:154pt;margin-top:62pt;width:79pt;height:162pt;z-index:261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zm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7bKhxHGLXfqB&#10;vnHXj4pcqoORUuX+Zr+mEDu89hQe4ZpFXGbxswabvyiLzMXj881jNScisLhdbjc1dkLgVluvVmtM&#10;EKZ6vR0gpi/KW5IXjAJyKdby07eYLkdfjuC9zObyfl6l+TAXNc26/fhC9uDlGUXilKYHDHr0E6Ni&#10;NIGSCTvPaPx15KAoGb86tLZdr5YtjkpJmk27wRGGkiDtw9sqd2LwOEwiASXHAKYfkHAxqfDCnhVl&#10;1/nKQ/E2L+xf/4L9bwA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CcIWzm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6D57E72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0400" behindDoc="0" locked="0" layoutInCell="1" allowOverlap="1" wp14:anchorId="6DE4D90B" wp14:editId="7F676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32" name="Rectangle 7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851C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4D90B" id="Rectangle 7932" o:spid="_x0000_s2752" style="position:absolute;left:0;text-align:left;margin-left:154pt;margin-top:62pt;width:79pt;height:162pt;z-index:261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LPuw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+qqhxHGLXfqD&#10;vnHXDYqcqr2RUuX+Zr/GEFu89hQe4ZxFXGbxkwabvyiLTMXj48VjNSUisLi+Wq9q7ITAraZeLJaY&#10;IEz1fjtATPfKW5IXjAJyKdbyw6+YTkffjuC9zOb0fl6laTcVNfNlc/1GduflEUXilKYHDHrwI6Ni&#10;MIGSETvPaHzdc1CUDD8dWtssF9mJVJL5qlnhCENJkPbuY5U70XscJpGAkn0A0/VIuJhUeGHPirLz&#10;fOWh+JgX9u9/wfYvAA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AUogs+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469851C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1424" behindDoc="0" locked="0" layoutInCell="1" allowOverlap="1" wp14:anchorId="3C958BD0" wp14:editId="50218B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3" name="Rectangle 7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3BFD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58BD0" id="Rectangle 7933" o:spid="_x0000_s2753" style="position:absolute;left:0;text-align:left;margin-left:154pt;margin-top:62pt;width:79pt;height:135pt;z-index:261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fy20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233BFD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2448" behindDoc="0" locked="0" layoutInCell="1" allowOverlap="1" wp14:anchorId="31EF68EF" wp14:editId="48996E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4" name="Rectangle 7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BCA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F68EF" id="Rectangle 7934" o:spid="_x0000_s2754" style="position:absolute;left:0;text-align:left;margin-left:154pt;margin-top:62pt;width:79pt;height:135pt;z-index:261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6BugEAAE0DAAAOAAAAZHJzL2Uyb0RvYy54bWysU8tu2zAQvBfoPxC813o4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Ob7fqOEsctduk7&#10;+sbdMClyqY5GSpX7m/2aQ+zx2nN4gmsWcZnFLxps/qIsshSPzzeP1ZKIwOJ2ve1q7ITArWZTNzlB&#10;mOr1doCYPitvSV4wCsilWMtPX2O6HH05gvcym8v7eZWWw1LUNJu2eyF78PKMInFK0yMGPfmZUTGZ&#10;QMmMnWc0/jpyUJRMXxxa227u1i2OSkmaru1whKEkSPvwtsqdGD0Ok0hAyTGAGUYkXEwqvLBnRdl1&#10;vvJQvM0L+9e/YP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10eg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24BCA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3472" behindDoc="0" locked="0" layoutInCell="1" allowOverlap="1" wp14:anchorId="412FBCAC" wp14:editId="5F65E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5" name="Rectangle 7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72D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FBCAC" id="Rectangle 7935" o:spid="_x0000_s2755" style="position:absolute;left:0;text-align:left;margin-left:154pt;margin-top:62pt;width:79pt;height:135pt;z-index:261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H9Yay+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5F572D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4496" behindDoc="0" locked="0" layoutInCell="1" allowOverlap="1" wp14:anchorId="642DBD90" wp14:editId="49CE34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6" name="Rectangle 7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385A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DBD90" id="Rectangle 7936" o:spid="_x0000_s2756" style="position:absolute;left:0;text-align:left;margin-left:154pt;margin-top:62pt;width:79pt;height:135pt;z-index:261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BFuwEAAE0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rraLG8ocdxil36i&#10;b9z1oyLn6mCkVLm/2a8pxA6vPYcnuGQRl1n8rMHmL8oic/H4dPVYzYkILG6Wm3WNnRC41azqJicI&#10;U73dDhDTd+UtyQtGAbkUa/nxPqbz0T9H8F5mc34/r9K8n4uaZrUsuLm49/KEInFK0yMGPfqJUTGa&#10;QMmEnWc0/jpwUJSMPxxa266+LlsclZI063aNIwwlQdr791XuxOBxmEQCSg4BTD8g4WJS4YU9K8ou&#10;85WH4n1e2L/9Bbv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FJB8EW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7F7385A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5520" behindDoc="0" locked="0" layoutInCell="1" allowOverlap="1" wp14:anchorId="06CD51A1" wp14:editId="0DC152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7" name="Rectangle 7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48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D51A1" id="Rectangle 7937" o:spid="_x0000_s2757" style="position:absolute;left:0;text-align:left;margin-left:154pt;margin-top:62pt;width:79pt;height:135pt;z-index:261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aRIXr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C6648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6544" behindDoc="0" locked="0" layoutInCell="1" allowOverlap="1" wp14:anchorId="4C7B37A8" wp14:editId="2E130C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8" name="Rectangle 7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1A8B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B37A8" id="Rectangle 7938" o:spid="_x0000_s2758" style="position:absolute;left:0;text-align:left;margin-left:154pt;margin-top:62pt;width:79pt;height:135pt;z-index:261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LB9Kf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6361A8B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7568" behindDoc="0" locked="0" layoutInCell="1" allowOverlap="1" wp14:anchorId="2BD98710" wp14:editId="531F38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39" name="Rectangle 7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0D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98710" id="Rectangle 7939" o:spid="_x0000_s2759" style="position:absolute;left:0;text-align:left;margin-left:154pt;margin-top:62pt;width:79pt;height:135pt;z-index:261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cxug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q6Wl5R4rjFLv1B&#10;37jrR0VO1cFIqXJ/s19TiB1eewwPcM4iLrP4WYPNX5RF5uLx8eKxmhMRWMRX1jV2QuBWs6qbnCBM&#10;9XY7QEx3yluSF4wCcinW8sOvmE5HX4/gvczm9H5epXk3FzXNarl8Jbvz8ogicUrTPQY9+olRMZpA&#10;yYSdZzS+7DkoSsafDq1tV9+XLY5KSZp1u8YRhpIg7d37Kndi8DhMIgEl+wCmH5BwManwwp4VZef5&#10;ykPxPi/s3/6C7V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gwKnM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CDC0D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8592" behindDoc="0" locked="0" layoutInCell="1" allowOverlap="1" wp14:anchorId="6FBC9A27" wp14:editId="3172B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0" name="Rectangle 7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616F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C9A27" id="Rectangle 7940" o:spid="_x0000_s2760" style="position:absolute;left:0;text-align:left;margin-left:154pt;margin-top:62pt;width:79pt;height:135pt;z-index:261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z3Hcv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B0616F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79616" behindDoc="0" locked="0" layoutInCell="1" allowOverlap="1" wp14:anchorId="186C170F" wp14:editId="05BD5D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1" name="Rectangle 7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5FB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170F" id="Rectangle 7941" o:spid="_x0000_s2761" style="position:absolute;left:0;text-align:left;margin-left:154pt;margin-top:62pt;width:79pt;height:135pt;z-index:261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kTuwEAAE0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hqc9NQ4rjFLv1C&#10;37jrR0XO1cFIqXJ/s19TiB1eewwPcMkiLrP4WYPNX5RF5uLx6eqxmhMRWNwsN+saOyFwq1nVTU4Q&#10;pnq5HSCmb8pbkheMAnIp1vLjj5jOR5+P4L3M5vx+XqV5Pxc1zWr5+Zns3ssTisQpTfcY9OgnRsVo&#10;AiUTdp7R+OfAQVEyfndobbu6WbY4KiVp1u0aRxhKgrT3r6vcicHjMIkElBwCmH5AwsWkwgt7VpRd&#10;5isPxeu8sH/5C3Z/AQ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Id0qRO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6A95FB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0640" behindDoc="0" locked="0" layoutInCell="1" allowOverlap="1" wp14:anchorId="4CAAD484" wp14:editId="50A7AC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2" name="Rectangle 7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14B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AD484" id="Rectangle 7942" o:spid="_x0000_s2762" style="position:absolute;left:0;text-align:left;margin-left:154pt;margin-top:62pt;width:79pt;height:135pt;z-index:261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c6ugEAAE0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HS1uWkpcdxil36i&#10;b9z1oyLn6mCkVLm/2a8pxA6vPYcnuGQRl1n8rMHmL8oic/H4dPVYzYkILG6Wm3WNnRC41azqJicI&#10;U73dDhDTV+UtyQtGAbkUa/nxe0zno69H8F5mc34/r9K8n4uaZrW8fSW79/KEInFK0yMGPfqJUTGa&#10;QMmEnWc0/j5wUJSM3xxa265uluhEKkmzbtc4wlASpL1/X+VODB6HSSSg5BDA9AMSLiYVXtizouwy&#10;X3ko3ueF/dtfsPs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n1HO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4414B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1664" behindDoc="0" locked="0" layoutInCell="1" allowOverlap="1" wp14:anchorId="4B9B8264" wp14:editId="27E610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3" name="Rectangle 7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9706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B8264" id="Rectangle 7943" o:spid="_x0000_s2763" style="position:absolute;left:0;text-align:left;margin-left:154pt;margin-top:62pt;width:79pt;height:135pt;z-index:261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KUuwEAAE0DAAAOAAAAZHJzL2Uyb0RvYy54bWysU8tu2zAQvBfoPxC813o4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7d2aEsctduk7&#10;+sbdMClyqY5GSpX7m/2aQ+zx2nN4gmsWcZnFLxps/qIsshSPzzeP1ZKIwOJ2vd3U2AmBW01XNzlB&#10;mOr1doCYPitvSV4wCsilWMtPX2O6HH05gvcym8v7eZWWw1LUNN26eyF78PKMInFK0yMGPfmZUTGZ&#10;QMmMnWc0/jpyUJRMXxxa23Z36xZHpSTNpt3gCENJkPbhbZU7MXocJpGAkmMAM4xIuJhUeGHPirLr&#10;fOWheJsX9q9/wf43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FZ4MpS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08B9706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2688" behindDoc="0" locked="0" layoutInCell="1" allowOverlap="1" wp14:anchorId="4004336C" wp14:editId="7C3593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4" name="Rectangle 7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D8E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336C" id="Rectangle 7944" o:spid="_x0000_s2764" style="position:absolute;left:0;text-align:left;margin-left:154pt;margin-top:62pt;width:79pt;height:135pt;z-index:261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OTZmsW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4ACBD8E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3712" behindDoc="0" locked="0" layoutInCell="1" allowOverlap="1" wp14:anchorId="2E71D43D" wp14:editId="5FE7F7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5" name="Rectangle 7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E0D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1D43D" id="Rectangle 7945" o:spid="_x0000_s2765" style="position:absolute;left:0;text-align:left;margin-left:154pt;margin-top:62pt;width:79pt;height:135pt;z-index:261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9ruwEAAE0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hqc/OZEsctdukX&#10;+sZdPypyrg5GSpX7m/2aQuzw2mN4gEsWcZnFzxps/qIsMhePT1eP1ZyIwOJmuVnX2AmBW82qbnKC&#10;MNXL7QAxfVPekrxgFJBLsZYff8R0Pvp8BO9lNuf38yrN+7moaVbLzTPZvZcnFIlTmu4x6NFPjIrR&#10;BEom7Dyj8c+Bg6Jk/O7Q2nZ1s2xxVErSrNs1jjCUBGnvX1e5E4PHYRIJKDkEMP2AhItJhRf2rCi7&#10;zFceitd5Yf/yF+z+Ag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Kzc72u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3FD9E0D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4736" behindDoc="0" locked="0" layoutInCell="1" allowOverlap="1" wp14:anchorId="610F1DC7" wp14:editId="1BF636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6" name="Rectangle 7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ABCC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F1DC7" id="Rectangle 7946" o:spid="_x0000_s2766" style="position:absolute;left:0;text-align:left;margin-left:154pt;margin-top:62pt;width:79pt;height:135pt;z-index:261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31uwEAAE0DAAAOAAAAZHJzL2Uyb0RvYy54bWysU8tu2zAQvBfoPxC813rE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ZnlLieMWu/SC&#10;vnHXj4qcq4ORUuX+Zr+mEDu89hqe4ZJFXGbxswabvyiLzMXj09VjNScisLi52axr7ITArWZVNzlB&#10;mOr9doCYvilvSV4wCsilWMuPDzGdj/4+gvcym/P7eZXm/VzUNKtlwc3FvZcnFIlTmp4w6NFPjIrR&#10;BEom7Dyj8deBg6Jk/O7Q2na1vGlxVErSrNs1jjCUBGnvP1a5E4PHYRIJKDkEMP2AhItJhRf2rCi7&#10;zFceio95Yf/+F+ze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GZw3fW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3CEABCC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5760" behindDoc="0" locked="0" layoutInCell="1" allowOverlap="1" wp14:anchorId="4F896936" wp14:editId="659629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47" name="Rectangle 7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575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96936" id="Rectangle 7947" o:spid="_x0000_s2767" style="position:absolute;left:0;text-align:left;margin-left:154pt;margin-top:62pt;width:79pt;height:135pt;z-index:261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udahb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3D575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6784" behindDoc="0" locked="0" layoutInCell="1" allowOverlap="1" wp14:anchorId="4CB1381A" wp14:editId="45C22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48" name="Rectangle 7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2F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381A" id="Rectangle 7948" o:spid="_x0000_s2768" style="position:absolute;left:0;text-align:left;margin-left:154pt;margin-top:62pt;width:79pt;height:159pt;z-index:261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ZZug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eoG9ctxil/6g&#10;b9x1gyKnam+kVLm/2a8xxBavPYVHOGcRl1n8pMHmL8oiU/H4ePFYTYkILK6v1qsaOyFwKzfwGhOE&#10;qd5vB4jpXnlL8oJRQC7FWn74FdPp6NsRvJfZnN7PqzTtpqJmvlw0b2R3Xh5RJE5pesCgBz8yKgYT&#10;KBmx84zG1z0HRcnw06G1zXJx1eColGS+alZoC5QEae8+VrkTvcdhEgko2QcwXY+Ei0mFF/asKDvP&#10;Vx6Kj3lh//4XbP8C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IFwhlm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24892F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7808" behindDoc="0" locked="0" layoutInCell="1" allowOverlap="1" wp14:anchorId="4403C62C" wp14:editId="5FD65A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49" name="Rectangle 7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DF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3C62C" id="Rectangle 7949" o:spid="_x0000_s2769" style="position:absolute;left:0;text-align:left;margin-left:154pt;margin-top:62pt;width:79pt;height:159pt;z-index:261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yXXz97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0054DF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8832" behindDoc="0" locked="0" layoutInCell="1" allowOverlap="1" wp14:anchorId="3D637C1E" wp14:editId="2C9D6F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50" name="Rectangle 7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CDA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7C1E" id="Rectangle 7950" o:spid="_x0000_s2770" style="position:absolute;left:0;text-align:left;margin-left:154pt;margin-top:62pt;width:79pt;height:159pt;z-index:261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VHugEAAE0DAAAOAAAAZHJzL2Uyb0RvYy54bWysU8tu2zAQvBfoPxC815IVJ7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+hoNcsxil36h&#10;b8z1RpJTddBCyNzf7NcYYovXnsMTnLOIyyx+UmDzF2WRqXh8vHgsp0Q4FtdX61WND3Hcyg28wQRh&#10;qrfbAWL6Ib0ledFRQC7FWnZ4iOl09PUI3stsTu/nVZp2U1EzXy4Wr2R3XhxRJE5pesSgjB87yo0O&#10;lIzY+Y7GP3sGkhJz79DaZrm4anBUSjJfNSscYSgJ0t69rzLHB4/DxBNQsg+g+wEJF5MKL+xZUXae&#10;rzwU7/PC/u0v2P4F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PE+pUe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44CDA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89856" behindDoc="0" locked="0" layoutInCell="1" allowOverlap="1" wp14:anchorId="2EDDA4EF" wp14:editId="080D3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51" name="Rectangle 7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69B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A4EF" id="Rectangle 7951" o:spid="_x0000_s2771" style="position:absolute;left:0;text-align:left;margin-left:154pt;margin-top:62pt;width:79pt;height:159pt;z-index:261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C5O9Dp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5DA69B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0880" behindDoc="0" locked="0" layoutInCell="1" allowOverlap="1" wp14:anchorId="7E71D9B4" wp14:editId="70B9C9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52" name="Rectangle 7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4BF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1D9B4" id="Rectangle 7952" o:spid="_x0000_s2772" style="position:absolute;left:0;text-align:left;margin-left:154pt;margin-top:62pt;width:79pt;height:159pt;z-index:261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CAyPsC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A3B4BF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1904" behindDoc="0" locked="0" layoutInCell="1" allowOverlap="1" wp14:anchorId="226E3805" wp14:editId="7967E5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7953" name="Rectangle 7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BD4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E3805" id="Rectangle 7953" o:spid="_x0000_s2773" style="position:absolute;left:0;text-align:left;margin-left:154pt;margin-top:62pt;width:79pt;height:159pt;z-index:261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tuuwEAAE0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+npBiWMWu/QL&#10;fWOuN5KcqoMWQub+Zr/GEFu89hye4JxFXGbxkwKbvyiLTMXj48VjOSXCsbherFc1doLjVm7gDSYI&#10;U73dDhDTD+ktyYuOAnIp1rLDQ0yno69H8F5mc3o/r9K0m4qa+fJq+Up258URReKUpkcMyvixo9zo&#10;QMmIne9o/LNnICkx9w6tbZZXiwZHpSTzVbPCEYaSIO3d+ypzfPA4TDwBJfsAuh+QcDGp8MKeFWXn&#10;+cpD8T4v7N/+gu1f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BoN0tu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63BBD4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2928" behindDoc="0" locked="0" layoutInCell="1" allowOverlap="1" wp14:anchorId="21E86024" wp14:editId="6ABCF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54" name="Rectangle 7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4DD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6024" id="Rectangle 7954" o:spid="_x0000_s2774" style="position:absolute;left:0;text-align:left;margin-left:154pt;margin-top:62pt;width:79pt;height:162pt;z-index:261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BsAdv4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4F734DD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3952" behindDoc="0" locked="0" layoutInCell="1" allowOverlap="1" wp14:anchorId="6E5EB3D7" wp14:editId="422644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55" name="Rectangle 7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98D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EB3D7" id="Rectangle 7955" o:spid="_x0000_s2775" style="position:absolute;left:0;text-align:left;margin-left:154pt;margin-top:62pt;width:79pt;height:162pt;z-index:261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AkBK5W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1D998D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4976" behindDoc="0" locked="0" layoutInCell="1" allowOverlap="1" wp14:anchorId="5120C264" wp14:editId="70CE69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56" name="Rectangle 7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A80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0C264" id="Rectangle 7956" o:spid="_x0000_s2776" style="position:absolute;left:0;text-align:left;margin-left:154pt;margin-top:62pt;width:79pt;height:162pt;z-index:261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" filled="f" stroked="f">
                      <v:textbox inset="2.16pt,1.44pt,0,1.44pt">
                        <w:txbxContent>
                          <w:p w14:paraId="742A80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6000" behindDoc="0" locked="0" layoutInCell="1" allowOverlap="1" wp14:anchorId="39A3883A" wp14:editId="51ADFB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57" name="Rectangle 7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26C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883A" id="Rectangle 7957" o:spid="_x0000_s2777" style="position:absolute;left:0;text-align:left;margin-left:154pt;margin-top:62pt;width:79pt;height:135pt;z-index:261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ckBI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3426C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7024" behindDoc="0" locked="0" layoutInCell="1" allowOverlap="1" wp14:anchorId="1A8E97D6" wp14:editId="6B639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58" name="Rectangle 7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409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E97D6" id="Rectangle 7958" o:spid="_x0000_s2778" style="position:absolute;left:0;text-align:left;margin-left:154pt;margin-top:62pt;width:79pt;height:135pt;z-index:261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IpWV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FC409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8048" behindDoc="0" locked="0" layoutInCell="1" allowOverlap="1" wp14:anchorId="67C718DC" wp14:editId="5C1197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7959" name="Rectangle 7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99D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718DC" id="Rectangle 7959" o:spid="_x0000_s2779" style="position:absolute;left:0;text-align:left;margin-left:154pt;margin-top:62pt;width:79pt;height:135pt;z-index:261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P5uwEAAE0DAAAOAAAAZHJzL2Uyb0RvYy54bWysU8tu2zAQvBfoPxC813q4q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hqc7OhxHGLXfqF&#10;vnHXj4qcq4ORUuX+Zr+mEDu89hge4JJFXGbxswabvyiLzMXj09VjNScisLhZbtY1dkLgVrOqm5wg&#10;TPVyO0BM35S3JC8YBeRSrOXHHzGdjz4fwXuZzfn9vErzfi5qmtXN8pns3ssTisQpTfcY9OgnRsVo&#10;AiUTdp7R+OfAQVEyfndobbv6vGxxVErSrNs1jjCUBGnvX1e5E4PHYRIJKDkEMP2AhItJhRf2rCi7&#10;zFceitd5Yf/yF+z+Ag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BCPI/m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59299D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699072" behindDoc="0" locked="0" layoutInCell="1" allowOverlap="1" wp14:anchorId="29E4383C" wp14:editId="334E2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60" name="Rectangle 7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C979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4383C" id="Rectangle 7960" o:spid="_x0000_s2780" style="position:absolute;left:0;text-align:left;margin-left:154pt;margin-top:62pt;width:79pt;height:162pt;z-index:261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9a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" filled="f" stroked="f">
                      <v:textbox inset="2.16pt,1.44pt,0,1.44pt">
                        <w:txbxContent>
                          <w:p w14:paraId="3D0C979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0096" behindDoc="0" locked="0" layoutInCell="1" allowOverlap="1" wp14:anchorId="5786A8E8" wp14:editId="640AAA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7961" name="Rectangle 7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4EF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6A8E8" id="Rectangle 7961" o:spid="_x0000_s2781" style="position:absolute;left:0;text-align:left;margin-left:154pt;margin-top:62pt;width:79pt;height:162pt;z-index:261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" filled="f" stroked="f">
                      <v:textbox inset="2.16pt,1.44pt,0,1.44pt">
                        <w:txbxContent>
                          <w:p w14:paraId="28464EF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1120" behindDoc="0" locked="0" layoutInCell="1" allowOverlap="1" wp14:anchorId="0834BDB2" wp14:editId="6A5E0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962" name="Rectangle 7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4384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BDB2" id="Rectangle 7962" o:spid="_x0000_s2782" style="position:absolute;left:0;text-align:left;margin-left:154pt;margin-top:62pt;width:77pt;height:73pt;z-index:261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" filled="f" stroked="f">
                      <v:textbox inset="2.16pt,1.44pt,0,1.44pt">
                        <w:txbxContent>
                          <w:p w14:paraId="0884384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2144" behindDoc="0" locked="0" layoutInCell="1" allowOverlap="1" wp14:anchorId="34693D90" wp14:editId="446B8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63" name="Rectangle 7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720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3D90" id="Rectangle 7963" o:spid="_x0000_s2783" style="position:absolute;left:0;text-align:left;margin-left:154pt;margin-top:62pt;width:79pt;height:60pt;z-index:261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NhuwEAAEwDAAAOAAAAZHJzL2Uyb0RvYy54bWysU9tu2zAMfR+wfxD0vthxujo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bbze2KEs8dTukn&#10;6sZ9bxU5ZwcjpZrnO+s1xtRh2VN8hEuU0J3JTxrc/EVaZCoan64aqykTgcnNarOucRICj9qbzQp9&#10;7FK9FkdI+asKjswOo4BQirL8+D3l89WXK1g3gzk/P3t52k+FzLL93L5g3Qd5Qo64pPkBjbZhZFRY&#10;EykZcfCMpt8HDooS+82jsk17s2pwU0qwXDdr3GAoAaLev81yL4aAuyQyUHKIYPoBAReNCi4cWWF2&#10;Wa95J97GBf3rT7D7A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EvSQ2G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95720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3168" behindDoc="0" locked="0" layoutInCell="1" allowOverlap="1" wp14:anchorId="6BA72676" wp14:editId="067B7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7964" name="Rectangle 7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21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72676" id="Rectangle 7964" o:spid="_x0000_s2784" style="position:absolute;left:0;text-align:left;margin-left:154pt;margin-top:62pt;width:77pt;height:68pt;z-index:261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" filled="f" stroked="f">
                      <v:textbox inset="2.16pt,1.44pt,0,1.44pt">
                        <w:txbxContent>
                          <w:p w14:paraId="313F21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4192" behindDoc="0" locked="0" layoutInCell="1" allowOverlap="1" wp14:anchorId="4A0132B8" wp14:editId="2B038A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965" name="Rectangle 7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FD59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132B8" id="Rectangle 7965" o:spid="_x0000_s2785" style="position:absolute;left:0;text-align:left;margin-left:154pt;margin-top:62pt;width:77pt;height:73pt;z-index:261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5NuAEAAEwDAAAOAAAAZHJzL2Uyb0RvYy54bWysU9tu2zAMfR+wfxD0vviytE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" filled="f" stroked="f">
                      <v:textbox inset="2.16pt,1.44pt,0,1.44pt">
                        <w:txbxContent>
                          <w:p w14:paraId="4B0FD59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5216" behindDoc="0" locked="0" layoutInCell="1" allowOverlap="1" wp14:anchorId="41E3FE54" wp14:editId="62A0A3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66" name="Rectangle 7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E4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FE54" id="Rectangle 7966" o:spid="_x0000_s2786" style="position:absolute;left:0;text-align:left;margin-left:154pt;margin-top:62pt;width:79pt;height:60pt;z-index:261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svuwEAAEwDAAAOAAAAZHJzL2Uyb0RvYy54bWysU8tu2zAQvBfIPxC8x5LlwA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hqs1xS4rjFLr2g&#10;b9x1gyLnam+kVLm/2a8xxBavvYZnuGQRl1n8pMHmL8oiU/H4dPVYTYkILG4Wm3WNnRC4tbrbLHCN&#10;KNXH5QAxfVXekrxgFJBKcZYfv8d0Pvr7CN7LZM7P51Wa9lMRM18tC24u7r08oUYc0vSEQQ9+ZFQM&#10;JlAyYuMZjW8HDoqS4ZtDZ5vV3aLBSSnJfN2scYKhJMh6/7nKneg9zpJIQMkhgOl6JFw8KrywZUXZ&#10;ZbzyTHzOC/uPn2D3D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R/ay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956E4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6240" behindDoc="0" locked="0" layoutInCell="1" allowOverlap="1" wp14:anchorId="479DD3F8" wp14:editId="0CD99B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967" name="Rectangle 7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1555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D3F8" id="Rectangle 7967" o:spid="_x0000_s2787" style="position:absolute;left:0;text-align:left;margin-left:154pt;margin-top:62pt;width:77pt;height:73pt;z-index:261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Axy8tRtwEAAEw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5A11555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7264" behindDoc="0" locked="0" layoutInCell="1" allowOverlap="1" wp14:anchorId="132C5F45" wp14:editId="284F962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968" name="Rectangle 7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89B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C5F45" id="Rectangle 7968" o:spid="_x0000_s2788" style="position:absolute;left:0;text-align:left;margin-left:155pt;margin-top:62pt;width:77pt;height:73pt;z-index:261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" filled="f" stroked="f">
                      <v:textbox inset="2.16pt,1.44pt,0,1.44pt">
                        <w:txbxContent>
                          <w:p w14:paraId="39889B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8288" behindDoc="0" locked="0" layoutInCell="1" allowOverlap="1" wp14:anchorId="1040704C" wp14:editId="1320DF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69" name="Rectangle 7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DE1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704C" id="Rectangle 7969" o:spid="_x0000_s2789" style="position:absolute;left:0;text-align:left;margin-left:154pt;margin-top:62pt;width:79pt;height:60pt;z-index:261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Pu/Vhm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7A7DE1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09312" behindDoc="0" locked="0" layoutInCell="1" allowOverlap="1" wp14:anchorId="6F289EA1" wp14:editId="045A8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7970" name="Rectangle 7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F7E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89EA1" id="Rectangle 7970" o:spid="_x0000_s2790" style="position:absolute;left:0;text-align:left;margin-left:154pt;margin-top:62pt;width:77pt;height:73pt;z-index:261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" filled="f" stroked="f">
                      <v:textbox inset="2.16pt,1.44pt,0,1.44pt">
                        <w:txbxContent>
                          <w:p w14:paraId="68FF7E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0336" behindDoc="0" locked="0" layoutInCell="1" allowOverlap="1" wp14:anchorId="205E2115" wp14:editId="5627D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7971" name="Rectangle 7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62E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E2115" id="Rectangle 7971" o:spid="_x0000_s2791" style="position:absolute;left:0;text-align:left;margin-left:154pt;margin-top:62pt;width:77pt;height:71pt;z-index:261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" filled="f" stroked="f">
                      <v:textbox inset="2.16pt,1.44pt,0,1.44pt">
                        <w:txbxContent>
                          <w:p w14:paraId="1EE62E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1360" behindDoc="0" locked="0" layoutInCell="1" allowOverlap="1" wp14:anchorId="523C30BF" wp14:editId="6A26EB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2" name="Rectangle 7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095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30BF" id="Rectangle 7972" o:spid="_x0000_s2792" style="position:absolute;left:0;text-align:left;margin-left:154pt;margin-top:62pt;width:79pt;height:60pt;z-index:261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ZTyupr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5A3095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2384" behindDoc="0" locked="0" layoutInCell="1" allowOverlap="1" wp14:anchorId="723882F4" wp14:editId="7D04CB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3" name="Rectangle 7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8E8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882F4" id="Rectangle 7973" o:spid="_x0000_s2793" style="position:absolute;left:0;text-align:left;margin-left:154pt;margin-top:62pt;width:79pt;height:60pt;z-index:261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pNuwEAAEwDAAAOAAAAZHJzL2Uyb0RvYy54bWysU9tu2zAMfR+wfxD0vthxijo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Ptpl1R4rnDKf1E&#10;3bjvrSLn7GCkVPN8Z73GmDose45PcIkSujP5SYObv0iLTEXj01VjNWUiMLlZbdY1TkLgUXuzWaGP&#10;Xaq34ggpf1XBkdlhFBBKUZYfv6d8vvp6BetmMOfnZy9P+6mQWba37SvWfZAn5IhLmh/RaBtGRoU1&#10;kZIRB89o+n3goCix3zwq27Q3qwY3pQTLdbPGDYYSIOr9+yz3Ygi4SyIDJYcIph8QcNGo4MKRFWaX&#10;9Zp34n1c0L/9BLs/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Cm4Wk2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5438E8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3408" behindDoc="0" locked="0" layoutInCell="1" allowOverlap="1" wp14:anchorId="3BFAB163" wp14:editId="1B73E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4" name="Rectangle 7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AA74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AB163" id="Rectangle 7974" o:spid="_x0000_s2794" style="position:absolute;left:0;text-align:left;margin-left:154pt;margin-top:62pt;width:79pt;height:60pt;z-index:261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MaYBx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D7AA74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4432" behindDoc="0" locked="0" layoutInCell="1" allowOverlap="1" wp14:anchorId="496BD6E4" wp14:editId="491FB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5" name="Rectangle 7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84B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D6E4" id="Rectangle 7975" o:spid="_x0000_s2795" style="position:absolute;left:0;text-align:left;margin-left:154pt;margin-top:62pt;width:79pt;height:60pt;z-index:261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" filled="f" stroked="f">
                      <v:textbox inset="2.16pt,1.44pt,0,1.44pt">
                        <w:txbxContent>
                          <w:p w14:paraId="28784B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5456" behindDoc="0" locked="0" layoutInCell="1" allowOverlap="1" wp14:anchorId="61EC3242" wp14:editId="3D50F5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6" name="Rectangle 7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17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C3242" id="Rectangle 7976" o:spid="_x0000_s2796" style="position:absolute;left:0;text-align:left;margin-left:154pt;margin-top:62pt;width:79pt;height:60pt;z-index:261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KuG6lC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7E417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6480" behindDoc="0" locked="0" layoutInCell="1" allowOverlap="1" wp14:anchorId="65EAF6CD" wp14:editId="020AF8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7" name="Rectangle 7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75B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AF6CD" id="Rectangle 7977" o:spid="_x0000_s2797" style="position:absolute;left:0;text-align:left;margin-left:154pt;margin-top:62pt;width:79pt;height:60pt;z-index:261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5wIeu7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79575B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7504" behindDoc="0" locked="0" layoutInCell="1" allowOverlap="1" wp14:anchorId="79F9AFFD" wp14:editId="7AE173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8" name="Rectangle 7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985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AFFD" id="Rectangle 7978" o:spid="_x0000_s2798" style="position:absolute;left:0;text-align:left;margin-left:154pt;margin-top:62pt;width:79pt;height:60pt;z-index:261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ONugEAAEwDAAAOAAAAZHJzL2Uyb0RvYy54bWysU9tu2zAMfR+wfxD0vthxijo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y2mxZn5bnDKf1A&#10;3bjvrSLn7GCkVPN8Z73GmDose4nPcIkSujP5SYObv0iLTEXj01VjNWUiMLlZbdY1TkLgUXuzWaGP&#10;Xar34ggpf1PBkdlhFBBKUZYfH1I+X327gnUzmPPzs5en/VTILNu2ecO6D/KEHHFJ8xMabcPIqLAm&#10;UjLi4BlNvw8cFCX2u0dlm/Zm1eCmlGC5btaoCpQAUe8/ZrkXQ8BdEhkoOUQw/YCAi0YFF46sMLus&#10;17wTH+OC/v0n2L0C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iMIjjb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86985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8528" behindDoc="0" locked="0" layoutInCell="1" allowOverlap="1" wp14:anchorId="360E3B48" wp14:editId="5B0510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79" name="Rectangle 7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EBC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3B48" id="Rectangle 7979" o:spid="_x0000_s2799" style="position:absolute;left:0;text-align:left;margin-left:154pt;margin-top:62pt;width:79pt;height:60pt;z-index:261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MRG12a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80EBC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19552" behindDoc="0" locked="0" layoutInCell="1" allowOverlap="1" wp14:anchorId="6C54D6B4" wp14:editId="0DBDA9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0" name="Rectangle 7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E361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4D6B4" id="Rectangle 7980" o:spid="_x0000_s2800" style="position:absolute;left:0;text-align:left;margin-left:154pt;margin-top:62pt;width:79pt;height:60pt;z-index:261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Do4JUkuQEAAEw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172E361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0576" behindDoc="0" locked="0" layoutInCell="1" allowOverlap="1" wp14:anchorId="40282BC3" wp14:editId="6023AF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1" name="Rectangle 7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6521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2BC3" id="Rectangle 7981" o:spid="_x0000_s2801" style="position:absolute;left:0;text-align:left;margin-left:154pt;margin-top:62pt;width:79pt;height:60pt;z-index:261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KRkYc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186521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1600" behindDoc="0" locked="0" layoutInCell="1" allowOverlap="1" wp14:anchorId="54055626" wp14:editId="6BC6DE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2" name="Rectangle 7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566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55626" id="Rectangle 7982" o:spid="_x0000_s2802" style="position:absolute;left:0;text-align:left;margin-left:154pt;margin-top:62pt;width:79pt;height:60pt;z-index:261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Me4NKL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3D3566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2624" behindDoc="0" locked="0" layoutInCell="1" allowOverlap="1" wp14:anchorId="47434D4F" wp14:editId="7BF99C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3" name="Rectangle 7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9F1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4D4F" id="Rectangle 7983" o:spid="_x0000_s2803" style="position:absolute;left:0;text-align:left;margin-left:154pt;margin-top:62pt;width:79pt;height:60pt;z-index:261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H1q+cO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2929F1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3648" behindDoc="0" locked="0" layoutInCell="1" allowOverlap="1" wp14:anchorId="31FB7B0D" wp14:editId="17AC67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4" name="Rectangle 7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E7D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B7B0D" id="Rectangle 7984" o:spid="_x0000_s2804" style="position:absolute;left:0;text-align:left;margin-left:154pt;margin-top:62pt;width:79pt;height:60pt;z-index:261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JKpJG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2E4E7D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4672" behindDoc="0" locked="0" layoutInCell="1" allowOverlap="1" wp14:anchorId="4BFF3829" wp14:editId="191A5E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5" name="Rectangle 7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80E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F3829" id="Rectangle 7985" o:spid="_x0000_s2805" style="position:absolute;left:0;text-align:left;margin-left:154pt;margin-top:62pt;width:79pt;height:60pt;z-index:261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N7OUHq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0180E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5696" behindDoc="0" locked="0" layoutInCell="1" allowOverlap="1" wp14:anchorId="23AEEE43" wp14:editId="08F74A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6" name="Rectangle 7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DA7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EEE43" id="Rectangle 7986" o:spid="_x0000_s2806" style="position:absolute;left:0;text-align:left;margin-left:154pt;margin-top:62pt;width:79pt;height:60pt;z-index:261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C2q87+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C9DA7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6720" behindDoc="0" locked="0" layoutInCell="1" allowOverlap="1" wp14:anchorId="120102C5" wp14:editId="4BD3EF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7" name="Rectangle 7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7B9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102C5" id="Rectangle 7987" o:spid="_x0000_s2807" style="position:absolute;left:0;text-align:left;margin-left:154pt;margin-top:62pt;width:79pt;height:60pt;z-index:261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YS4HVL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6727B9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7744" behindDoc="0" locked="0" layoutInCell="1" allowOverlap="1" wp14:anchorId="1C900523" wp14:editId="5C21D0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8" name="Rectangle 7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7D7D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00523" id="Rectangle 7988" o:spid="_x0000_s2808" style="position:absolute;left:0;text-align:left;margin-left:154pt;margin-top:62pt;width:79pt;height:60pt;z-index:261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Du46Yr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44C7D7D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8768" behindDoc="0" locked="0" layoutInCell="1" allowOverlap="1" wp14:anchorId="185AE8AE" wp14:editId="729D17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89" name="Rectangle 7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222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AE8AE" id="Rectangle 7989" o:spid="_x0000_s2809" style="position:absolute;left:0;text-align:left;margin-left:154pt;margin-top:62pt;width:79pt;height:60pt;z-index:261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EJqzom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070222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29792" behindDoc="0" locked="0" layoutInCell="1" allowOverlap="1" wp14:anchorId="0F90F8DF" wp14:editId="47A82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90" name="Rectangle 7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B80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F8DF" id="Rectangle 7990" o:spid="_x0000_s2810" style="position:absolute;left:0;text-align:left;margin-left:154pt;margin-top:62pt;width:79pt;height:60pt;z-index:261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46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dNM0KJDlBqf0&#10;E3Xjth8lOWcH3XUyzTfpNfnQYtmLf4ZLFNBN5GcFJn2RFpmzxqerxnKORGCyWTV1iQ8JPNqsmxX6&#10;2KX4KPYQ4lfpDEkOo4BQsrL8+D3E89X3K1iXwJyfT16c93Mms9zU63ese9edkCMuaXxCo0Y3MSpG&#10;7SmZcPCMhtcDB0nJ+M2istVmvapwU3KwrKsaNxhygKj3n7PcisHhLokIlBw86H5AwFmjjAtHlpld&#10;1ivtxOc4o//4CXZ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AXnrjq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6F9B80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0816" behindDoc="0" locked="0" layoutInCell="1" allowOverlap="1" wp14:anchorId="19C3BC28" wp14:editId="051604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91" name="Rectangle 7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4EB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BC28" id="Rectangle 7991" o:spid="_x0000_s2811" style="position:absolute;left:0;text-align:left;margin-left:154pt;margin-top:62pt;width:79pt;height:60pt;z-index:261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EljWtG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414B4EB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1840" behindDoc="0" locked="0" layoutInCell="1" allowOverlap="1" wp14:anchorId="38B59947" wp14:editId="29C60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92" name="Rectangle 7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657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59947" id="Rectangle 7992" o:spid="_x0000_s2812" style="position:absolute;left:0;text-align:left;margin-left:154pt;margin-top:62pt;width:79pt;height:60pt;z-index:261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3Ok2Nr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033657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2864" behindDoc="0" locked="0" layoutInCell="1" allowOverlap="1" wp14:anchorId="2D55B314" wp14:editId="4BC3D6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93" name="Rectangle 7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3ED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5B314" id="Rectangle 7993" o:spid="_x0000_s2813" style="position:absolute;left:0;text-align:left;margin-left:154pt;margin-top:62pt;width:79pt;height:60pt;z-index:261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JBtwt2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1303ED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3888" behindDoc="0" locked="0" layoutInCell="1" allowOverlap="1" wp14:anchorId="32F80ED0" wp14:editId="715D03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7994" name="Rectangle 7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980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80ED0" id="Rectangle 7994" o:spid="_x0000_s2814" style="position:absolute;left:0;text-align:left;margin-left:154pt;margin-top:62pt;width:79pt;height:60pt;z-index:261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f02fj7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2DA980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4912" behindDoc="0" locked="0" layoutInCell="1" allowOverlap="1" wp14:anchorId="1864B8F6" wp14:editId="6B186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995" name="Rectangle 7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880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4B8F6" id="Rectangle 7995" o:spid="_x0000_s2815" style="position:absolute;left:0;text-align:left;margin-left:154pt;margin-top:62pt;width:79pt;height:48pt;z-index:261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PpuwEAAEwDAAAOAAAAZHJzL2Uyb0RvYy54bWysU9tu2zAMfR+wfxD0vthx1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uu6WEs8dTuk7&#10;6sb9YBU5Z0cjpVrmu+g1xdRj2XN8gkuU0F3Izxrc8kVaZC4an64aqzkTgcnupmtrnITAo9vurkMf&#10;u1SvxRFS/qyCI4vDKCCUoiw/fk35fPXlCtYtYM7PL16e93Mhs9603QvWfZAn5IhLmh/RaBsmRoU1&#10;kZIJB89o+nXgoCixXzwq22w+3jS4KSVYt02LGwwlQNT7t1nuxRhwl0QGSg4RzDAi4KJRwYUjK8wu&#10;67XsxNu4oH/9CXa/AQ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PV2E+m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5C3880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5936" behindDoc="0" locked="0" layoutInCell="1" allowOverlap="1" wp14:anchorId="221EFC48" wp14:editId="19C11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996" name="Rectangle 7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9B4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EFC48" id="Rectangle 7996" o:spid="_x0000_s2816" style="position:absolute;left:0;text-align:left;margin-left:154pt;margin-top:62pt;width:79pt;height:48pt;z-index:261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pNuwEAAEw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23ZFieMWu/Qd&#10;feOuHxU5Vwcjpcr9zX5NIXZ47SU8wyWLuMziZw02f1EWmYvHp6vHak5EYLG9aTc1dkLg1m27anGN&#10;KNXr5QAxfVXekrxgFJBKcZYfH2M6H/1zBO9lMufn8yrN+7mIWa7bgpuLey9PqBGHND1h0KOfGBWj&#10;CZRM2HhG468DB0XJ+ODQ2Wb9+abBSSnJctNscIKhJMh6/7bKnRg8zpJIQMkhgOkHJFw8KrywZUXZ&#10;ZbzyTLzNC/vXn2D3Gw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NTsCk2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4B99B4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6960" behindDoc="0" locked="0" layoutInCell="1" allowOverlap="1" wp14:anchorId="2013C113" wp14:editId="30E2B7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997" name="Rectangle 7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340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3C113" id="Rectangle 7997" o:spid="_x0000_s2817" style="position:absolute;left:0;text-align:left;margin-left:154pt;margin-top:62pt;width:79pt;height:48pt;z-index:261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mGj+p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7A7340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7984" behindDoc="0" locked="0" layoutInCell="1" allowOverlap="1" wp14:anchorId="0493E860" wp14:editId="39466F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998" name="Rectangle 7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43DC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E860" id="Rectangle 7998" o:spid="_x0000_s2818" style="position:absolute;left:0;text-align:left;margin-left:154pt;margin-top:62pt;width:79pt;height:48pt;z-index:261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96jDkL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B543DC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39008" behindDoc="0" locked="0" layoutInCell="1" allowOverlap="1" wp14:anchorId="5E225766" wp14:editId="667FB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7999" name="Rectangle 7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5C0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25766" id="Rectangle 7999" o:spid="_x0000_s2819" style="position:absolute;left:0;text-align:left;margin-left:154pt;margin-top:62pt;width:79pt;height:48pt;z-index:261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LssN3u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35785C0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0032" behindDoc="0" locked="0" layoutInCell="1" allowOverlap="1" wp14:anchorId="4D3790C7" wp14:editId="67B9FE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0" name="Rectangle 8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F2A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790C7" id="Rectangle 8000" o:spid="_x0000_s2820" style="position:absolute;left:0;text-align:left;margin-left:154pt;margin-top:62pt;width:79pt;height:48pt;z-index:261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AQRzJb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5EFF2A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1056" behindDoc="0" locked="0" layoutInCell="1" allowOverlap="1" wp14:anchorId="6571F15E" wp14:editId="5F458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1" name="Rectangle 8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AE2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1F15E" id="Rectangle 8001" o:spid="_x0000_s2821" style="position:absolute;left:0;text-align:left;margin-left:154pt;margin-top:62pt;width:79pt;height:48pt;z-index:261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TYCHz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797AE2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2080" behindDoc="0" locked="0" layoutInCell="1" allowOverlap="1" wp14:anchorId="088AFF91" wp14:editId="577B1D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2" name="Rectangle 8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6C9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AFF91" id="Rectangle 8002" o:spid="_x0000_s2822" style="position:absolute;left:0;text-align:left;margin-left:154pt;margin-top:62pt;width:79pt;height:48pt;z-index:261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2ArrKb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446C9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3104" behindDoc="0" locked="0" layoutInCell="1" allowOverlap="1" wp14:anchorId="2930C11D" wp14:editId="4E6D4D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3" name="Rectangle 8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504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0C11D" id="Rectangle 8003" o:spid="_x0000_s2823" style="position:absolute;left:0;text-align:left;margin-left:154pt;margin-top:62pt;width:79pt;height:48pt;z-index:261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lI4fw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CE504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4128" behindDoc="0" locked="0" layoutInCell="1" allowOverlap="1" wp14:anchorId="5234AB6D" wp14:editId="49A15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4" name="Rectangle 8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2174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4AB6D" id="Rectangle 8004" o:spid="_x0000_s2824" style="position:absolute;left:0;text-align:left;margin-left:154pt;margin-top:62pt;width:79pt;height:48pt;z-index:261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e65CkL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F92174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5152" behindDoc="0" locked="0" layoutInCell="1" allowOverlap="1" wp14:anchorId="4D816264" wp14:editId="77A87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5" name="Rectangle 8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377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16264" id="Rectangle 8005" o:spid="_x0000_s2825" style="position:absolute;left:0;text-align:left;margin-left:154pt;margin-top:62pt;width:79pt;height:48pt;z-index:261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Nyq2e7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29377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6176" behindDoc="0" locked="0" layoutInCell="1" allowOverlap="1" wp14:anchorId="161D19B0" wp14:editId="756F43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6" name="Rectangle 8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D5D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D19B0" id="Rectangle 8006" o:spid="_x0000_s2826" style="position:absolute;left:0;text-align:left;margin-left:154pt;margin-top:62pt;width:79pt;height:48pt;z-index:261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" filled="f" stroked="f">
                      <v:textbox inset="2.16pt,1.44pt,0,1.44pt">
                        <w:txbxContent>
                          <w:p w14:paraId="73DD5D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7200" behindDoc="0" locked="0" layoutInCell="1" allowOverlap="1" wp14:anchorId="48900C96" wp14:editId="593FC2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7" name="Rectangle 8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CA1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00C96" id="Rectangle 8007" o:spid="_x0000_s2827" style="position:absolute;left:0;text-align:left;margin-left:154pt;margin-top:62pt;width:79pt;height:48pt;z-index:261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DDuQEAAEwDAAAOAAAAZHJzL2Uyb0RvYy54bWysU9uO0zAQfUfiHyy/06RZ2E2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PZte0eJ5w679A19&#10;4360ipyrk5FSlf4Wv+aYBrz2HJ/gkiVcFvGLBle+KIss1ePT1WO1ZCKwuLnZICYlArc+bG43uEaU&#10;5uVyhJQ/qeBIWTAKSKU6y49fUj4f/X0E7xUy5+fLKi/7pYpZ9+2V6z7IE2rEIc2PGLQNM6PCmkjJ&#10;jI1nNP08cFCU2M8ene3u3t90OCk1WfddjxMMNUHW+9dV7sUUcJZEBkoOEcw4IeH6buWFLavKLuNV&#10;ZuJ1Xtm//AS7XwA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CErDDDuQEAAEw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4DFCA1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8224" behindDoc="0" locked="0" layoutInCell="1" allowOverlap="1" wp14:anchorId="7E02E007" wp14:editId="4F595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8" name="Rectangle 8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8F1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E007" id="Rectangle 8008" o:spid="_x0000_s2828" style="position:absolute;left:0;text-align:left;margin-left:154pt;margin-top:62pt;width:79pt;height:48pt;z-index:261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31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" filled="f" stroked="f">
                      <v:textbox inset="2.16pt,1.44pt,0,1.44pt">
                        <w:txbxContent>
                          <w:p w14:paraId="1C08F1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49248" behindDoc="0" locked="0" layoutInCell="1" allowOverlap="1" wp14:anchorId="32970530" wp14:editId="66AEE2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09" name="Rectangle 8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FECB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0530" id="Rectangle 8009" o:spid="_x0000_s2829" style="position:absolute;left:0;text-align:left;margin-left:154pt;margin-top:62pt;width:79pt;height:48pt;z-index:261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p+j5H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569FECB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0272" behindDoc="0" locked="0" layoutInCell="1" allowOverlap="1" wp14:anchorId="5E22B781" wp14:editId="74E6C5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0" name="Rectangle 8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F55F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2B781" id="Rectangle 8010" o:spid="_x0000_s2830" style="position:absolute;left:0;text-align:left;margin-left:154pt;margin-top:62pt;width:79pt;height:48pt;z-index:261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4GWZrb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1BDF55F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1296" behindDoc="0" locked="0" layoutInCell="1" allowOverlap="1" wp14:anchorId="54282099" wp14:editId="22777D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1" name="Rectangle 8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16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2099" id="Rectangle 8011" o:spid="_x0000_s2831" style="position:absolute;left:0;text-align:left;margin-left:154pt;margin-top:62pt;width:79pt;height:48pt;z-index:261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rOFtR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25CF16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2320" behindDoc="0" locked="0" layoutInCell="1" allowOverlap="1" wp14:anchorId="5D090666" wp14:editId="3E4770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2" name="Rectangle 8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A474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90666" id="Rectangle 8012" o:spid="_x0000_s2832" style="position:absolute;left:0;text-align:left;margin-left:154pt;margin-top:62pt;width:79pt;height:48pt;z-index:261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Gh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3qpqXEc4dT+om6&#10;cT9YRc7Z0Uiplvkuek0x9Vj2GB/gEiV0F/KzBrd8kRaZi8anq8ZqzkRgcnOz6WqchMCjT5v1Bn3s&#10;Ur0UR0j5qwqOLA6jgFCKsvz4PeXz1ecrWLeAOT+/eHnez4VM09XrZ6z7IE/IEZc036PRNkyMCmsi&#10;JRMOntH0+8BBUWK/eVS2/fzxBoXIJWi6tsMNhhIg6v3rLPdiDLhLIgMlhwhmGBFw0ajgwpEVZpf1&#10;WnbidVzQv/wEuz8A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OWsBob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12CA474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3344" behindDoc="0" locked="0" layoutInCell="1" allowOverlap="1" wp14:anchorId="55C57B83" wp14:editId="14202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3" name="Rectangle 8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5F8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57B83" id="Rectangle 8013" o:spid="_x0000_s2833" style="position:absolute;left:0;text-align:left;margin-left:154pt;margin-top:62pt;width:79pt;height:48pt;z-index:261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de/1S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1665F8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4368" behindDoc="0" locked="0" layoutInCell="1" allowOverlap="1" wp14:anchorId="3119CEDC" wp14:editId="46218E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4" name="Rectangle 8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BF4D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CEDC" id="Rectangle 8014" o:spid="_x0000_s2834" style="position:absolute;left:0;text-align:left;margin-left:154pt;margin-top:62pt;width:79pt;height:48pt;z-index:261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ms+oGL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44BBF4D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5392" behindDoc="0" locked="0" layoutInCell="1" allowOverlap="1" wp14:anchorId="1067E0F8" wp14:editId="7C2E40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5" name="Rectangle 8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D9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E0F8" id="Rectangle 8015" o:spid="_x0000_s2835" style="position:absolute;left:0;text-align:left;margin-left:154pt;margin-top:62pt;width:79pt;height:48pt;z-index:261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zz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lNU1JZYZnNIf&#10;1I3ZUQtyzE5qGESab9Jr9qHDskf/AKcooJvILxJM+iItsmSND2eNxRIJx2R71TYlToLj0XV706KP&#10;XYrXYg8h/hDOkOT0FBBKVpbtf4V4vPpyBesSmOPzyYvLdslkqqZsX7Bu3XBAjrik8R6N1G7uKdfK&#10;UzLj4Hsa/u4YCEr0T4vK1t++XtW4KTmomrrBDYYcIOrt2yyzfHK4SzwCJTsPapwQcNYo48KRZWan&#10;9Uo78TbO6F9/gs0/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NZLXPO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4A9CD9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6416" behindDoc="0" locked="0" layoutInCell="1" allowOverlap="1" wp14:anchorId="15759648" wp14:editId="5B130D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16" name="Rectangle 8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75A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59648" id="Rectangle 8016" o:spid="_x0000_s2836" style="position:absolute;left:0;text-align:left;margin-left:154pt;margin-top:62pt;width:79pt;height:60pt;z-index:261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3auwEAAEwDAAAOAAAAZHJzL2Uyb0RvYy54bWysU8tu2zAQvBfoPxC8x3o4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" filled="f" stroked="f">
                      <v:textbox inset="2.16pt,1.44pt,0,1.44pt">
                        <w:txbxContent>
                          <w:p w14:paraId="7CCA75A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7440" behindDoc="0" locked="0" layoutInCell="1" allowOverlap="1" wp14:anchorId="0509A7F9" wp14:editId="5E7DA6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17" name="Rectangle 8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3BE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A7F9" id="Rectangle 8017" o:spid="_x0000_s2837" style="position:absolute;left:0;text-align:left;margin-left:154pt;margin-top:62pt;width:79pt;height:60pt;z-index:261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kx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hXNxtKPHc4pe+o&#10;G/eDVeSSHY2UapnvotcUU49lz/EJrlFCdyE/a3DLF2mRuWh8vmms5kwEJrfrbVfjJAQebe62a/Sx&#10;S/VaHCHlzyo4sjiMAkIpyvLT15QvV39fwboFzOX5xcvzYS5kmq65YT0EeUaOuKT5EY22YWJUWBMp&#10;mXDwjKafRw6KEvvFo7Lt5m7d4qaUoOnaDjcYSoCoD2+z3Isx4C6JDJQcI5hhRMDl3YILR1aYXddr&#10;2Ym3cUH/+hPsfwE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B96skxuQEAAEw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7243BE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8464" behindDoc="0" locked="0" layoutInCell="1" allowOverlap="1" wp14:anchorId="1565273E" wp14:editId="649F31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18" name="Rectangle 8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44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5273E" id="Rectangle 8018" o:spid="_x0000_s2838" style="position:absolute;left:0;text-align:left;margin-left:154pt;margin-top:62pt;width:79pt;height:60pt;z-index:261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HuQ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" filled="f" stroked="f">
                      <v:textbox inset="2.16pt,1.44pt,0,1.44pt">
                        <w:txbxContent>
                          <w:p w14:paraId="056F44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59488" behindDoc="0" locked="0" layoutInCell="1" allowOverlap="1" wp14:anchorId="4A4DA727" wp14:editId="201260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19" name="Rectangle 8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75F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DA727" id="Rectangle 8019" o:spid="_x0000_s2839" style="position:absolute;left:0;text-align:left;margin-left:154pt;margin-top:62pt;width:79pt;height:48pt;z-index:261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hh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" filled="f" stroked="f">
                      <v:textbox inset="2.16pt,1.44pt,0,1.44pt">
                        <w:txbxContent>
                          <w:p w14:paraId="7AE75F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0512" behindDoc="0" locked="0" layoutInCell="1" allowOverlap="1" wp14:anchorId="7C16A0EE" wp14:editId="0B28BB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20" name="Rectangle 8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B145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6A0EE" id="Rectangle 8020" o:spid="_x0000_s2840" style="position:absolute;left:0;text-align:left;margin-left:154pt;margin-top:62pt;width:79pt;height:48pt;z-index:261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/P2Dfr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657B145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1536" behindDoc="0" locked="0" layoutInCell="1" allowOverlap="1" wp14:anchorId="34C046DA" wp14:editId="4F6AFB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8021" name="Rectangle 8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66F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046DA" id="Rectangle 8021" o:spid="_x0000_s2841" style="position:absolute;left:0;text-align:left;margin-left:154pt;margin-top:62pt;width:79pt;height:48pt;z-index:261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" filled="f" stroked="f">
                      <v:textbox inset="2.16pt,1.44pt,0,1.44pt">
                        <w:txbxContent>
                          <w:p w14:paraId="3E0666F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2560" behindDoc="0" locked="0" layoutInCell="1" allowOverlap="1" wp14:anchorId="56450311" wp14:editId="30939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22" name="Rectangle 8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EDE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50311" id="Rectangle 8022" o:spid="_x0000_s2842" style="position:absolute;left:0;text-align:left;margin-left:154pt;margin-top:62pt;width:79pt;height:60pt;z-index:261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P/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1W1LieMWp/QD&#10;deNumBQ5Z0cjpcrzzXrNIfZY9hye4BJFdDP5RYPNX6RFlqLx6aqxWhIRmNysN12NkxB4dHezWaOP&#10;Xaq34gAxfVHekuwwCgilKMuP32I6X329gnUZzPn57KVlvxQyTdfcvmLde3lCjrik6RGNnvzMqJhM&#10;oGTGwTMafx04KEqmrw6Vbe9u1ihEKkHTtR1uMJQAUe/fZ7kTo8ddEgkoOQQww4iAi0YFF46sMLus&#10;V96J93FB//YT7H4D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40xj/7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7FF0EDE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3584" behindDoc="0" locked="0" layoutInCell="1" allowOverlap="1" wp14:anchorId="28D60A19" wp14:editId="364E17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8023" name="Rectangle 8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B4C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60A19" id="Rectangle 8023" o:spid="_x0000_s2843" style="position:absolute;left:0;text-align:left;margin-left:154pt;margin-top:62pt;width:79pt;height:60pt;z-index:261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U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" filled="f" stroked="f">
                      <v:textbox inset="2.16pt,1.44pt,0,1.44pt">
                        <w:txbxContent>
                          <w:p w14:paraId="22BB4C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4608" behindDoc="0" locked="0" layoutInCell="1" allowOverlap="1" wp14:anchorId="6CE79E93" wp14:editId="0CBB6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4" name="Rectangle 8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925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9E93" id="Rectangle 8024" o:spid="_x0000_s2844" style="position:absolute;left:0;text-align:left;margin-left:154pt;margin-top:62pt;width:79pt;height:135pt;z-index:261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rakK7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B0925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5632" behindDoc="0" locked="0" layoutInCell="1" allowOverlap="1" wp14:anchorId="0C40924E" wp14:editId="24396F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5" name="Rectangle 8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347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0924E" id="Rectangle 8025" o:spid="_x0000_s2845" style="position:absolute;left:0;text-align:left;margin-left:154pt;margin-top:62pt;width:79pt;height:135pt;z-index:261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5ax/Q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CC347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6656" behindDoc="0" locked="0" layoutInCell="1" allowOverlap="1" wp14:anchorId="4A8432BE" wp14:editId="4C9B80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6" name="Rectangle 8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F326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432BE" id="Rectangle 8026" o:spid="_x0000_s2846" style="position:absolute;left:0;text-align:left;margin-left:154pt;margin-top:62pt;width:79pt;height:135pt;z-index:261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VJnx6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74F326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7680" behindDoc="0" locked="0" layoutInCell="1" allowOverlap="1" wp14:anchorId="04935624" wp14:editId="235C5C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7" name="Rectangle 8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EC7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5624" id="Rectangle 8027" o:spid="_x0000_s2847" style="position:absolute;left:0;text-align:left;margin-left:154pt;margin-top:62pt;width:79pt;height:135pt;z-index:261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nUuA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qdk2J4xa79B19&#10;426YFDlVRyOlyv3Nfs0h9njtNbzAOYu4zOIXDTZ/URZZisfHi8dqSURg8e7mrquxEwK3mnXd5ARh&#10;qvfbAWL6orwlecEoIJdiLT98i+l09PcRvJfZnN7Pq7TslqKm6doL2Z2XRxSJU5qeMejJz4yKyQRK&#10;Zuw8o/Ftz0FRMn11aG27/nzT4qiUBHE6HGEoCdLefaxyJ0aPwyQSULIPYIYRCZd3Cy/sWVF2nq88&#10;FB/zwv79L9j+Ag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N0jCdS4AQAATQ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2FAEC7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8704" behindDoc="0" locked="0" layoutInCell="1" allowOverlap="1" wp14:anchorId="29546D0B" wp14:editId="26E805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8" name="Rectangle 8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BFA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46D0B" id="Rectangle 8028" o:spid="_x0000_s2848" style="position:absolute;left:0;text-align:left;margin-left:154pt;margin-top:62pt;width:79pt;height:135pt;z-index:261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AxgXqC4AQAATQ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50DBFA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69728" behindDoc="0" locked="0" layoutInCell="1" allowOverlap="1" wp14:anchorId="2E309C65" wp14:editId="19EC90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29" name="Rectangle 8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A9B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09C65" id="Rectangle 8029" o:spid="_x0000_s2849" style="position:absolute;left:0;text-align:left;margin-left:154pt;margin-top:62pt;width:79pt;height:135pt;z-index:261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sO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2w0ljlvs0k/0&#10;jbthUuRcHY2UKvc3+zWH2OO1p/AIlyziMotfNNj8RVlkKR6frh6rJRGBxc1609XYCYFbzU3d5ARh&#10;qtfbAWL6qrwlecEoIJdiLT9+j+l89OUI3stszu/nVVr2S1HTdO36hezeyxOKxClNDxj05GdGxWQC&#10;JTN2ntH4+8BBUTJ9c2hte/N53eKolARxOhxhKAnS3r+tcidGj8MkElByCGCGEQkXkwov7FlRdpmv&#10;PBRv88L+9S/Y/Q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EZSsO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1EA9B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0752" behindDoc="0" locked="0" layoutInCell="1" allowOverlap="1" wp14:anchorId="237B0414" wp14:editId="41582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0" name="Rectangle 8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1CF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B0414" id="Rectangle 8030" o:spid="_x0000_s2850" style="position:absolute;left:0;text-align:left;margin-left:154pt;margin-top:62pt;width:79pt;height:135pt;z-index:261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2+uQ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hXr9Egxy126Qf6&#10;xt0wKXKqjkZKlfub/ZpD7PHaS3iGcxZxmcUvGmz+oiyyFI+PF4/VkojA4u36tqvxIYFbzU3d5ARh&#10;qvfbAWL6prwlecEoIJdiLT88xHQ6+nYE72U2p/fzKi27pahpuvbqjezOyyOKxClNTxj05GdGxWQC&#10;JTN2ntH4e89BUTJ9d2hte3O1bnFUSoI4HY4wlARp7z5WuROjx2ESCSjZBzDDiISLSYUX9qwoO89X&#10;HoqPeWH//hdsXw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8Ln2+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CE1CF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1776" behindDoc="0" locked="0" layoutInCell="1" allowOverlap="1" wp14:anchorId="6E0F75FA" wp14:editId="622DED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1" name="Rectangle 8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C48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75FA" id="Rectangle 8031" o:spid="_x0000_s2851" style="position:absolute;left:0;text-align:left;margin-left:154pt;margin-top:62pt;width:79pt;height:135pt;z-index:261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gQuQEAAE0DAAAOAAAAZHJzL2Uyb0RvYy54bWysU8tu2zAQvBfoPxC813q4bRT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+3qdUOJYxa79At9&#10;Y240kpyqkxZC5v5mv+YQe7z2GB7gnEVcZvGLApu/KIssxePjxWO5JMKxeL2+7mrsBMet5qpucoIw&#10;1cvtADF9l96SvBgoIJdiLTvcxXQ6+nwE72U2p/fzKi27pahpuvbLM9mdF0cUiVOa7jEo4+eBcqMD&#10;JTN2fqDxz56BpMT8cGhte/V53eKolARxOhxhKAnS3r2uMscnj8PEE1CyD6DHCQkXkwov7FlRdp6v&#10;PBSv88L+5S/Y/g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0KwgQ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36C48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2800" behindDoc="0" locked="0" layoutInCell="1" allowOverlap="1" wp14:anchorId="170701B9" wp14:editId="02D9CC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2" name="Rectangle 8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4D75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701B9" id="Rectangle 8032" o:spid="_x0000_s2852" style="position:absolute;left:0;text-align:left;margin-left:154pt;margin-top:62pt;width:79pt;height:135pt;z-index:261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Y5uA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" filled="f" stroked="f">
                      <v:textbox inset="2.16pt,1.44pt,0,1.44pt">
                        <w:txbxContent>
                          <w:p w14:paraId="2234D75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3824" behindDoc="0" locked="0" layoutInCell="1" allowOverlap="1" wp14:anchorId="787FABB7" wp14:editId="54EB94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3" name="Rectangle 8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B77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ABB7" id="Rectangle 8033" o:spid="_x0000_s2853" style="position:absolute;left:0;text-align:left;margin-left:154pt;margin-top:62pt;width:79pt;height:135pt;z-index:261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OXuQ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12tKHLfYpZ/o&#10;G3fDpMi5OhopVe5v9msOscdrT+ERLlnEZRa/aLD5i7LIUjw+XT1WSyICizfrm67GTgjcajZ1kxOE&#10;qV5vB4jpq/KW5AWjgFyKtfz4Pabz0ZcjeC+zOb+fV2nZL0VN07WbF7J7L08oEqc0PWDQk58ZFZMJ&#10;lMzYeUbj7wMHRcn0zaG17ebzusVRKQnidDjCUBKkvX9b5U6MHodJJKDkEMAMIxIuJhVe2LOi7DJf&#10;eSje5oX961+w+w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lJ5OX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66B77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4848" behindDoc="0" locked="0" layoutInCell="1" allowOverlap="1" wp14:anchorId="6CAAF231" wp14:editId="751A29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4" name="Rectangle 8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30AD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AF231" id="Rectangle 8034" o:spid="_x0000_s2854" style="position:absolute;left:0;text-align:left;margin-left:154pt;margin-top:62pt;width:79pt;height:135pt;z-index:261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vGuQ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hXr68ocdxil36g&#10;b9wNkyKn6mikVLm/2a85xB6vvYRnOGcRl1n8osHmL8oiS/H4ePFYLYkILN6ub7saOyFwq7mpm5wg&#10;TPV+O0BM35S3JC8YBeRSrOWHh5hOR9+O4L3M5vR+XqVltxQ1Tdd2b2R3Xh5RJE5pesKgJz8zKiYT&#10;KJmx84zG33sOipLpu0Nr25urdYujUpKMgyMMJUHau49V7sTocZhEAkr2AcwwIuFiUuGFPSvKzvOV&#10;h+JjXti//wXbV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XhjvG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D030AD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5872" behindDoc="0" locked="0" layoutInCell="1" allowOverlap="1" wp14:anchorId="07BCBC38" wp14:editId="6E8D6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5" name="Rectangle 8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496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CBC38" id="Rectangle 8035" o:spid="_x0000_s2855" style="position:absolute;left:0;text-align:left;margin-left:154pt;margin-top:62pt;width:79pt;height:135pt;z-index:261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5o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rz9R4rjFLv1E&#10;37gbJkXO1dFIqXJ/s19ziD1eewwPcMkiLrP4RYPNX5RFluLx6eqxWhIRWNysN12NnRC41dzUTU4Q&#10;pnq5HSCmr8pbkheMAnIp1vLj95jOR5+P4L3M5vx+XqVlvxQ1TddunsnuvTyhSJzSdI9BT35mVEwm&#10;UDJj5xmNvw8cFCXTN4fWtjcf1y2OSkkQp8MRhpIg7f3rKndi9DhMIgElhwBmGJFwManwwp4VZZf5&#10;ykPxOi/sX/6C3R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H4NOa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E4496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6896" behindDoc="0" locked="0" layoutInCell="1" allowOverlap="1" wp14:anchorId="42C22F5F" wp14:editId="2EA038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6" name="Rectangle 8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E77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22F5F" id="Rectangle 8036" o:spid="_x0000_s2856" style="position:absolute;left:0;text-align:left;margin-left:154pt;margin-top:62pt;width:79pt;height:135pt;z-index:261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prVA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75E77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7920" behindDoc="0" locked="0" layoutInCell="1" allowOverlap="1" wp14:anchorId="53929A05" wp14:editId="3A2B89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7" name="Rectangle 8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9D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29A05" id="Rectangle 8037" o:spid="_x0000_s2857" style="position:absolute;left:0;text-align:left;margin-left:154pt;margin-top:62pt;width:79pt;height:135pt;z-index:261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6Cs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hXrzeUOG6xS9/Q&#10;N+6GSZFzdTRSqtzf7NccYo/XXsMLXLKIyyx+0WDzF2WRpXh8unqslkQEFu/Wd12NnRC41WzqJicI&#10;U73dDhDTF+UtyQtGAbkUa/nxMabz0d9H8F5mc34/r9KyX4qapltfye69PKFInNL0jEFPfmZUTCZQ&#10;MmPnGY0/DxwUJdNXh9a2m5t1i6NSkqZrOxxhKAnS3r+vcidGj8MkElByCGCGEQmXdwsv7FlRdpmv&#10;PBTv88L+7S/Y/QI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6n6Cs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D449D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8944" behindDoc="0" locked="0" layoutInCell="1" allowOverlap="1" wp14:anchorId="3337C21A" wp14:editId="7D1E2B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38" name="Rectangle 8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28E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7C21A" id="Rectangle 8038" o:spid="_x0000_s2858" style="position:absolute;left:0;text-align:left;margin-left:154pt;margin-top:62pt;width:79pt;height:135pt;z-index:261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r3PfY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A728E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79968" behindDoc="0" locked="0" layoutInCell="1" allowOverlap="1" wp14:anchorId="09778EFE" wp14:editId="4AB55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39" name="Rectangle 8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6D8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8EFE" id="Rectangle 8039" o:spid="_x0000_s2859" style="position:absolute;left:0;text-align:left;margin-left:154pt;margin-top:62pt;width:79pt;height:159pt;z-index:261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J2f+wC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3156D8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0992" behindDoc="0" locked="0" layoutInCell="1" allowOverlap="1" wp14:anchorId="28DC7C76" wp14:editId="2D9F7A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40" name="Rectangle 8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AF2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C7C76" id="Rectangle 8040" o:spid="_x0000_s2860" style="position:absolute;left:0;text-align:left;margin-left:154pt;margin-top:62pt;width:79pt;height:159pt;z-index:261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NHsgIy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45AAF2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2016" behindDoc="0" locked="0" layoutInCell="1" allowOverlap="1" wp14:anchorId="5A1F2335" wp14:editId="779682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41" name="Rectangle 8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1780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F2335" id="Rectangle 8041" o:spid="_x0000_s2861" style="position:absolute;left:0;text-align:left;margin-left:154pt;margin-top:62pt;width:79pt;height:159pt;z-index:261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UiugEAAE0DAAAOAAAAZHJzL2Uyb0RvYy54bWysU8tu2zAQvBfIPxC8x3o4T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rVNw0ljlvs0g/0&#10;jbthUuRUHY2UKvc3+zWH2OO15/AE5yziMotfNNj8RVlkKR4fLx6rJRGBxbv1XVdjJwRu5QbeYoIw&#10;1dvtADF9Ud6SvGAUkEuxlh++xXQ6+noE72U2p/fzKi27pahpuvXHV7I7L48oEqc0PWLQk58ZFZMJ&#10;lMzYeUbjrz0HRcn01aG17aebdYujUpKmazscYSgJ0t69r3InRo/DJBJQsg9ghhEJF5MKL+xZUXae&#10;rzwU7/PC/u0v2P4G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Jnp9SK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291780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3040" behindDoc="0" locked="0" layoutInCell="1" allowOverlap="1" wp14:anchorId="6420A35B" wp14:editId="5327B8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42" name="Rectangle 8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106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0A35B" id="Rectangle 8042" o:spid="_x0000_s2862" style="position:absolute;left:0;text-align:left;margin-left:154pt;margin-top:62pt;width:79pt;height:159pt;z-index:261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sLugEAAE0DAAAOAAAAZHJzL2Uyb0RvYy54bWysU8tu2zAQvBfIPxC8x5LlwF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G2vmkocdxil36i&#10;b9z1oyKn6mCkVLm/2a8pxA6vvYRnOGcRl1n8rMHmL8oic/H4ePFYzYkILN6t7toaOyFwKzdwjQnC&#10;VB+3A8T0VXlL8oJRQC7FWn74HtPp6PsRvJfZnN7PqzTv5qJm2a7W72R3Xh5RJE5pesKgRz8xKkYT&#10;KJmw84zG1z0HRcn4zaG1ze3NCp1IJVm2TYsjDCVB2rvPVe7E4HGYRAJK9gFMPyDhYlLhhT0rys7z&#10;lYfic17Yf/wF2zc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ADgGwu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AF106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4064" behindDoc="0" locked="0" layoutInCell="1" allowOverlap="1" wp14:anchorId="35F0C76F" wp14:editId="711FBB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43" name="Rectangle 8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D35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C76F" id="Rectangle 8043" o:spid="_x0000_s2863" style="position:absolute;left:0;text-align:left;margin-left:154pt;margin-top:62pt;width:79pt;height:159pt;z-index:261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6lugEAAE0DAAAOAAAAZHJzL2Uyb0RvYy54bWysU8tu2zAQvBfoPxC815LlIF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WhbX6wocdxil/6g&#10;b9z1oyLH6mCkVLm/2a8pxA6vPYVHOGURl1n8rMHmL8oic/H4cPZYzYkILF6vrtsaOyFwKzfwEhOE&#10;qd5vB4jpXnlL8oJRQC7FWr7/FdPx6NsRvJfZHN/PqzRv56Jm2a6u3shuvTygSJzS9IBBj35iVIwm&#10;UDJh5xmNrzsOipLxp0Nrm6uLVYOjUpJl27Q4wlASpL39WOVODB6HSSSgZBfA9AMSLiYVXtizouw0&#10;X3koPuaF/ftfsPkL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EjlbqW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5CDD35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5088" behindDoc="0" locked="0" layoutInCell="1" allowOverlap="1" wp14:anchorId="6956BCE1" wp14:editId="3F98EC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44" name="Rectangle 8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6E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BCE1" id="Rectangle 8044" o:spid="_x0000_s2864" style="position:absolute;left:0;text-align:left;margin-left:154pt;margin-top:62pt;width:79pt;height:159pt;z-index:261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PpExvS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A796E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6112" behindDoc="0" locked="0" layoutInCell="1" allowOverlap="1" wp14:anchorId="68B82E92" wp14:editId="7CDF84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45" name="Rectangle 8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9EE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82E92" id="Rectangle 8045" o:spid="_x0000_s2865" style="position:absolute;left:0;text-align:left;margin-left:154pt;margin-top:62pt;width:79pt;height:135pt;z-index:261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osuwEAAE0DAAAOAAAAZHJzL2Uyb0RvYy54bWysU8tu2zAQvBfoPxC813o4bWT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GuvvlIieMWu/QD&#10;feNuNJKcq5MeBpn7m/2aQ+zx2lN4hEsWcZnFLwps/qIsshSPT1eP5ZKIwOJmvelq7ITArea2bnKC&#10;MNXr7QAxfZHekrxgFJBLsZYfv8V0PvpyBO9lNuf38yot+6Woabr15oXs3g8nFIlTmh4wKONnRoXR&#10;gZIZO89o/HXgICkxXx1a297erFsclZI0XdvhCENJkPb+bZU7MXkcJpGAkkMAPU5IuJhUeGHPirLL&#10;fOWheJsX9q9/we43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MwHyiy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7A39EE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7136" behindDoc="0" locked="0" layoutInCell="1" allowOverlap="1" wp14:anchorId="25DFD80C" wp14:editId="1770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46" name="Rectangle 8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247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D80C" id="Rectangle 8046" o:spid="_x0000_s2866" style="position:absolute;left:0;text-align:left;margin-left:154pt;margin-top:62pt;width:79pt;height:135pt;z-index:261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iyuwEAAE0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WhXr68pcdxil17Q&#10;N+6GSZFTdTRSqtzf7NccYo/XXsMznLOIyyx+0WDzF2WRpXh8vHislkQEFm+vbrsaOyFwq7mpm5wg&#10;TPV+O0BM35S3JC8YBeRSrOWHh5hOR38fwXuZzen9vErLbilqmm5dcHNx5+URReKUpicMevIzo2Iy&#10;gZIZO89o/LXnoCiZvju0tr1ZX7U4KiVpurbDEYaSIO3dxyp3YvQ4TCIBJfsAZhiRcDGp8MKeFWXn&#10;+cpD8TEv7N//gu0b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Aar+LK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3C247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8160" behindDoc="0" locked="0" layoutInCell="1" allowOverlap="1" wp14:anchorId="3F160C4F" wp14:editId="4BE30A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47" name="Rectangle 8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EC8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60C4F" id="Rectangle 8047" o:spid="_x0000_s2867" style="position:absolute;left:0;text-align:left;margin-left:154pt;margin-top:62pt;width:79pt;height:135pt;z-index:261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Oro0c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F2EC8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89184" behindDoc="0" locked="0" layoutInCell="1" allowOverlap="1" wp14:anchorId="601A1F2A" wp14:editId="652A86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48" name="Rectangle 8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CBD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1F2A" id="Rectangle 8048" o:spid="_x0000_s2868" style="position:absolute;left:0;text-align:left;margin-left:154pt;margin-top:62pt;width:79pt;height:135pt;z-index:261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pougEAAE0DAAAOAAAAZHJzL2Uyb0RvYy54bWysU8tu2zAQvBfoPxC813rE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hXr7FXjlvs0g/0&#10;jbthUuRUHY2UKvc3+zWH2OO1l/AM5yziMotfNNj8RVlkKR4fLx6rJRGBxdur267GTgjcam7qJicI&#10;U73fDhDTN+UtyQtGAbkUa/nhIabT0bcjeC+zOb2fV2nZLUVN063bN7I7L48oEqc0PWHQk58ZFZMJ&#10;lMzYeUbj7z0HRcn03aG17c36qsVRKUnTtR3aAi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+3aa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4FCBD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0208" behindDoc="0" locked="0" layoutInCell="1" allowOverlap="1" wp14:anchorId="2B662506" wp14:editId="08A73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49" name="Rectangle 8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811D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506" id="Rectangle 8049" o:spid="_x0000_s2869" style="position:absolute;left:0;text-align:left;margin-left:154pt;margin-top:62pt;width:79pt;height:135pt;z-index:261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/GugEAAE0DAAAOAAAAZHJzL2Uyb0RvYy54bWysU8tu2zAQvBfoPxC813rYaGT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NdvdlS4rjFLn1H&#10;37gbJkUu1dFIqXJ/s19ziD1eew5PcM0iLrP4RYPNX5RFluLx+eaxWhIRWNyut12NnRC41dzVTU4Q&#10;pnq9HSCmz8pbkheMAnIp1vLT15guR1+O4L3M5vJ+XqXlsBQ1TbdZv5A9eHlGkTil6RGDnvzMqJhM&#10;oGTGzjMafx05KEqmLw6tbe826xZHpSRN13Y4wlASpH14W+VOjB6HSSSg5BjADCMSLiYVXtizouw6&#10;X3ko3uaF/etfsP8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1+ivx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B4811D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1232" behindDoc="0" locked="0" layoutInCell="1" allowOverlap="1" wp14:anchorId="112D1D33" wp14:editId="0AC5D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0" name="Rectangle 8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8BCB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D1D33" id="Rectangle 8050" o:spid="_x0000_s2870" style="position:absolute;left:0;text-align:left;margin-left:154pt;margin-top:62pt;width:79pt;height:135pt;z-index:261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l2ugEAAE0DAAAOAAAAZHJzL2Uyb0RvYy54bWysU8tu2zAQvBfIPxC8x3rEbRT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SrP6JBjlvs0g/0&#10;jbvRSHKqTnoYZO5v9msOscdrz+EJzlnEZRa/KLD5i7LIUjw+XjyWSyICi3c3d12NDwncam7rJicI&#10;U73dDhDTF+ktyQtGAbkUa/nhW0yno69H8F5mc3o/r9KyW4qapluvX8nu/HBEkTil6RGDMn5mVBgd&#10;KJmx84zGX3sOkhLz1aG17e36psVRKUnTtR2OMJQEae/eV7kTk8dhEgko2QfQ44SEi0mFF/asKDvP&#10;Vx6K93lh//YXbH8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76P5d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758BCB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2256" behindDoc="0" locked="0" layoutInCell="1" allowOverlap="1" wp14:anchorId="63D73AB9" wp14:editId="52F4C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1" name="Rectangle 8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652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73AB9" id="Rectangle 8051" o:spid="_x0000_s2871" style="position:absolute;left:0;text-align:left;margin-left:154pt;margin-top:62pt;width:79pt;height:135pt;z-index:261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KemjNi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7EE652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3280" behindDoc="0" locked="0" layoutInCell="1" allowOverlap="1" wp14:anchorId="12889FB3" wp14:editId="1E6363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2" name="Rectangle 8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0B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89FB3" id="Rectangle 8052" o:spid="_x0000_s2872" style="position:absolute;left:0;text-align:left;margin-left:154pt;margin-top:62pt;width:79pt;height:135pt;z-index:261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Lxug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1191VLiuMUu/UTf&#10;uBsmRY7V0Uipcn+zX3OIPV57Dk9wyiIus/hFg81flEWW4vHh7LFaEhFYvL247WrshMCt5qZucoIw&#10;1dvtADF9U96SvGAUkEuxlu8fYjoefT2C9zKb4/t5lZbtUtQ03eX1K9mtlwcUiVOaHjHoyc+MiskE&#10;SmbsPKPx946DomT67tDa9ubyAp1IJWm6tsMRhpIg7e37Kndi9DhMIgEluwBmGJFwManwwp4VZaf5&#10;ykPxPi/s3/6CzR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Pq9i8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A560B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4304" behindDoc="0" locked="0" layoutInCell="1" allowOverlap="1" wp14:anchorId="65E47F0C" wp14:editId="09EACA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3" name="Rectangle 8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082D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47F0C" id="Rectangle 8053" o:spid="_x0000_s2873" style="position:absolute;left:0;text-align:left;margin-left:154pt;margin-top:62pt;width:79pt;height:135pt;z-index:261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dfuwEAAE0DAAAOAAAAZHJzL2Uyb0RvYy54bWysU8tu2zAQvBfoPxC813o4rRX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Gu/rimxHGLXfqB&#10;vnE3GknO1UkPg8z9zX7NIfZ47Sk8wiWLuMziFwU2f1EWWYrHp6vHcklEYPF2fdvV2AmBW82mbnKC&#10;MNXr7QAxfZHekrxgFJBLsZYfv8V0PvpyBO9lNuf38yot+6WoabqbzQvZvR9OKBKnND1gUMbPjAqj&#10;AyUzdp7R+OvAQVJivjq0tt3crFsclZI0XdvhCENJkPb+bZU7MXkcJpGAkkMAPU5IuJhUeGHPirLL&#10;fOWheJsX9q9/we43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HaqF1+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67082D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5328" behindDoc="0" locked="0" layoutInCell="1" allowOverlap="1" wp14:anchorId="0F6938E0" wp14:editId="52B79E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4" name="Rectangle 8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FE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38E0" id="Rectangle 8054" o:spid="_x0000_s2874" style="position:absolute;left:0;text-align:left;margin-left:154pt;margin-top:62pt;width:79pt;height:135pt;z-index:261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8OugEAAE0DAAAOAAAAZHJzL2Uyb0RvYy54bWysU8tu2zAQvBfIPxC8x3rEbRT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SrP64pcdxil36g&#10;b9yNRpJTddLDIHN/s19ziD1eew5PcM4iLrP4RYHNX5RFluLx8eKxXBIRWLy7uetq7ITArea2bnKC&#10;MNXb7QAxfZHekrxgFJBLsZYfvsV0Ovp6BO9lNqf38yotu6Woabp190p254cjisQpTY8YlPEzo8Lo&#10;QMmMnWc0/tpzkJSYrw6tbW/XNy2OSkmaru1whKEkSHv3vsqdmDwOk0hAyT6AHickXEwqvLBnRdl5&#10;vvJQvM8L+7e/YPs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Au/D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E36FE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6352" behindDoc="0" locked="0" layoutInCell="1" allowOverlap="1" wp14:anchorId="6959A53E" wp14:editId="2F253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5" name="Rectangle 8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981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9A53E" id="Rectangle 8055" o:spid="_x0000_s2875" style="position:absolute;left:0;text-align:left;margin-left:154pt;margin-top:62pt;width:79pt;height:135pt;z-index:261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IwOyqC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12D981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7376" behindDoc="0" locked="0" layoutInCell="1" allowOverlap="1" wp14:anchorId="42546189" wp14:editId="3A2EA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6" name="Rectangle 8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F25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46189" id="Rectangle 8056" o:spid="_x0000_s2876" style="position:absolute;left:0;text-align:left;margin-left:154pt;margin-top:62pt;width:79pt;height:135pt;z-index:261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KEXUcq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19FF25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8400" behindDoc="0" locked="0" layoutInCell="1" allowOverlap="1" wp14:anchorId="29E39435" wp14:editId="1AB97D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7" name="Rectangle 8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02B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39435" id="Rectangle 8057" o:spid="_x0000_s2877" style="position:absolute;left:0;text-align:left;margin-left:154pt;margin-top:62pt;width:79pt;height:135pt;z-index:261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6RIkZ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3202B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799424" behindDoc="0" locked="0" layoutInCell="1" allowOverlap="1" wp14:anchorId="591E3B22" wp14:editId="77CF7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8" name="Rectangle 8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242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E3B22" id="Rectangle 8058" o:spid="_x0000_s2878" style="position:absolute;left:0;text-align:left;margin-left:154pt;margin-top:62pt;width:79pt;height:135pt;z-index:261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4UXMQ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0EB242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0448" behindDoc="0" locked="0" layoutInCell="1" allowOverlap="1" wp14:anchorId="6DCFB86E" wp14:editId="54E34A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59" name="Rectangle 8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67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FB86E" id="Rectangle 8059" o:spid="_x0000_s2879" style="position:absolute;left:0;text-align:left;margin-left:154pt;margin-top:62pt;width:79pt;height:135pt;z-index:261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a+uwEAAE0DAAAOAAAAZHJzL2Uyb0RvYy54bWysU8tu2zAQvBfoPxC813q4a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vtlQ4rjFLv1A&#10;37gbJkXO1dFIqXJ/s19ziD1eewqPcMkiLrP4RYPNX5RFluLx6eqxWhIRWNysN12NnRC41dzWTU4Q&#10;pnq9HSCmL8pbkheMAnIp1vLjt5jOR1+O4L3M5vx+XqVlvxQ1TXezfiG79/KEInFK0wMGPfmZUTGZ&#10;QMmMnWc0/jpwUJRMXx1a295+XLc4KiVpurbDEYaSIO392yp3YvQ4TCIBJYcAZhiRcDGp8MKeFWWX&#10;+cpD8TYv7F//gt1v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HBUBr6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229067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1472" behindDoc="0" locked="0" layoutInCell="1" allowOverlap="1" wp14:anchorId="2EB0B18F" wp14:editId="4B9891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60" name="Rectangle 8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0375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0B18F" id="Rectangle 8060" o:spid="_x0000_s2880" style="position:absolute;left:0;text-align:left;margin-left:154pt;margin-top:62pt;width:79pt;height:135pt;z-index:261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usug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119jQY5brFLP9E3&#10;7oZJkWN1NFKq3N/s1xxij9eewxOcsojLLH7RYPMXZZGleHw4e6yWRAQWby9uuxofErjV3NRNThCm&#10;ersdIKZvyluSF4wCcinW8v1DTMejr0fwXmZzfD+v0rJdipqmu7p8Jbv18oAicUrTIwY9+ZlRMZlA&#10;yYydZzT+3nFQlEzfHVrb3lxetDgqJWm6tsMRhpIg7e37Kndi9DhMIgEluwBmGJFwManwwp4VZaf5&#10;ykPxPi/s3/6CzR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/Wbr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C60375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2496" behindDoc="0" locked="0" layoutInCell="1" allowOverlap="1" wp14:anchorId="371B005C" wp14:editId="21E98B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61" name="Rectangle 8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055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B005C" id="Rectangle 8061" o:spid="_x0000_s2881" style="position:absolute;left:0;text-align:left;margin-left:154pt;margin-top:62pt;width:79pt;height:135pt;z-index:261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4CuwEAAE0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LSrrxpKHLfYpZ/o&#10;G3fDpMixOhopVe5v9msOscdrz+EJTlnEZRa/aLD5i7LIUjw+nD1WSyICizcXN12NnRC41VzXTU4Q&#10;pnq7HSCm78pbkheMAnIp1vL9Q0zHo69H8F5mc3w/r9KyXYqapru8fCW79fKAInFK0yMGPfmZUTGZ&#10;QMmMnWc0/t5xUJRM9w6tba+/XrQ4KiVpurbDEYaSIO3t+yp3YvQ4TCIBJbsAZhiRcDGp8MKeFWWn&#10;+cpD8T4v7N/+gs0f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BPw7gK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0CC055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3520" behindDoc="0" locked="0" layoutInCell="1" allowOverlap="1" wp14:anchorId="17AB1B3C" wp14:editId="1A408F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62" name="Rectangle 8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26F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B1B3C" id="Rectangle 8062" o:spid="_x0000_s2882" style="position:absolute;left:0;text-align:left;margin-left:154pt;margin-top:62pt;width:79pt;height:135pt;z-index:261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Ar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e3qdUuJ4xa79AN9&#10;426YFDlVRyOlyv3Nfs0h9njtOTzBOYu4zOIXDTZ/URZZisfHi8dqSURg8e7mrquxEwK3mtu6yQnC&#10;VG+3A8T0RXlL8oJRQC7FWn74FtPp6OsRvJfZnN7Pq7TslqKm6T6tX8nuvDyiSJzS9IhBT35mVEwm&#10;UDJj5xmNv/YcFCXTV4fWtrcfb9CJVJKmazscYSgJ0t69r3InRo/DJBJQsg9ghhEJF5MKL+xZUXae&#10;rzwU7/PC/u0v2P4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vkAK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3526F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4544" behindDoc="0" locked="0" layoutInCell="1" allowOverlap="1" wp14:anchorId="39CD54D9" wp14:editId="153CE9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3" name="Rectangle 8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A9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D54D9" id="Rectangle 8063" o:spid="_x0000_s2883" style="position:absolute;left:0;text-align:left;margin-left:154pt;margin-top:62pt;width:79pt;height:159pt;z-index:261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C8ugzz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0549A9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5568" behindDoc="0" locked="0" layoutInCell="1" allowOverlap="1" wp14:anchorId="5CDC0621" wp14:editId="7FE3F9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4" name="Rectangle 8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50F5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C0621" id="Rectangle 8064" o:spid="_x0000_s2884" style="position:absolute;left:0;text-align:left;margin-left:154pt;margin-top:62pt;width:79pt;height:159pt;z-index:261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A4bpKK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71F50F5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6592" behindDoc="0" locked="0" layoutInCell="1" allowOverlap="1" wp14:anchorId="67F12BD1" wp14:editId="2A2AC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5" name="Rectangle 8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213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12BD1" id="Rectangle 8065" o:spid="_x0000_s2885" style="position:absolute;left:0;text-align:left;margin-left:154pt;margin-top:62pt;width:79pt;height:159pt;z-index:261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" filled="f" stroked="f">
                      <v:textbox inset="2.16pt,1.44pt,0,1.44pt">
                        <w:txbxContent>
                          <w:p w14:paraId="582213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7616" behindDoc="0" locked="0" layoutInCell="1" allowOverlap="1" wp14:anchorId="47414C69" wp14:editId="2F1D23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6" name="Rectangle 8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B78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14C69" id="Rectangle 8066" o:spid="_x0000_s2886" style="position:absolute;left:0;text-align:left;margin-left:154pt;margin-top:62pt;width:79pt;height:159pt;z-index:261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DaU0jW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5CBB78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8640" behindDoc="0" locked="0" layoutInCell="1" allowOverlap="1" wp14:anchorId="0BDFFB92" wp14:editId="2AC2C5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7" name="Rectangle 8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DFA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FB92" id="Rectangle 8067" o:spid="_x0000_s2887" style="position:absolute;left:0;text-align:left;margin-left:154pt;margin-top:62pt;width:79pt;height:159pt;z-index:261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fpGnm7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1B3FDFA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09664" behindDoc="0" locked="0" layoutInCell="1" allowOverlap="1" wp14:anchorId="0D12ADC9" wp14:editId="20A19D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68" name="Rectangle 8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FB0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ADC9" id="Rectangle 8068" o:spid="_x0000_s2888" style="position:absolute;left:0;text-align:left;margin-left:154pt;margin-top:62pt;width:79pt;height:159pt;z-index:261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r9Lw77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5CEFB0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0688" behindDoc="0" locked="0" layoutInCell="1" allowOverlap="1" wp14:anchorId="731511A3" wp14:editId="0A528B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69" name="Rectangle 8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F7A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511A3" id="Rectangle 8069" o:spid="_x0000_s2889" style="position:absolute;left:0;text-align:left;margin-left:154pt;margin-top:62pt;width:79pt;height:135pt;z-index:261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mZH8N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9CF7A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1712" behindDoc="0" locked="0" layoutInCell="1" allowOverlap="1" wp14:anchorId="1BC1A63A" wp14:editId="6F12C3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0" name="Rectangle 8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8AEB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1A63A" id="Rectangle 8070" o:spid="_x0000_s2890" style="position:absolute;left:0;text-align:left;margin-left:154pt;margin-top:62pt;width:79pt;height:135pt;z-index:261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qHugEAAE0DAAAOAAAAZHJzL2Uyb0RvYy54bWysU8tu2zAQvBfoPxC813okiBX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Gg1yzGKXfqJv&#10;zI1GklN10kLI3N/s1xxij9eewxOcs4jLLH5RYPMXZZGleHy8eCyXRDgWb69uuxof4rjVrOsmJwhT&#10;vd0OENNX6S3Ji4ECcinWssP3mE5HX4/gvczm9H5epWW3FDVNd3P9SnbnxRFF4pSmRwzK+Hmg3OhA&#10;yYydH2j8vWcgKTHfHFrbrq+vWhyVkjRd2+EIQ0mQ9u59lTk+eRwmnoCSfQA9Tki4mFR4Yc+KsvN8&#10;5aF4nxf2b3/B9g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odqqh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0E8AEB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2736" behindDoc="0" locked="0" layoutInCell="1" allowOverlap="1" wp14:anchorId="3DDF396F" wp14:editId="37AB2A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1" name="Rectangle 8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694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F396F" id="Rectangle 8071" o:spid="_x0000_s2891" style="position:absolute;left:0;text-align:left;margin-left:154pt;margin-top:62pt;width:79pt;height:135pt;z-index:261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98p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rV64YSxy126Qf6&#10;xt0wKXKqjkZKlfub/ZpD7PHac3iCcxZxmcUvGmz+oiyyFI+PF4/VkojA4t3NXVdjJwRuNeu6yQnC&#10;VG+3A8T0RXlL8oJRQC7FWn74FtPp6OsRvJfZnN7Pq7TslqKm6W4/vZLdeXlEkTil6RGDnvzMqJhM&#10;oGTGzjMaf+05KEqmrw6tbdcfb1oclZI0XdvhCENJkPbufZU7MXocJpGAkn0AM4xIuJhUeGHPirLz&#10;fOWheJ8X9m9/wfY3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Onf3ym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110694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3760" behindDoc="0" locked="0" layoutInCell="1" allowOverlap="1" wp14:anchorId="3C8175D4" wp14:editId="4D921A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2" name="Rectangle 8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9F8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75D4" id="Rectangle 8072" o:spid="_x0000_s2892" style="position:absolute;left:0;text-align:left;margin-left:154pt;margin-top:62pt;width:79pt;height:135pt;z-index:261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EA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trVm5YSxy126Tv6&#10;xt0wKXKujkZKlfub/ZpD7PHaS3iGSxZxmcUvGmz+oiyyFI9PV4/VkojA4t3tXVdjJwRuNZu6yQnC&#10;VG+3A8T0WXlL8oJRQC7FWn78GtP56OsRvJfZnN/Pq7Tsl6Km6dbrV7J7L08oEqc0PWHQk58ZFZMJ&#10;lMzYeUbjrwMHRcn0xaG17ebTLTqRStJ0bYcjDCVB2vv3Ve7E6HGYRAJKDgHMMCLhYlLhhT0ryi7z&#10;lYfifV7Yv/0Fu9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NYxA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1189F8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4784" behindDoc="0" locked="0" layoutInCell="1" allowOverlap="1" wp14:anchorId="791F2EC3" wp14:editId="3C51F2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3" name="Rectangle 8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72A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2EC3" id="Rectangle 8073" o:spid="_x0000_s2893" style="position:absolute;left:0;text-align:left;margin-left:154pt;margin-top:62pt;width:79pt;height:135pt;z-index:261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0Su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SrN2tKHLfYpe/o&#10;G3fDpMi5OhopVe5v9msOscdrL+EZLlnEZRa/aLD5i7LIUjw+XT1WSyICi3fru67GTgjcajZ1kxOE&#10;qd5uB4jps/KW5AWjgFyKtfz4Nabz0dcjeC+zOb+fV2nZL0VN091uXsnuvTyhSJzS9IRBT35mVEwm&#10;UDJj5xmNvw4cFCXTF4fWtptP6xZHpSRN13Y4wlASpL1/X+VOjB6HSSSg5BDADCMSLiYVXtizouwy&#10;X3ko3ueF/dtfsPsN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ONNEr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2E72A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5808" behindDoc="0" locked="0" layoutInCell="1" allowOverlap="1" wp14:anchorId="2EBF4592" wp14:editId="7ADCC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4" name="Rectangle 8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606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4592" id="Rectangle 8074" o:spid="_x0000_s2894" style="position:absolute;left:0;text-align:left;margin-left:154pt;margin-top:62pt;width:79pt;height:135pt;z-index:261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z/ugEAAE0DAAAOAAAAZHJzL2Uyb0RvYy54bWysU8tu2zAQvBfoPxC813okiBX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+poSxyx26Sf6&#10;xtxoJDlVJy2EzP3Nfs0h9njtOTzBOYu4zOIXBTZ/URZZisfHi8dySYRj8fbqtquxExy3mnXd5ARh&#10;qrfbAWL6Kr0leTFQQC7FWnb4HtPp6OsRvJfZnN7Pq7TslqKm6W66V7I7L44oEqc0PWJQxs8D5UYH&#10;Smbs/EDj7z0DSYn55tDadn191eKolKTp2g5HGEqCtHfvq8zxyeMw8QSU7APocULCxaTCC3tWlJ3n&#10;Kw/F+7ywf/sLt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nLs/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5A606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6832" behindDoc="0" locked="0" layoutInCell="1" allowOverlap="1" wp14:anchorId="02CB70D2" wp14:editId="51B3D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5" name="Rectangle 8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414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B70D2" id="Rectangle 8075" o:spid="_x0000_s2895" style="position:absolute;left:0;text-align:left;margin-left:154pt;margin-top:62pt;width:79pt;height:135pt;z-index:261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lR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WhXrz9R4rjFLv1A&#10;37gbJkXO1dFIqXJ/s19ziD1eewqPcMkiLrP4RYPNX5RFluLx6eqxWhIRWNzcbLoaOyFwq1nXTU4Q&#10;pnq9HSCmL8pbkheMAnIp1vLjt5jOR1+O4L3M5vx+XqVlvxQ1TXe7eSG79/KEInFK0wMGPfmZUTGZ&#10;QMmMnWc0/jpwUJRMXx1a264/3rQ4KiVpurbDEYaSIO392yp3YvQ4TCIBJYcAZhiRcDGp8MKeFWWX&#10;+cpD8TYv7F//gt1v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MJ3mVG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4B8414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7856" behindDoc="0" locked="0" layoutInCell="1" allowOverlap="1" wp14:anchorId="7BDA81AF" wp14:editId="08AE1A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6" name="Rectangle 8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9999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81AF" id="Rectangle 8076" o:spid="_x0000_s2896" style="position:absolute;left:0;text-align:left;margin-left:154pt;margin-top:62pt;width:79pt;height:135pt;z-index:261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7ug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LSr19eUOG6xSz/Q&#10;N+6GSZFTdTRSqtzf7NccYo/XXsIznLOIyyx+0WDzF2WRpXh8vHislkQEFm+ubroaOyFwq1nXTU4Q&#10;pnq/HSCme+UtyQtGAbkUa/nhIabT0d9H8F5mc3o/r9KyW4qaplsX3FzceXlEkTil6QmDnvzMqJhM&#10;oGTGzjMa3/YcFCXTd4fWtuuvVy2OSkmaru1whKEkSHv3scqdGD0Ok0hAyT6AGUYkXEwqvLBnRdl5&#10;vvJQfMwL+/e/YPsL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724CO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E29999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8880" behindDoc="0" locked="0" layoutInCell="1" allowOverlap="1" wp14:anchorId="1A33BC0A" wp14:editId="4DC18A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7" name="Rectangle 8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781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3BC0A" id="Rectangle 8077" o:spid="_x0000_s2897" style="position:absolute;left:0;text-align:left;margin-left:154pt;margin-top:62pt;width:79pt;height:135pt;z-index:261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na3eV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61D781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19904" behindDoc="0" locked="0" layoutInCell="1" allowOverlap="1" wp14:anchorId="14F3B2CD" wp14:editId="641F22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8" name="Rectangle 8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C23A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3B2CD" id="Rectangle 8078" o:spid="_x0000_s2898" style="position:absolute;left:0;text-align:left;margin-left:154pt;margin-top:62pt;width:79pt;height:135pt;z-index:261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DhugEAAE0DAAAOAAAAZHJzL2Uyb0RvYy54bWysU8tu2zAQvBfoPxC813qkqBX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WhXr7FXjlvs0k/0&#10;jbthUuRUHY2UKvc3+zWH2OO15/AE5yziMotfNNj8RVlkKR4fLx6rJRGBxeur667GTgjcatZ1kxOE&#10;qd5vB4jpTnlL8oJRQC7FWn64j+l09O0I3stsTu/nVVp2S1HTdOv2jezOyyOKxClNjxj05GdGxWQC&#10;JTN2ntH4uuegKJl+OLS2XX+9anFUStJ0bYe2QEmQ9u5jlTsxehwmkYCSfQAzjEi4mFR4Yc+KsvN8&#10;5aH4mBf273/B9j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digg4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67C23A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0928" behindDoc="0" locked="0" layoutInCell="1" allowOverlap="1" wp14:anchorId="198B2694" wp14:editId="0A53BE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79" name="Rectangle 8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662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2694" id="Rectangle 8079" o:spid="_x0000_s2899" style="position:absolute;left:0;text-align:left;margin-left:154pt;margin-top:62pt;width:79pt;height:135pt;z-index:261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VP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3mwpcdxil36g&#10;b9wNkyKX6mikVLm/2a85xB6vPYVHuGYRl1n8osHmL8oiS/H4fPNYLYkILG7X267GTgjcajZ1kxOE&#10;qV5vB4jpi/KW5AWjgFyKtfz0LabL0ZcjeC+zubyfV2k5LEVN023WL2QPXp5RJE5pesCgJz8zKiYT&#10;KJmx84zGX0cOipLpq0Nr283HdYujUpKmazscYSgJ0j68rXInRo/DJBJQcgxghhEJF5MKL+xZUXad&#10;rzwUb/PC/vUv2P8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Pi1VT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09662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1952" behindDoc="0" locked="0" layoutInCell="1" allowOverlap="1" wp14:anchorId="49C9B46D" wp14:editId="5A1B89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0" name="Rectangle 8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70F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B46D" id="Rectangle 8080" o:spid="_x0000_s2900" style="position:absolute;left:0;text-align:left;margin-left:154pt;margin-top:62pt;width:79pt;height:135pt;z-index:261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Il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d2iQ4xa79AN9&#10;426YFDlVRyOlyv3Nfs0h9njtJTzDOYu4zOIXDTZ/URZZisfHi8dqSURg8fbqtqvxIYFbzbpucoIw&#10;1fvtADF9U96SvGAUkEuxlh8eYjodfTuC9zKb0/t5lZbdUtQ03fr6jezOyyOKxClNTxj05GdGxWQC&#10;JTN2ntH4e89BUTJ9d2htu76+anFU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/fySJ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3A70F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2976" behindDoc="0" locked="0" layoutInCell="1" allowOverlap="1" wp14:anchorId="6D86F1C8" wp14:editId="6CF67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1" name="Rectangle 8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6F81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6F1C8" id="Rectangle 8081" o:spid="_x0000_s2901" style="position:absolute;left:0;text-align:left;margin-left:154pt;margin-top:62pt;width:79pt;height:135pt;z-index:261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eLugEAAE0DAAAOAAAAZHJzL2Uyb0RvYy54bWysU8tu2zAQvBfoPxC813qkrRX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+3qrqHEMYtd+oW+&#10;MTcaSU7VSQshc3+zX3OIPV57DA9wziIus/hFgc1flEWW4vHx4rFcEuFYvL667mrsBMetZl03OUGY&#10;6uV2gJi+S29JXgwUkEuxlh3uYjodfT6C9zKb0/t5lZbdUtQ03frLM9mdF0cUiVOa7jEo4+eBcqMD&#10;JTN2fqDxz56BpMT8cGhtu/581eKolKTp2g5HGEqCtHevq8zxyeMw8QSU7APocULCxaTCC3tWlJ3n&#10;Kw/F67ywf/kLtn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tfnni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766F81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4000" behindDoc="0" locked="0" layoutInCell="1" allowOverlap="1" wp14:anchorId="465AD330" wp14:editId="2564A5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2" name="Rectangle 8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3442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30" id="Rectangle 8082" o:spid="_x0000_s2902" style="position:absolute;left:0;text-align:left;margin-left:154pt;margin-top:62pt;width:79pt;height:135pt;z-index:261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mi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dy0ljlvs0g/0&#10;jbthUuRUHY2UKvc3+zWH2OO1l/AM5yziMotfNNj8RVlkKR4fLx6rJRGBxdur267GTgjcatZ1kxOE&#10;qd5vB4jpm/KW5AWjgFyKtfzwENPp6NsRvJfZnN7Pq7TslqKm6dY3b2R3Xh5RJE5pesKgJz8zKiYT&#10;KJmx84zG33sOipLpu0Nr2/X1FTqR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LPAJo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6C3442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5024" behindDoc="0" locked="0" layoutInCell="1" allowOverlap="1" wp14:anchorId="211E363A" wp14:editId="1F132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3" name="Rectangle 8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D1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363A" id="Rectangle 8083" o:spid="_x0000_s2903" style="position:absolute;left:0;text-align:left;margin-left:154pt;margin-top:62pt;width:79pt;height:135pt;z-index:261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wM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uzUljlvs0k/0&#10;jbthUuRcHY2UKvc3+zWH2OO1p/AIlyziMotfNNj8RVlkKR6frh6rJRGBxZv1TVdjJwRuNZu6yQnC&#10;VK+3A8T0VXlL8oJRQC7FWn78HtP56MsRvJfZnN/Pq7Tsl6Km6TabF7J7L08oEqc0PWDQk58ZFZMJ&#10;lMzYeUbj7wMHRcn0zaG17ebzusVRKUnTtR2OMJQEae/fVrkTo8dhEgkoOQQww4iEi0mFF/asKLvM&#10;Vx6Kt3lh//oX7P4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ZPV8D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02ED1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6048" behindDoc="0" locked="0" layoutInCell="1" allowOverlap="1" wp14:anchorId="3C7A0B4D" wp14:editId="31105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4" name="Rectangle 8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928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0B4D" id="Rectangle 8084" o:spid="_x0000_s2904" style="position:absolute;left:0;text-align:left;margin-left:154pt;margin-top:62pt;width:79pt;height:135pt;z-index:261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Rd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d9eUOG6xSz/Q&#10;N+6GSZFTdTRSqtzf7NccYo/XXsIznLOIyyx+0WDzF2WRpXh8vHislkQEFm+vbrsaOyFwq1nXTU4Q&#10;pnq/HSCmb8pbkheMAnIp1vLDQ0yno29H8F5mc3o/r9KyW4qaplt3b2R3Xh5RJE5pesKgJz8zKiYT&#10;KJmx84zG33sOipLpu0Nr2/X1VYujUpKmazscYSgJ0t59rHInRo/DJBJQsg9ghhEJF5MKL+xZUXae&#10;rzwUH/PC/v0v2L4C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1lTUX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F1928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7072" behindDoc="0" locked="0" layoutInCell="1" allowOverlap="1" wp14:anchorId="5B752533" wp14:editId="38210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5" name="Rectangle 8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DE2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52533" id="Rectangle 8085" o:spid="_x0000_s2905" style="position:absolute;left:0;text-align:left;margin-left:154pt;margin-top:62pt;width:79pt;height:135pt;z-index:261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Hzug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d58ocdxil36i&#10;b9wNkyLn6mikVLm/2a85xB6vPYYHuGQRl1n8osHmL8oiS/H4dPVYLYkILG5uNl2NnRC41azrJicI&#10;U73cDhDTV+UtyQtGAbkUa/nxe0zno89H8F5mc34/r9KyX4qapltvnsnuvTyhSJzSdI9BT35mVEwm&#10;UDJj5xmNvw8cFCXTN4fWtuuPNy2OSkmaru1whKEkSHv/usqdGD0Ok0hAySGAGUYkXEwqvLBnRdll&#10;vvJQvM4L+5e/YPc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nlGh8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76DE2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8096" behindDoc="0" locked="0" layoutInCell="1" allowOverlap="1" wp14:anchorId="65EFD3C3" wp14:editId="3C9BCE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86" name="Rectangle 8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4640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D3C3" id="Rectangle 8086" o:spid="_x0000_s2906" style="position:absolute;left:0;text-align:left;margin-left:154pt;margin-top:62pt;width:79pt;height:135pt;z-index:261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YbaA+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E54640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29120" behindDoc="0" locked="0" layoutInCell="1" allowOverlap="1" wp14:anchorId="4053F5AC" wp14:editId="70049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87" name="Rectangle 8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1C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3F5AC" id="Rectangle 8087" o:spid="_x0000_s2907" style="position:absolute;left:0;text-align:left;margin-left:154pt;margin-top:62pt;width:79pt;height:159pt;z-index:261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BX9YwguAEAAE0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27401C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0144" behindDoc="0" locked="0" layoutInCell="1" allowOverlap="1" wp14:anchorId="7C2984C5" wp14:editId="5FD77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88" name="Rectangle 8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446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984C5" id="Rectangle 8088" o:spid="_x0000_s2908" style="position:absolute;left:0;text-align:left;margin-left:154pt;margin-top:62pt;width:79pt;height:159pt;z-index:261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CGtttUuAEAAE0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512446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1168" behindDoc="0" locked="0" layoutInCell="1" allowOverlap="1" wp14:anchorId="67FFD0F7" wp14:editId="5C0095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89" name="Rectangle 8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2168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FD0F7" id="Rectangle 8089" o:spid="_x0000_s2909" style="position:absolute;left:0;text-align:left;margin-left:154pt;margin-top:62pt;width:79pt;height:159pt;z-index:261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M6zrvq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AC2168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2192" behindDoc="0" locked="0" layoutInCell="1" allowOverlap="1" wp14:anchorId="1D6EA70B" wp14:editId="390B02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90" name="Rectangle 8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6450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EA70B" id="Rectangle 8090" o:spid="_x0000_s2910" style="position:absolute;left:0;text-align:left;margin-left:154pt;margin-top:62pt;width:79pt;height:159pt;z-index:261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9vj4Sr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1146450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3216" behindDoc="0" locked="0" layoutInCell="1" allowOverlap="1" wp14:anchorId="7669CB1E" wp14:editId="53A239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91" name="Rectangle 8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3B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9CB1E" id="Rectangle 8091" o:spid="_x0000_s2911" style="position:absolute;left:0;text-align:left;margin-left:154pt;margin-top:62pt;width:79pt;height:159pt;z-index:261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L79jeS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65F43B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4240" behindDoc="0" locked="0" layoutInCell="1" allowOverlap="1" wp14:anchorId="119164A4" wp14:editId="11CEAD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092" name="Rectangle 8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65D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164A4" id="Rectangle 8092" o:spid="_x0000_s2912" style="position:absolute;left:0;text-align:left;margin-left:154pt;margin-top:62pt;width:79pt;height:159pt;z-index:261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J/Rjzb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71765D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5264" behindDoc="0" locked="0" layoutInCell="1" allowOverlap="1" wp14:anchorId="40D9BA55" wp14:editId="7BCE2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3" name="Rectangle 8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FEE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BA55" id="Rectangle 8093" o:spid="_x0000_s2913" style="position:absolute;left:0;text-align:left;margin-left:154pt;margin-top:62pt;width:79pt;height:135pt;z-index:261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8V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3q4pcdxil36g&#10;b9wNkyKX6mikVLm/2a85xB6vPYVHuGYRl1n8osHmL8oiS/H4fPNYLYkILG7X267GTgjcajZ1kxOE&#10;qV5vB4jpi/KW5AWjgFyKtfz0LabL0ZcjeC+zubyfV2k5LEVN03WbF7IHL88oEqc0PWDQk58ZFZMJ&#10;lMzYeUbjryMHRcn01aG17ebjusVRKUnTtR2OMJQEaR/eVrkTo8dhEgkoOQYww4iEi0mFF/asKLvO&#10;Vx6Kt3lh//oX7H8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bdvF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5CFEE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6288" behindDoc="0" locked="0" layoutInCell="1" allowOverlap="1" wp14:anchorId="2E535426" wp14:editId="4DCFF5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4" name="Rectangle 8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9D7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5426" id="Rectangle 8094" o:spid="_x0000_s2914" style="position:absolute;left:0;text-align:left;margin-left:154pt;margin-top:62pt;width:79pt;height:135pt;z-index:261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dEuQ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r68pcdxil36g&#10;b9wNkyKn6mikVLm/2a85xB6vvYRnOGcRl1n8osHmL8oiS/H4ePFYLYkILK6v1l2NnRC41dzWTU4Q&#10;pnq/HSCmb8pbkheMAnIp1vLDQ0yno29H8F5mc3o/r9KyW4qapuu6N7I7L48oEqc0PWHQk58ZFZMJ&#10;lMzYeUbj7z0HRcn03aG17e31VYujUpKmaxGIQEmQ9u5jlTsxehwmkYCSfQAzjEi4mFR4Yc+KsvN8&#10;5aH4mBf273/B9h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jFsdE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219D7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7312" behindDoc="0" locked="0" layoutInCell="1" allowOverlap="1" wp14:anchorId="3E182B1A" wp14:editId="403A5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5" name="Rectangle 8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3F7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82B1A" id="Rectangle 8095" o:spid="_x0000_s2915" style="position:absolute;left:0;text-align:left;margin-left:154pt;margin-top:62pt;width:79pt;height:135pt;z-index:261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6xOy6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B13F7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8336" behindDoc="0" locked="0" layoutInCell="1" allowOverlap="1" wp14:anchorId="19E9AC13" wp14:editId="347B10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6" name="Rectangle 8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59A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9AC13" id="Rectangle 8096" o:spid="_x0000_s2916" style="position:absolute;left:0;text-align:left;margin-left:154pt;margin-top:62pt;width:79pt;height:135pt;z-index:261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mAugEAAE0DAAAOAAAAZHJzL2Uyb0RvYy54bWysU8tu2zAQvBfoPxC813qkSGT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LSr19eUOG6xSz/Q&#10;N+6GSZFTdTRSqtzf7NccYo/XXsIznLOIyyx+0WDzF2WRpXh8vHislkQEFtdX667GTgjcam7qJicI&#10;U73fDhDTvfKW5AWjgFyKtfzwENPp6O8jeC+zOb2fV2nZLUVN060Lbi7uvDyiSJzS9IRBT35mVEwm&#10;UDJj5xmNb3sOipLpu0Nr25uvVy2OSkmaru1whKEkSHv3scqdGD0Ok0hAyT6AGUYkXEwqvLBnRdl5&#10;vvJQfMwL+/e/YPsL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gopg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E759A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39360" behindDoc="0" locked="0" layoutInCell="1" allowOverlap="1" wp14:anchorId="7033B4F1" wp14:editId="0AB16A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7" name="Rectangle 8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3D7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3B4F1" id="Rectangle 8097" o:spid="_x0000_s2917" style="position:absolute;left:0;text-align:left;margin-left:154pt;margin-top:62pt;width:79pt;height:135pt;z-index:261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wuuQ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hXb9aUOG6xS9/Q&#10;N+6GSZFzdTRSqtzf7NccYo/XXsMLXLKIyyx+0WDzF2WRpXh8unqslkQEFjc3m67GTgjcatZ1kxOE&#10;qd5uB4jpi/KW5AWjgFyKtfz4GNP56O8jeC+zOb+fV2nZL0VN022uZPdenlAkTml6xqAnPzMqJhMo&#10;mbHzjMafBw6KkumrQ2vb9e1Ni6NSkqZrOxxhKAnS3r+vcidGj8MkElByCGCGEQmXdwsv7FlRdpmv&#10;PBTv88L+7S/Y/QI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OD1wu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57C3D7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0384" behindDoc="0" locked="0" layoutInCell="1" allowOverlap="1" wp14:anchorId="53450378" wp14:editId="19A2E8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8" name="Rectangle 8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1D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0378" id="Rectangle 8098" o:spid="_x0000_s2918" style="position:absolute;left:0;text-align:left;margin-left:154pt;margin-top:62pt;width:79pt;height:135pt;z-index:261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taugEAAE0DAAAOAAAAZHJzL2Uyb0RvYy54bWysU8tu2zAQvBfoPxC813qkaGT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WhXr7FXjlvs0k/0&#10;jbthUuRUHY2UKvc3+zWH2OO15/AE5yziMotfNNj8RVlkKR4fLx6rJRGBxfXVuquxEwK3muu6yQnC&#10;VO+3A8R0p7wlecEoIJdiLT/cx3Q6+nYE72U2p/fzKi27pahpunX7Rnbn5RFF4pSmRwx68jOjYjKB&#10;khk7z2h83XNQlEw/HFrbXn+9anFUStJ0bYe2QEmQ9u5jlTsxehwmkYCSfQAzjEi4mFR4Yc+KsvN8&#10;5aH4mBf273/B9j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0wLW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C491D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1408" behindDoc="0" locked="0" layoutInCell="1" allowOverlap="1" wp14:anchorId="19C29698" wp14:editId="59180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099" name="Rectangle 8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7C9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29698" id="Rectangle 8099" o:spid="_x0000_s2919" style="position:absolute;left:0;text-align:left;margin-left:154pt;margin-top:62pt;width:79pt;height:135pt;z-index:261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F0l+9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287C9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2432" behindDoc="0" locked="0" layoutInCell="1" allowOverlap="1" wp14:anchorId="0A5B976E" wp14:editId="76CD1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0" name="Rectangle 8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5B8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B976E" id="Rectangle 8100" o:spid="_x0000_s2920" style="position:absolute;left:0;text-align:left;margin-left:154pt;margin-top:62pt;width:79pt;height:135pt;z-index:261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ZrguQ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1GiQ4xa79AN9&#10;426YFDlVRyOlyv3Nfs0h9njtJTzDOYu4zOIXDTZ/URZZisfHi8dqSURgcX217vJDArea27rJCcJU&#10;77cDxPRNeUvyglFALsVafniI6XT07Qjey2xO7+dVWnZLUdN06+s3sjsvjygSpzQ9YdCTnxkVkwmU&#10;zNh5RuPvPQdFyfTdobXt7fVVi6NSkqZrOxxhKAnS3n2scidGj8MkElCyD2CGEQkXkwov7FlRdp6v&#10;PBQf88L+/S/YvgI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65Zrg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4B15B8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3456" behindDoc="0" locked="0" layoutInCell="1" allowOverlap="1" wp14:anchorId="34E5078A" wp14:editId="515F07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1" name="Rectangle 8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8F56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078A" id="Rectangle 8101" o:spid="_x0000_s2921" style="position:absolute;left:0;text-align:left;margin-left:154pt;margin-top:62pt;width:79pt;height:135pt;z-index:261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9O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dUOJYxa79BN9&#10;Y240kpyqkxZC5v5mv+YQe7z2FB7hnEVcZvGLApu/KIssxePjxWO5JMKxuL5edzV2guNWc1M3OUGY&#10;6vV2gJi+SW9JXgwUkEuxlh3uYzodfTmC9zKb0/t5lZbdUtQ03frzC9mdF0cUiVOaHjAo4+eBcqMD&#10;JTN2fqDxec9AUmK+O7S2vfl03eKolKTp2g5HGEqCtHdvq8zxyeMw8QSU7APocULCxaTCC3tWlJ3n&#10;Kw/F27ywf/0Lt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8uDvT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7B8F56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4480" behindDoc="0" locked="0" layoutInCell="1" allowOverlap="1" wp14:anchorId="45A7404E" wp14:editId="3C5AC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2" name="Rectangle 8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DC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404E" id="Rectangle 8102" o:spid="_x0000_s2922" style="position:absolute;left:0;text-align:left;margin-left:154pt;margin-top:62pt;width:79pt;height:135pt;z-index:261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Fn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1C0ljlvs0g/0&#10;jbthUuRUHY2UKvc3+zWH2OO1l/AM5yziMotfNNj8RVlkKR4fLx6rJRGBxfXVuquxEwK3mtu6yQnC&#10;VO+3A8T0TXlL8oJRQC7FWn54iOl09O0I3stsTu/nVVp2S1HTdOubN7I7L48oEqc0PWHQk58ZFZMJ&#10;lMzYeUbj7z0HRcn03aG17e31FTqR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a+kBZ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EEADC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5504" behindDoc="0" locked="0" layoutInCell="1" allowOverlap="1" wp14:anchorId="009542D6" wp14:editId="7931BD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3" name="Rectangle 8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C97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42D6" id="Rectangle 8103" o:spid="_x0000_s2923" style="position:absolute;left:0;text-align:left;margin-left:154pt;margin-top:62pt;width:79pt;height:135pt;z-index:261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TJ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qdeUOG6xSz/Q&#10;N+6GSZFLdTRSqtzf7NccYo/XnsIjXLOIyyx+0WDzF2WRpXh8vnmslkQEFrfrbVdjJwRuNZu6yQnC&#10;VK+3A8T0RXlL8oJRQC7FWn76FtPl6MsRvJfZXN7Pq7QclqKm6babF7IHL88oEqc0PWDQk58ZFZMJ&#10;lMzYeUbjryMHRcn01aG17ebjusVRKUnTtR2OMJQEaR/eVrkTo8dhEgkoOQYww4iEi0mFF/asKLvO&#10;Vx6Kt3lh//oX7H8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+x0y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8CC97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6528" behindDoc="0" locked="0" layoutInCell="1" allowOverlap="1" wp14:anchorId="043C9C20" wp14:editId="243E26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4" name="Rectangle 8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F494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C9C20" id="Rectangle 8104" o:spid="_x0000_s2924" style="position:absolute;left:0;text-align:left;margin-left:154pt;margin-top:62pt;width:79pt;height:135pt;z-index:261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yY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1NeUOG6xSz/Q&#10;N+6GSZFTdTRSqtzf7NccYo/XXsIznLOIyyx+0WDzF2WRpXh8vHislkQEFtdX667GTgjcam7rJicI&#10;U73fDhDTN+UtyQtGAbkUa/nhIabT0bcjeC+zOb2fV2nZLUVN0627N7I7L48oEqc0PWHQk58ZFZMJ&#10;lMzYeUbj7z0HRcn03aG17e31VYujUpKmazscYSgJ0t59rHInRo/DJBJQsg9ghhEJF5MKL+xZUXae&#10;rzwUH/PC/v0v2L4C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kU3cm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CBF494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7552" behindDoc="0" locked="0" layoutInCell="1" allowOverlap="1" wp14:anchorId="7F44DEE8" wp14:editId="10287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5" name="Rectangle 8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2AB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DEE8" id="Rectangle 8105" o:spid="_x0000_s2925" style="position:absolute;left:0;text-align:left;margin-left:154pt;margin-top:62pt;width:79pt;height:135pt;z-index:261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2UipN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FD2AB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8576" behindDoc="0" locked="0" layoutInCell="1" allowOverlap="1" wp14:anchorId="7B391564" wp14:editId="57F69F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6" name="Rectangle 8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D9EB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1564" id="Rectangle 8106" o:spid="_x0000_s2926" style="position:absolute;left:0;text-align:left;margin-left:154pt;margin-top:62pt;width:79pt;height:135pt;z-index:261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XDugEAAE0DAAAOAAAAZHJzL2Uyb0RvYy54bWysU8tu2zAQvBfoPxC813qkSGT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LRr6ltKHLfYpe/o&#10;G3fDpMhaHY2UKvc3+zWH2OO15/AElyziMotfNNj8RVlkKR6frx6rJRGBxe3NtquxEwK3mru6yQnC&#10;VK+3A8T0WXlL8oJRQC7FWn76GtN69PcRvJfZrO/nVVoOS1HTbFfcXDx4eUaROKXpEYOe/MyomEyg&#10;ZMbOMxp/HjkoSqYvDq1t7z7etDgqJWm6tsMRhpIg7cPbKndi9DhMIgElxwBmGJFwManwwp4VZZf5&#10;ykPxNi/sX/+C/S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LMDlw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FFD9EB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49600" behindDoc="0" locked="0" layoutInCell="1" allowOverlap="1" wp14:anchorId="2B599854" wp14:editId="2735A3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7" name="Rectangle 8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208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9854" id="Rectangle 8107" o:spid="_x0000_s2927" style="position:absolute;left:0;text-align:left;margin-left:154pt;margin-top:62pt;width:79pt;height:135pt;z-index:261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BtuQ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1GtKHLfYpW/o&#10;G3fDpMi5OhopVe5v9msOscdrr+EFLlnEZRa/aLD5i7LIUjw+XT1WSyICi5ubTVdjJwRuNeu6yQnC&#10;VG+3A8T0RXlL8oJRQC7FWn58jOl89PcRvJfZnN/Pq7Tsl6Km2dRXsnsvTygSpzQ9Y9CTnxkVkwmU&#10;zNh5RuPPAwdFyfTVobXt+vamxVEpSdO1HY4wlARp799XuROjx2ESCSg5BDDDiITLu4UX9qwou8xX&#10;Hor3eWH/9hfsfg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BkxZBt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339208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0624" behindDoc="0" locked="0" layoutInCell="1" allowOverlap="1" wp14:anchorId="4FCDA523" wp14:editId="1F4508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8" name="Rectangle 8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A85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DA523" id="Rectangle 8108" o:spid="_x0000_s2928" style="position:absolute;left:0;text-align:left;margin-left:154pt;margin-top:62pt;width:79pt;height:135pt;z-index:261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cZuQEAAE0DAAAOAAAAZHJzL2Uyb0RvYy54bWysU8tu2zAQvBfoPxC813qkaGT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WjX1Ngrxy126Sf6&#10;xt0wKXKqjkZKlfub/ZpD7PHac3iCcxZxmcUvGmz+oiyyFI+PF4/VkojA4vpq3dXYCYFbzXXd5ARh&#10;qvfbAWK6U96SvGAUkEuxlh/uYzodfTuC9zKb0/t5lZbdUtQ067p9I7vz8ogicUrTIwY9+ZlRMZlA&#10;yYydZzS+7jkoSqYfDq1tr79etTgqJWm6tkNboCRIe/exyp0YPQ6TSEDJPoAZRiRcTCq8sGdF2Xm+&#10;8lB8zAv7979g+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1hscZ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1EA85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1648" behindDoc="0" locked="0" layoutInCell="1" allowOverlap="1" wp14:anchorId="36614033" wp14:editId="4BE8AF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09" name="Rectangle 8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19B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14033" id="Rectangle 8109" o:spid="_x0000_s2929" style="position:absolute;left:0;text-align:left;margin-left:154pt;margin-top:62pt;width:79pt;height:135pt;z-index:261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7K3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r6g0ljlvs0k/0&#10;jbthUuRcHY2UKvc3+zWH2OO1p/AIlyziMotfNNj8RVlkKR6frh6rJRGBxc1609XYCYFbzU3d5ARh&#10;qtfbAWL6qrwlecEoIJdiLT9+j+l89OUI3stszu/nVVr2S1HTbOr1C9m9lycUiVOaHjDoyc+MiskE&#10;SmbsPKPx94GDomT65tDa9ubzusVRKUnTtR2OMJQEae/fVrkTo8dhEgkoOQQww4iEi0mFF/asKLvM&#10;Vx6Kt3lh//oX7P4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/YOyt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1519B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2672" behindDoc="0" locked="0" layoutInCell="1" allowOverlap="1" wp14:anchorId="388EA855" wp14:editId="53DC9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0" name="Rectangle 8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C40D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EA855" id="Rectangle 8110" o:spid="_x0000_s2930" style="position:absolute;left:0;text-align:left;margin-left:154pt;margin-top:62pt;width:79pt;height:135pt;z-index:261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QH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NGiQ4xa79AN9&#10;426YFDlVRyOlyv3Nfs0h9njtJTzDOYu4zOIXDTZ/URZZisfHi8dqSURgcX217mp8SOBWc1s3OUGY&#10;6v12gJi+KW9JXjAKyKVYyw8PMZ2Ovh3Be5nN6f28SstuKWqadX39Rnbn5RFF4pSmJwx68jOjYjKB&#10;khk7z2j8veegKJm+O7S2vb2+anFU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cjkB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EEC40D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3696" behindDoc="0" locked="0" layoutInCell="1" allowOverlap="1" wp14:anchorId="51D029DE" wp14:editId="39E314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1" name="Rectangle 8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8A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29DE" id="Rectangle 8111" o:spid="_x0000_s2931" style="position:absolute;left:0;text-align:left;margin-left:154pt;margin-top:62pt;width:79pt;height:135pt;z-index:261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jc2Rq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F3E8A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4720" behindDoc="0" locked="0" layoutInCell="1" allowOverlap="1" wp14:anchorId="57A1A635" wp14:editId="6F721F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2" name="Rectangle 8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ED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1A635" id="Rectangle 8112" o:spid="_x0000_s2932" style="position:absolute;left:0;text-align:left;margin-left:154pt;margin-top:62pt;width:79pt;height:135pt;z-index:261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+A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NC0ljlvs0g/0&#10;jbthUuRUHY2UKvc3+zWH2OO1l/AM5yziMotfNNj8RVlkKR4fLx6rJRGBxfXVuquxEwK3mtu6yQnC&#10;VO+3A8T0TXlL8oJRQC7FWn54iOl09O0I3stsTu/nVVp2S1HTrOubN7I7L48oEqc0PWHQk58ZFZMJ&#10;lMzYeUbj7z0HRcn03aG17e31FTqR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FMR/g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46EEED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5744" behindDoc="0" locked="0" layoutInCell="1" allowOverlap="1" wp14:anchorId="083953E2" wp14:editId="1A53C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3" name="Rectangle 8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EEA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953E2" id="Rectangle 8113" o:spid="_x0000_s2933" style="position:absolute;left:0;text-align:left;margin-left:154pt;margin-top:62pt;width:79pt;height:135pt;z-index:261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ou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adaUOG6xSz/Q&#10;N+6GSZFLdTRSqtzf7NccYo/XnsIjXLOIyyx+0WDzF2WRpXh8vnmslkQEFrfrbVdjJwRuNZu6yQnC&#10;VK+3A8T0RXlL8oJRQC7FWn76FtPl6MsRvJfZXN7Pq7QclqKm2dabF7IHL88oEqc0PWDQk58ZFZMJ&#10;lMzYeUbjryMHRcn01aG17ebjusVRKUnTtR2OMJQEaR/eVrkTo8dhEgkoOQYww4iEi0mFF/asKLvO&#10;Vx6Kt3lh//oX7H8D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MEKL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DEEEA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6768" behindDoc="0" locked="0" layoutInCell="1" allowOverlap="1" wp14:anchorId="1B553AFD" wp14:editId="2FC4B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4" name="Rectangle 8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71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3AFD" id="Rectangle 8114" o:spid="_x0000_s2934" style="position:absolute;left:0;text-align:left;margin-left:154pt;margin-top:62pt;width:79pt;height:135pt;z-index:261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/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NNeUOG6xSz/Q&#10;N+6GSZFTdTRSqtzf7NccYo/XXsIznLOIyyx+0WDzF2WRpXh8vHislkQEFtdX667GTgjcam7rJicI&#10;U73fDhDTN+UtyQtGAbkUa/nhIabT0bcjeC+zOb2fV2nZLUVNs667N7I7L48oEqc0PWHQk58ZFZMJ&#10;lMzYeUbj7z0HRcn03aG17e31VYujUpKmazscYSgJ0t59rHInRo/DJBJQsg9ghhEJF5MKL+xZUXae&#10;rzwUH/PC/v0v2L4C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7mCif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38271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7792" behindDoc="0" locked="0" layoutInCell="1" allowOverlap="1" wp14:anchorId="2994631A" wp14:editId="3CAAA0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5" name="Rectangle 8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17C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4631A" id="Rectangle 8115" o:spid="_x0000_s2935" style="position:absolute;left:0;text-align:left;margin-left:154pt;margin-top:62pt;width:79pt;height:135pt;z-index:261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fR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zWdKHLPYpZ/o&#10;G3OjkeRUnbQQMvc3+zWH2OO1p/AI5yziMotfFNj8RVlkKR4fLx7LJRGOxfX1uquxExy3mpu6yQnC&#10;VK+3A8T0TXpL8mKggFyKtexwH9Pp6MsRvJfZnN7Pq7TslqKmWdfrF7I7L44oEqc0PWBQxs8D5UYH&#10;Smbs/EDj856BpMR8d2hte/PpusVRKUnTtR2OMJQEae/eVpnjk8dh4gko2QfQ44SEi0mFF/asKDvP&#10;Vx6Kt3lh//oXbP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pmXX0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6717C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8816" behindDoc="0" locked="0" layoutInCell="1" allowOverlap="1" wp14:anchorId="78E4056F" wp14:editId="5EB17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6" name="Rectangle 8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06F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056F" id="Rectangle 8116" o:spid="_x0000_s2936" style="position:absolute;left:0;text-align:left;margin-left:154pt;margin-top:62pt;width:79pt;height:135pt;z-index:261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i3xMu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AA06F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59840" behindDoc="0" locked="0" layoutInCell="1" allowOverlap="1" wp14:anchorId="583C98B4" wp14:editId="27BB14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7" name="Rectangle 8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BCF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C98B4" id="Rectangle 8117" o:spid="_x0000_s2937" style="position:absolute;left:0;text-align:left;margin-left:154pt;margin-top:62pt;width:79pt;height:135pt;z-index:261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3k5F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58BCF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0864" behindDoc="0" locked="0" layoutInCell="1" allowOverlap="1" wp14:anchorId="4F1D776C" wp14:editId="387B49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8" name="Rectangle 8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41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D776C" id="Rectangle 8118" o:spid="_x0000_s2938" style="position:absolute;left:0;text-align:left;margin-left:154pt;margin-top:62pt;width:79pt;height:135pt;z-index:261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SOm5h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799E41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1888" behindDoc="0" locked="0" layoutInCell="1" allowOverlap="1" wp14:anchorId="6CAFF5E8" wp14:editId="3579BD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19" name="Rectangle 8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831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FF5E8" id="Rectangle 8119" o:spid="_x0000_s2939" style="position:absolute;left:0;text-align:left;margin-left:154pt;margin-top:62pt;width:79pt;height:135pt;z-index:261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j8bz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3767831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2912" behindDoc="0" locked="0" layoutInCell="1" allowOverlap="1" wp14:anchorId="1A66658F" wp14:editId="6552E4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0" name="Rectangle 8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FF5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6658F" id="Rectangle 8120" o:spid="_x0000_s2940" style="position:absolute;left:0;text-align:left;margin-left:154pt;margin-top:62pt;width:79pt;height:135pt;z-index:261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bd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tGiQ4xa79AN9&#10;426YFDlVRyOlyv3Nfs0h9njtJTzDOYu4zOIXDTZ/URZZisfHi8dqSURgcX217mp8SOBWc1s3OUGY&#10;6v12gJi+KW9JXjAKyKVYyw8PMZ2Ovh3Be5nN6f28SstuKWqadXP9Rnbn5RFF4pSmJwx68jOjYjKB&#10;khk7z2j8veegKJm+O7S2vb2+anFU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cZ6G3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192FF5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3936" behindDoc="0" locked="0" layoutInCell="1" allowOverlap="1" wp14:anchorId="38257154" wp14:editId="0F7968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1" name="Rectangle 8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E65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7154" id="Rectangle 8121" o:spid="_x0000_s2941" style="position:absolute;left:0;text-align:left;margin-left:154pt;margin-top:62pt;width:79pt;height:135pt;z-index:261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Nz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bUOJYxa79BN9&#10;Y240kpyqkxZC5v5mv+YQe7z2FB7hnEVcZvGLApu/KIssxePjxWO5JMKxuL5edzV2guNWc1M3OUGY&#10;6vV2gJi+SW9JXgwUkEuxlh3uYzodfTmC9zKb0/t5lZbdUtQ06+bzC9mdF0cUiVOaHjAo4+eBcqMD&#10;JTN2fqDxec9AUmK+O7S2vfl03eKolKTp2g5HGEqCtHdvq8zxyeMw8QSU7APocULCxaTCC3tWlJ3n&#10;Kw/F27ywf/0Ltn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OZvzc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FCE65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4960" behindDoc="0" locked="0" layoutInCell="1" allowOverlap="1" wp14:anchorId="3FA8E1D0" wp14:editId="4CEBC0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2" name="Rectangle 8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FE9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E1D0" id="Rectangle 8122" o:spid="_x0000_s2942" style="position:absolute;left:0;text-align:left;margin-left:154pt;margin-top:62pt;width:79pt;height:135pt;z-index:261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1a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tC0ljlvs0g/0&#10;jbthUuRUHY2UKvc3+zWH2OO1l/AM5yziMotfNNj8RVlkKR4fLx6rJRGBxfXVuquxEwK3mtu6yQnC&#10;VO+3A8T0TXlL8oJRQC7FWn54iOl09O0I3stsTu/nVVp2S1HTrJubN7I7L48oEqc0PWHQk58ZFZMJ&#10;lMzYeUbj7z0HRcn03aG17e31FTqRStJ0bYcjDCVB2ruPVe7E6HGYRAJK9gHMMCLhYlLhhT0rys7z&#10;lYfiY17Yv/8F21c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oJIdW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521FE9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5984" behindDoc="0" locked="0" layoutInCell="1" allowOverlap="1" wp14:anchorId="0B515DCF" wp14:editId="4B888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3" name="Rectangle 8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B7E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5DCF" id="Rectangle 8123" o:spid="_x0000_s2943" style="position:absolute;left:0;text-align:left;margin-left:154pt;margin-top:62pt;width:79pt;height:135pt;z-index:261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6Jdo9L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A0B7E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7008" behindDoc="0" locked="0" layoutInCell="1" allowOverlap="1" wp14:anchorId="504AEB5A" wp14:editId="6533CB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4" name="Rectangle 8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3AC8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AEB5A" id="Rectangle 8124" o:spid="_x0000_s2944" style="position:absolute;left:0;text-align:left;margin-left:154pt;margin-top:62pt;width:79pt;height:135pt;z-index:261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Cl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tNeUOG6xSz/Q&#10;N+6GSZFTdTRSqtzf7NccYo/XXsIznLOIyyx+0WDzF2WRpXh8vHislkQEFtdX667GTgjcam7rJicI&#10;U73fDhDTN+UtyQtGAbkUa/nhIabT0bcjeC+zOb2fV2nZLUVNs266N7I7L48oEqc0PWHQk58ZFZMJ&#10;lMzYeUbj7z0HRcn03aG17e31VYujUpKmazscYSgJ0t59rHInRo/DJBJQsg9ghhEJF5MKL+xZUXae&#10;rzwUH/PC/v0v2L4C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WjbApb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6493AC8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8032" behindDoc="0" locked="0" layoutInCell="1" allowOverlap="1" wp14:anchorId="0F011554" wp14:editId="379BF1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5" name="Rectangle 8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E25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1554" id="Rectangle 8125" o:spid="_x0000_s2945" style="position:absolute;left:0;text-align:left;margin-left:154pt;margin-top:62pt;width:79pt;height:135pt;z-index:261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UL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7WdKHLPYpZ/o&#10;G3OjkeRUnbQQMvc3+zWH2OO1p/AI5yziMotfFNj8RVlkKR4fLx7LJRGOxfX1uquxExy3mpu6yQnC&#10;VK+3A8T0TXpL8mKggFyKtexwH9Pp6MsRvJfZnN7Pq7TslqKmWTfrF7I7L44oEqc0PWBQxs8D5UYH&#10;Smbs/EDj856BpMR8d2hte/PpusVRKUnTtR2OMJQEae/eVpnjk8dh4gko2QfQ44SEi0mFF/asKDvP&#10;Vx6Kt3lh//oXbP8A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EjO1C7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22AE25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69056" behindDoc="0" locked="0" layoutInCell="1" allowOverlap="1" wp14:anchorId="747BB978" wp14:editId="49871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6" name="Rectangle 8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A5BA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BB978" id="Rectangle 8126" o:spid="_x0000_s2946" style="position:absolute;left:0;text-align:left;margin-left:154pt;margin-top:62pt;width:79pt;height:135pt;z-index:261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YyugEAAE0DAAAOAAAAZHJzL2Uyb0RvYy54bWysU8tu2zAQvBfoPxC813qkSGT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LRr2mtKHLfYpR/o&#10;G3fDpMipOhopVe5v9msOscdrL+EZzlnEZRa/aLD5i7LIUjw+XjxWSyICi+urdVdjJwRuNTd1kxOE&#10;qd5vB4jpXnlL8oJRQC7FWn54iOl09PcRvJfZnN7Pq7TslqKmWbcFNxd3Xh5RJE5pesKgJz8zKiYT&#10;KJmx84zGtz0HRcn03aG17c3XqxZHpSRN13Y4wlASpL37WOVOjB6HSSSgZB/ADCMSLiYVXtizouw8&#10;X3koPuaF/ftfsP0F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Yrm2M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006A5BA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0080" behindDoc="0" locked="0" layoutInCell="1" allowOverlap="1" wp14:anchorId="5E4EA322" wp14:editId="09D53E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7" name="Rectangle 8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27A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EA322" id="Rectangle 8127" o:spid="_x0000_s2947" style="position:absolute;left:0;text-align:left;margin-left:154pt;margin-top:62pt;width:79pt;height:135pt;z-index:261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OcuQ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tGtKHLfYpW/o&#10;G3fDpMi5OhopVe5v9msOscdrr+EFLlnEZRa/aLD5i7LIUjw+XT1WSyICi5ubTVdjJwRuNeu6yQnC&#10;VG+3A8T0RXlL8oJRQC7FWn58jOl89PcRvJfZnN/Pq7Tsl6Km2bRXsnsvTygSpzQ9Y9CTnxkVkwmU&#10;zNh5RuPPAwdFyfTVobXt+vamxVEpSdO1HY4wlARp799XuROjx2ESCSg5BDDDiITLu4UX9qwou8xX&#10;Hor3eWH/9hfsfgE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AqvMOc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63327A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1104" behindDoc="0" locked="0" layoutInCell="1" allowOverlap="1" wp14:anchorId="54D3095B" wp14:editId="3F1AC7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28" name="Rectangle 8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B8D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095B" id="Rectangle 8128" o:spid="_x0000_s2948" style="position:absolute;left:0;text-align:left;margin-left:154pt;margin-top:62pt;width:79pt;height:135pt;z-index:261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TouQEAAE0DAAAOAAAAZHJzL2Uyb0RvYy54bWysU8tu2zAQvBfoPxC813qkaGT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WjXtNgrxy126Sf6&#10;xt0wKXKqjkZKlfub/ZpD7PHac3iCcxZxmcUvGmz+oiyyFI+PF4/VkojA4vpq3dXYCYFbzXXd5ARh&#10;qvfbAWK6U96SvGAUkEuxlh/uYzodfTuC9zKb0/t5lZbdUtQ067Z9I7vz8ogicUrTIwY9+ZlRMZlA&#10;yYydZzS+7jkoSqYfDq1tr79etTgqJWm6tkNboCRIe/exyp0YPQ6TSEDJPoAZRiRcTCq8sGdF2Xm+&#10;8lB8zAv7979g+xs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D7/5To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1931B8D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2128" behindDoc="0" locked="0" layoutInCell="1" allowOverlap="1" wp14:anchorId="01763BC1" wp14:editId="2FDF1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29" name="Rectangle 8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EFCA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3BC1" id="Rectangle 8129" o:spid="_x0000_s2949" style="position:absolute;left:0;text-align:left;margin-left:154pt;margin-top:62pt;width:79pt;height:159pt;z-index:261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M28mDC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6AEFCA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3152" behindDoc="0" locked="0" layoutInCell="1" allowOverlap="1" wp14:anchorId="1CE61585" wp14:editId="41D45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30" name="Rectangle 8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118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61585" id="Rectangle 8130" o:spid="_x0000_s2950" style="position:absolute;left:0;text-align:left;margin-left:154pt;margin-top:62pt;width:79pt;height:159pt;z-index:261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6AuQEAAE0DAAAOAAAAZHJzL2Uyb0RvYy54bWysU8tu2zAQvBfoPxC8x3o4S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" filled="f" stroked="f">
                      <v:textbox inset="2.16pt,1.44pt,0,1.44pt">
                        <w:txbxContent>
                          <w:p w14:paraId="350118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4176" behindDoc="0" locked="0" layoutInCell="1" allowOverlap="1" wp14:anchorId="09EEC682" wp14:editId="28422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31" name="Rectangle 8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F67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C682" id="Rectangle 8131" o:spid="_x0000_s2951" style="position:absolute;left:0;text-align:left;margin-left:154pt;margin-top:62pt;width:79pt;height:159pt;z-index:261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L3yuy6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586F67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5200" behindDoc="0" locked="0" layoutInCell="1" allowOverlap="1" wp14:anchorId="0C314D1C" wp14:editId="5A67D3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32" name="Rectangle 8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21B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14D1C" id="Rectangle 8132" o:spid="_x0000_s2952" style="position:absolute;left:0;text-align:left;margin-left:154pt;margin-top:62pt;width:79pt;height:159pt;z-index:261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" filled="f" stroked="f">
                      <v:textbox inset="2.16pt,1.44pt,0,1.44pt">
                        <w:txbxContent>
                          <w:p w14:paraId="76D21B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6224" behindDoc="0" locked="0" layoutInCell="1" allowOverlap="1" wp14:anchorId="5C348ABA" wp14:editId="66BAF1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33" name="Rectangle 8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447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48ABA" id="Rectangle 8133" o:spid="_x0000_s2953" style="position:absolute;left:0;text-align:left;margin-left:154pt;margin-top:62pt;width:79pt;height:159pt;z-index:261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Cp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r1mtKHLfYpe/o&#10;G3fDpMi5OhopVe5v9msOscdrL+EZLlnEZRa/aLD5i7LIUjw+XT1WSyICi5v1pquxEwK3cgNvMUGY&#10;6u12gJg+K29JXjAKyKVYy49fYzoffT2C9zKb8/t5lZb9UtQ0m/bulezeyxOKxClNTxj05GdGxWQC&#10;JTN2ntH468BBUTJ9cWhte/dp3eKolKTp2g5HGEqCtPfvq9yJ0eMwiQSUHAKYYUTCxaTCC3tWlF3m&#10;Kw/F+7ywf/sLdr8B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Gz+IKm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22447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7248" behindDoc="0" locked="0" layoutInCell="1" allowOverlap="1" wp14:anchorId="2CBED771" wp14:editId="305BE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8134" name="Rectangle 8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1010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D771" id="Rectangle 8134" o:spid="_x0000_s2954" style="position:absolute;left:0;text-align:left;margin-left:154pt;margin-top:62pt;width:79pt;height:159pt;z-index:261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j4ugEAAE0DAAAOAAAAZHJzL2Uyb0RvYy54bWysU8tu2zAQvBfoPxC8x3o4S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" filled="f" stroked="f">
                      <v:textbox inset="2.16pt,1.44pt,0,1.44pt">
                        <w:txbxContent>
                          <w:p w14:paraId="1661010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8272" behindDoc="0" locked="0" layoutInCell="1" allowOverlap="1" wp14:anchorId="4FEF1740" wp14:editId="225BD0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35" name="Rectangle 8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E6C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F1740" id="Rectangle 8135" o:spid="_x0000_s2955" style="position:absolute;left:0;text-align:left;margin-left:154pt;margin-top:62pt;width:79pt;height:135pt;z-index:261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Qg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" filled="f" stroked="f">
                      <v:textbox inset="2.16pt,1.44pt,0,1.44pt">
                        <w:txbxContent>
                          <w:p w14:paraId="71FE6C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79296" behindDoc="0" locked="0" layoutInCell="1" allowOverlap="1" wp14:anchorId="3749B92D" wp14:editId="2251B2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36" name="Rectangle 8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0011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9B92D" id="Rectangle 8136" o:spid="_x0000_s2956" style="position:absolute;left:0;text-align:left;margin-left:154pt;margin-top:62pt;width:79pt;height:135pt;z-index:261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" filled="f" stroked="f">
                      <v:textbox inset="2.16pt,1.44pt,0,1.44pt">
                        <w:txbxContent>
                          <w:p w14:paraId="7B90011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0320" behindDoc="0" locked="0" layoutInCell="1" allowOverlap="1" wp14:anchorId="332BCACC" wp14:editId="320FC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8137" name="Rectangle 8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A0F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CACC" id="Rectangle 8137" o:spid="_x0000_s2957" style="position:absolute;left:0;text-align:left;margin-left:154pt;margin-top:62pt;width:79pt;height:135pt;z-index:261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rk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" filled="f" stroked="f">
                      <v:textbox inset="2.16pt,1.44pt,0,1.44pt">
                        <w:txbxContent>
                          <w:p w14:paraId="219A0F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1344" behindDoc="0" locked="0" layoutInCell="1" allowOverlap="1" wp14:anchorId="2206A457" wp14:editId="73DB6E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138" name="Rectangle 8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5ED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6A457" id="Rectangle 8138" o:spid="_x0000_s2958" style="position:absolute;left:0;text-align:left;margin-left:154pt;margin-top:92pt;width:77pt;height:73pt;z-index:261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" filled="f" stroked="f">
                      <v:textbox inset="2.16pt,1.44pt,0,1.44pt">
                        <w:txbxContent>
                          <w:p w14:paraId="01E5ED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2368" behindDoc="0" locked="0" layoutInCell="1" allowOverlap="1" wp14:anchorId="4431D138" wp14:editId="46341A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39" name="Rectangle 8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ED31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D138" id="Rectangle 8139" o:spid="_x0000_s2959" style="position:absolute;left:0;text-align:left;margin-left:154pt;margin-top:92pt;width:79pt;height:60pt;z-index:261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k8Bql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60AED31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3392" behindDoc="0" locked="0" layoutInCell="1" allowOverlap="1" wp14:anchorId="57DFD8F9" wp14:editId="4193A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8140" name="Rectangle 8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A72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FD8F9" id="Rectangle 8140" o:spid="_x0000_s2960" style="position:absolute;left:0;text-align:left;margin-left:154pt;margin-top:92pt;width:77pt;height:68pt;z-index:261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" filled="f" stroked="f">
                      <v:textbox inset="2.16pt,1.44pt,0,1.44pt">
                        <w:txbxContent>
                          <w:p w14:paraId="624A72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4416" behindDoc="0" locked="0" layoutInCell="1" allowOverlap="1" wp14:anchorId="594CFDB1" wp14:editId="79AD5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141" name="Rectangle 8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31A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CFDB1" id="Rectangle 8141" o:spid="_x0000_s2961" style="position:absolute;left:0;text-align:left;margin-left:154pt;margin-top:92pt;width:77pt;height:73pt;z-index:261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CJsBka3AQAATA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6C031A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5440" behindDoc="0" locked="0" layoutInCell="1" allowOverlap="1" wp14:anchorId="0A0962AA" wp14:editId="251ACC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42" name="Rectangle 8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A2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962AA" id="Rectangle 8142" o:spid="_x0000_s2962" style="position:absolute;left:0;text-align:left;margin-left:154pt;margin-top:92pt;width:79pt;height:60pt;z-index:261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40uwEAAEw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TbWqKbHc4JT+&#10;oG7c9qMkp+ygu06m+Sa9Jh9aLHvyj3COArqJ/KzApC/SInPW+HjRWM6RCEyul+umxEkIPLperZfo&#10;Y5fivdhDiPfSGZIcRgGhZGX54VeIp6tvV7AugTk9n7w47+ZMplovr96w7lx3RI64pPEBjRrdxKgY&#10;tadkwsEzGl73HCQl40+LytbXqyUKEXNQNXWDGww5QNS7j1luxeBwl0QESvYedD8g4KxRxoUjy8zO&#10;65V24mOc0b//BNu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XtY+N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89AA2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6464" behindDoc="0" locked="0" layoutInCell="1" allowOverlap="1" wp14:anchorId="103490A5" wp14:editId="4B9DB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143" name="Rectangle 8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BF2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490A5" id="Rectangle 8143" o:spid="_x0000_s2963" style="position:absolute;left:0;text-align:left;margin-left:154pt;margin-top:92pt;width:77pt;height:73pt;z-index:261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Ptinkq3AQAATA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78EBF2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7488" behindDoc="0" locked="0" layoutInCell="1" allowOverlap="1" wp14:anchorId="7C75CF2E" wp14:editId="4E9A0AB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144" name="Rectangle 8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282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5CF2E" id="Rectangle 8144" o:spid="_x0000_s2964" style="position:absolute;left:0;text-align:left;margin-left:155pt;margin-top:92pt;width:77pt;height:73pt;z-index:261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" filled="f" stroked="f">
                      <v:textbox inset="2.16pt,1.44pt,0,1.44pt">
                        <w:txbxContent>
                          <w:p w14:paraId="5A9282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8512" behindDoc="0" locked="0" layoutInCell="1" allowOverlap="1" wp14:anchorId="069A5485" wp14:editId="69A928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45" name="Rectangle 8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B4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A5485" id="Rectangle 8145" o:spid="_x0000_s2965" style="position:absolute;left:0;text-align:left;margin-left:154pt;margin-top:92pt;width:79pt;height:60pt;z-index:261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NmugEAAEwDAAAOAAAAZHJzL2Uyb0RvYy54bWysU9tu2zAMfR+wfxD0vviSdHW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2uKLHM4JT+&#10;oG7MDlqQU3ZUfS/SfJNekw8tlj36BzhHAd1EfpZg0hdpkTlrfLxoLOZIOCbXy3VT4iQ4Hl2v1kv0&#10;sUvxWuwhxJ/CGZKcjgJCycqyw+8QT1dfrmBdAnN6Pnlx3s2ZTIXPvGDduf6IHHFJ4z0aqd3UUa6V&#10;p2TCwXc0/N0zEJToXxaVra9Xyxo3JQdVUze4wZADRL17m2WWjw53iUegZO9BDSMCzhplXDiyzOy8&#10;Xmkn3sYZ/etPsP0H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x9mNm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7DCB4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89536" behindDoc="0" locked="0" layoutInCell="1" allowOverlap="1" wp14:anchorId="198BC960" wp14:editId="22B93A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146" name="Rectangle 8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85EE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C960" id="Rectangle 8146" o:spid="_x0000_s2966" style="position:absolute;left:0;text-align:left;margin-left:154pt;margin-top:92pt;width:77pt;height:73pt;z-index:261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" filled="f" stroked="f">
                      <v:textbox inset="2.16pt,1.44pt,0,1.44pt">
                        <w:txbxContent>
                          <w:p w14:paraId="79C85EE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0560" behindDoc="0" locked="0" layoutInCell="1" allowOverlap="1" wp14:anchorId="36F2C879" wp14:editId="1B01A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8147" name="Rectangle 8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6B3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2C879" id="Rectangle 8147" o:spid="_x0000_s2967" style="position:absolute;left:0;text-align:left;margin-left:154pt;margin-top:92pt;width:77pt;height:71pt;z-index:261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" filled="f" stroked="f">
                      <v:textbox inset="2.16pt,1.44pt,0,1.44pt">
                        <w:txbxContent>
                          <w:p w14:paraId="5DF6B3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1584" behindDoc="0" locked="0" layoutInCell="1" allowOverlap="1" wp14:anchorId="2943374B" wp14:editId="12ACEF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48" name="Rectangle 8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48B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3374B" id="Rectangle 8148" o:spid="_x0000_s2968" style="position:absolute;left:0;text-align:left;margin-left:154pt;margin-top:92pt;width:79pt;height:60pt;z-index:261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rr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2eCsPHc4pe+o&#10;G/eDVeSSHY2UapnvotcUU49lz/EJrlFCdyE/a3DLF2mRuWh8vmms5kwEJrfrbVfjJAQe3W22a/Sx&#10;S/VaHCHlzyo4sjiMAkIpyvLT15QvV1+uYN0C5vL84uX5MBcyzXbTvmA9BHlGjrik+RGNtmFiVFgT&#10;KZlw8IymX0cOihL7xaOy7d1m3eKmlKDp2g5VgRIg6sPbLPdiDLhLIgMlxwhmGBFw0ajgwpEVZtf1&#10;WnbibVzQv/4E+9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UnRrr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5A48B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2608" behindDoc="0" locked="0" layoutInCell="1" allowOverlap="1" wp14:anchorId="0F5D4410" wp14:editId="0808D3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49" name="Rectangle 8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F8A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D4410" id="Rectangle 8149" o:spid="_x0000_s2969" style="position:absolute;left:0;text-align:left;margin-left:154pt;margin-top:92pt;width:79pt;height:60pt;z-index:261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GBnuA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11F8A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3632" behindDoc="0" locked="0" layoutInCell="1" allowOverlap="1" wp14:anchorId="559B7756" wp14:editId="483E0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0" name="Rectangle 8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079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B7756" id="Rectangle 8150" o:spid="_x0000_s2970" style="position:absolute;left:0;text-align:left;margin-left:154pt;margin-top:92pt;width:79pt;height:60pt;z-index:261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6zuwEAAEwDAAAOAAAAZHJzL2Uyb0RvYy54bWysU9tu2zAMfR+wfxD0vviSdHW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2hQJYZnNIf&#10;1I3ZQQtyyo6q70Wab9Jr8qHFskf/AOcooJvIzxJM+iItMmeNjxeNxRwJx+R6uW5KfIjj0fVqvUQf&#10;uxSvxR5C/CmcIcnpKCCUrCw7/A7xdPXlCtYlMKfnkxfn3ZzJVOvV6gXrzvVH5IhLGu/RSO2mjnKt&#10;PCUTDr6j4e+egaBE/7KobH29Wta4KTmomrrBDYYcIOrd2yyzfHS4SzwCJXsPahgRcNYo48KRZWbn&#10;9Uo78TbO6F9/gu0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X5SOs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29D079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4656" behindDoc="0" locked="0" layoutInCell="1" allowOverlap="1" wp14:anchorId="0F45CE11" wp14:editId="03FF24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1" name="Rectangle 8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14B5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5CE11" id="Rectangle 8151" o:spid="_x0000_s2971" style="position:absolute;left:0;text-align:left;margin-left:154pt;margin-top:92pt;width:79pt;height:60pt;z-index:261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pYuwEAAEwDAAAOAAAAZHJzL2Uyb0RvYy54bWysU9tu2zAMfR+wfxD0vviSdHW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TXVVUWKZwSn9&#10;Qt2YHbQgp+yo+l6k+Sa9Jh9aLHv2T3COArqJ/CzBpC/SInPW+HjRWMyRcEyul+umxElwPLperZfo&#10;Y5firdhDiD+FMyQ5HQWEkpVlh/sQT1dfr2BdAnN6Pnlx3s2ZTLVeXb1i3bn+iBxxSeMjGqnd1FGu&#10;ladkwsF3NPzZMxCU6DuLytbXq2WNm5KDqqkb3GDIAaLevc8yy0eHu8QjULL3oIYRAWeNMi4cWWZ2&#10;Xq+0E+/jjP7tJ9j+B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ExB6W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6D14B5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5680" behindDoc="0" locked="0" layoutInCell="1" allowOverlap="1" wp14:anchorId="6E1F001E" wp14:editId="36548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2" name="Rectangle 8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26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001E" id="Rectangle 8152" o:spid="_x0000_s2972" style="position:absolute;left:0;text-align:left;margin-left:154pt;margin-top:92pt;width:79pt;height:60pt;z-index:261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hpoWv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DBF26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6704" behindDoc="0" locked="0" layoutInCell="1" allowOverlap="1" wp14:anchorId="62D93766" wp14:editId="422F39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3" name="Rectangle 8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8D1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93766" id="Rectangle 8153" o:spid="_x0000_s2973" style="position:absolute;left:0;text-align:left;margin-left:154pt;margin-top:92pt;width:79pt;height:60pt;z-index:261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JU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tqq9LShy3OKXf&#10;qBt3vZHknB1018l5vrNeY4gtlj2GB7hEEd2Z/KTAzl+kRaas8emqsZwSEZjcLDdNiZMQeLRebZbo&#10;Y5firThATN+lt2R2GAWEkpXlx58xna++XsG6Gcz5+dlL037KZKrNav2Kde+7E3LEJU33aJTxI6PC&#10;6EDJiINnNL4cOEhKzA+Hytbr1bLGTclB1dQNbjDkAFHv32e5E4PHXRIJKDkE0P2AgLNGGReOLDO7&#10;rNe8E+/jjP7tJ9j9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yh7iV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998D1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7728" behindDoc="0" locked="0" layoutInCell="1" allowOverlap="1" wp14:anchorId="28D09B5E" wp14:editId="65E53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4" name="Rectangle 8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44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09B5E" id="Rectangle 8154" o:spid="_x0000_s2974" style="position:absolute;left:0;text-align:left;margin-left:154pt;margin-top:92pt;width:79pt;height:60pt;z-index:261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8GuwEAAEwDAAAOAAAAZHJzL2Uyb0RvYy54bWysU9tu2zAMfR+wfxD0vviSdHW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2tKLHM4JT+&#10;oG7MDlqQU3ZUfS/SfJNekw8tlj36BzhHAd1EfpZg0hdpkTlrfLxoLOZIOCbXy3VT4iQ4Hl2v1kv0&#10;sUvxWuwhxJ/CGZKcjgJCycqyw+8QT1dfrmBdAnN6Pnlx3s2ZTLVeNS9Yd64/Ikdc0niPRmo3dZRr&#10;5SmZcPAdDX/3DAQl+pdFZevr1bLGTclB1dQNbjDkAFHv3maZ5aPDXeIRKNl7UMOIgLNGGReOLDM7&#10;r1faibdxRv/6E2z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JT6/B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57BE44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8752" behindDoc="0" locked="0" layoutInCell="1" allowOverlap="1" wp14:anchorId="24FC351D" wp14:editId="7A8E55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5" name="Rectangle 8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A23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351D" id="Rectangle 8155" o:spid="_x0000_s2975" style="position:absolute;left:0;text-align:left;margin-left:154pt;margin-top:92pt;width:79pt;height:60pt;z-index:261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abpL7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6EEA23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899776" behindDoc="0" locked="0" layoutInCell="1" allowOverlap="1" wp14:anchorId="4160CFED" wp14:editId="3A157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6" name="Rectangle 8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40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CFED" id="Rectangle 8156" o:spid="_x0000_s2976" style="position:absolute;left:0;text-align:left;margin-left:154pt;margin-top:92pt;width:79pt;height:60pt;z-index:261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SCBSS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38440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0800" behindDoc="0" locked="0" layoutInCell="1" allowOverlap="1" wp14:anchorId="65807A39" wp14:editId="0CDDD1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7" name="Rectangle 8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023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07A39" id="Rectangle 8157" o:spid="_x0000_s2977" style="position:absolute;left:0;text-align:left;margin-left:154pt;margin-top:92pt;width:79pt;height:60pt;z-index:261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EpKai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3F82023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1824" behindDoc="0" locked="0" layoutInCell="1" allowOverlap="1" wp14:anchorId="34BBBBFA" wp14:editId="21272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8" name="Rectangle 8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0BE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BBFA" id="Rectangle 8158" o:spid="_x0000_s2978" style="position:absolute;left:0;text-align:left;margin-left:154pt;margin-top:92pt;width:79pt;height:60pt;z-index:261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rZJuU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2F0BE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2848" behindDoc="0" locked="0" layoutInCell="1" allowOverlap="1" wp14:anchorId="75D3F554" wp14:editId="5F7787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59" name="Rectangle 8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247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3F554" id="Rectangle 8159" o:spid="_x0000_s2979" style="position:absolute;left:0;text-align:left;margin-left:154pt;margin-top:92pt;width:79pt;height:60pt;z-index:261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J+Bvf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F5247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3872" behindDoc="0" locked="0" layoutInCell="1" allowOverlap="1" wp14:anchorId="07A2DB03" wp14:editId="0DB8B3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0" name="Rectangle 8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AF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DB03" id="Rectangle 8160" o:spid="_x0000_s2980" style="position:absolute;left:0;text-align:left;margin-left:154pt;margin-top:92pt;width:79pt;height:60pt;z-index:261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QwyUY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8C1AF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4896" behindDoc="0" locked="0" layoutInCell="1" allowOverlap="1" wp14:anchorId="01C6F11A" wp14:editId="481C29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1" name="Rectangle 8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87A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6F11A" id="Rectangle 8161" o:spid="_x0000_s2981" style="position:absolute;left:0;text-align:left;margin-left:154pt;margin-top:92pt;width:79pt;height:60pt;z-index:261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D4hgi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1787A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5920" behindDoc="0" locked="0" layoutInCell="1" allowOverlap="1" wp14:anchorId="7B7FF98D" wp14:editId="77959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2" name="Rectangle 8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F7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FF98D" id="Rectangle 8162" o:spid="_x0000_s2982" style="position:absolute;left:0;text-align:left;margin-left:154pt;margin-top:92pt;width:79pt;height:60pt;z-index:261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mgIMb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4C4F7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6944" behindDoc="0" locked="0" layoutInCell="1" allowOverlap="1" wp14:anchorId="401D6C54" wp14:editId="43D1A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3" name="Rectangle 8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6A3D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D6C54" id="Rectangle 8163" o:spid="_x0000_s2983" style="position:absolute;left:0;text-align:left;margin-left:154pt;margin-top:92pt;width:79pt;height:60pt;z-index:261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iH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TXWzpMQyg1P6&#10;hboxO2hBTtlR9b1I8016TT60WPbsn+AcBXQT+VmCSV+kReas8fGisZgj4ZhcL9dNiZPgeLS6Wi/R&#10;xy7FW7GHEH8IZ0hyOgoIJSvLDg8hnq6+XsG6BOb0fPLivJszmWp9vXrFunP9ETniksZHNFK7qaNc&#10;K0/JhIPvaPizZyAo0fcWla1XV8saNyUHVVM3uMGQA0S9e59llo8Od4lHoGTvQQ0jAs4aZVw4sszs&#10;vF5pJ97HGf3bT7D9Cw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1ob4h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EF6A3D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7968" behindDoc="0" locked="0" layoutInCell="1" allowOverlap="1" wp14:anchorId="5DA5B28A" wp14:editId="38BF4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4" name="Rectangle 8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E6A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5B28A" id="Rectangle 8164" o:spid="_x0000_s2984" style="position:absolute;left:0;text-align:left;margin-left:154pt;margin-top:92pt;width:79pt;height:60pt;z-index:261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Oaal1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4B1DE6A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08992" behindDoc="0" locked="0" layoutInCell="1" allowOverlap="1" wp14:anchorId="1CC14E8B" wp14:editId="3EEEDA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5" name="Rectangle 8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AF2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14E8B" id="Rectangle 8165" o:spid="_x0000_s2985" style="position:absolute;left:0;text-align:left;margin-left:154pt;margin-top:92pt;width:79pt;height:60pt;z-index:261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dSJRP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BBAF2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0016" behindDoc="0" locked="0" layoutInCell="1" allowOverlap="1" wp14:anchorId="6C4DB08F" wp14:editId="7B7B4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6" name="Rectangle 8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531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DB08F" id="Rectangle 8166" o:spid="_x0000_s2986" style="position:absolute;left:0;text-align:left;margin-left:154pt;margin-top:92pt;width:79pt;height:60pt;z-index:261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CSvQy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79531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1040" behindDoc="0" locked="0" layoutInCell="1" allowOverlap="1" wp14:anchorId="43F7F106" wp14:editId="19E64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7" name="Rectangle 8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9493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F106" id="Rectangle 8167" o:spid="_x0000_s2987" style="position:absolute;left:0;text-align:left;margin-left:154pt;margin-top:92pt;width:79pt;height:60pt;z-index:261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FryQi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6F89493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2064" behindDoc="0" locked="0" layoutInCell="1" allowOverlap="1" wp14:anchorId="3142A037" wp14:editId="640939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8" name="Rectangle 8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81C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2A037" id="Rectangle 8168" o:spid="_x0000_s2988" style="position:absolute;left:0;text-align:left;margin-left:154pt;margin-top:92pt;width:79pt;height:60pt;z-index:261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qbxkU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10581C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3088" behindDoc="0" locked="0" layoutInCell="1" allowOverlap="1" wp14:anchorId="50E302A2" wp14:editId="2FE8DC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69" name="Rectangle 8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3E9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302A2" id="Rectangle 8169" o:spid="_x0000_s2989" style="position:absolute;left:0;text-align:left;margin-left:154pt;margin-top:92pt;width:79pt;height:60pt;z-index:261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Zuvt/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2E13E9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4112" behindDoc="0" locked="0" layoutInCell="1" allowOverlap="1" wp14:anchorId="136B065B" wp14:editId="0BDF8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70" name="Rectangle 8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ADF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B065B" id="Rectangle 8170" o:spid="_x0000_s2990" style="position:absolute;left:0;text-align:left;margin-left:154pt;margin-top:92pt;width:79pt;height:60pt;z-index:261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1Mug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lqjQJYZnNJv&#10;1I3ZQQtyzo6q70Wab9Jr8qHFsif/CJcooJvIzxJM+iItMmeNT1eNxRwJx+RmuWlKfIjj0Xq1WaKP&#10;XYr3Yg8h/hDOkOR0FBBKVpYdf4V4vvp2BesSmPPzyYvzfs5kqs3N6g3r3vUn5IhLGh/QSO2mjnKt&#10;PCUTDr6j4c+BgaBE/7SobL1eLWvclBxUTd3gBkMOEPX+Y5ZZPjrcJR6BkoMHNYwIOGuUceHIMrPL&#10;eqWd+Bhn9O8/we4V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hZo1M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71ADF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5136" behindDoc="0" locked="0" layoutInCell="1" allowOverlap="1" wp14:anchorId="18CF8EBD" wp14:editId="6DA39E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1" name="Rectangle 8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9AAB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F8EBD" id="Rectangle 8171" o:spid="_x0000_s2991" style="position:absolute;left:0;text-align:left;margin-left:154pt;margin-top:92pt;width:79pt;height:48pt;z-index:261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q10BK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5F99AAB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6160" behindDoc="0" locked="0" layoutInCell="1" allowOverlap="1" wp14:anchorId="3905B840" wp14:editId="2B7A38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2" name="Rectangle 8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92E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5B840" id="Rectangle 8172" o:spid="_x0000_s2992" style="position:absolute;left:0;text-align:left;margin-left:154pt;margin-top:92pt;width:79pt;height:48pt;z-index:261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Ptdtzb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26392E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7184" behindDoc="0" locked="0" layoutInCell="1" allowOverlap="1" wp14:anchorId="0AC36684" wp14:editId="05409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3" name="Rectangle 8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C98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36684" id="Rectangle 8173" o:spid="_x0000_s2993" style="position:absolute;left:0;text-align:left;margin-left:154pt;margin-top:92pt;width:79pt;height:48pt;z-index:261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clOZJ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3E9C98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8208" behindDoc="0" locked="0" layoutInCell="1" allowOverlap="1" wp14:anchorId="1AA832D2" wp14:editId="41B26B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4" name="Rectangle 8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069A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832D2" id="Rectangle 8174" o:spid="_x0000_s2994" style="position:absolute;left:0;text-align:left;margin-left:154pt;margin-top:92pt;width:79pt;height:48pt;z-index:261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R0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m+ruhhLLDE7p&#10;B+rG7KgFOWUnNQwizTfpNfvQYdmLf4ZzFNBN5BcJJn2RFlmyxseLxmKJhGOyvW6bEifB8ei2Xbfo&#10;Y5fivdhDiF+FMyQ5PQWEkpVlh8cQT1ffrmBdAnN6Pnlx2S2ZTNWumzesOzcckSMuaXxCI7Wbe8q1&#10;8pTMOPiehtc9A0GJ/mZR2fru5rrGTclB1dQNbjDkAFHvPmaZ5ZPDXeIRKNl7UOOEgLNGGReOLDM7&#10;r1faiY9xRv/+E2x/Aw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nXPEd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6EF069A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19232" behindDoc="0" locked="0" layoutInCell="1" allowOverlap="1" wp14:anchorId="74CCECA0" wp14:editId="749EB8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5" name="Rectangle 8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413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CECA0" id="Rectangle 8175" o:spid="_x0000_s2995" style="position:absolute;left:0;text-align:left;margin-left:154pt;margin-top:92pt;width:79pt;height:48pt;z-index:261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CfugEAAEwDAAAOAAAAZHJzL2Uyb0RvYy54bWysU8tu2zAQvBfoPxC813qkS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aNfcXlPiucMu/UTf&#10;uB+sIqfqaKRUS38Xv6aYerz2FB/hnCVcLuJnDW75oiwyF4+PF4/VnInA4vpq3dXYCYFb1+ubNa4R&#10;pXq9HCHlryo4siwYBaRSnOWH7ymfjr4cwXsLmdPzyyrPu7mIaRD5hesuyCNqxCHNDxi0DROjwppI&#10;yYSNZzT93nNQlNhvHp1tbz9ftTgpJWm6tsMJhpIg693bKvdiDDhLIgMl+whmGJFw8ajwwpYVZefx&#10;WmbibV7Yv/4E2z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R9zCf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7F413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0256" behindDoc="0" locked="0" layoutInCell="1" allowOverlap="1" wp14:anchorId="081042E7" wp14:editId="72E35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6" name="Rectangle 8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2ADC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042E7" id="Rectangle 8176" o:spid="_x0000_s2996" style="position:absolute;left:0;text-align:left;margin-left:154pt;margin-top:92pt;width:79pt;height:48pt;z-index:261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8G0pO7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12E2ADC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1280" behindDoc="0" locked="0" layoutInCell="1" allowOverlap="1" wp14:anchorId="16FDDA47" wp14:editId="23AB8E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7" name="Rectangle 8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799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DDA47" id="Rectangle 8177" o:spid="_x0000_s2997" style="position:absolute;left:0;text-align:left;margin-left:154pt;margin-top:92pt;width:79pt;height:48pt;z-index:261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86d3Q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90799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2304" behindDoc="0" locked="0" layoutInCell="1" allowOverlap="1" wp14:anchorId="079863EA" wp14:editId="7C3DB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8" name="Rectangle 8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991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863EA" id="Rectangle 8178" o:spid="_x0000_s2998" style="position:absolute;left:0;text-align:left;margin-left:154pt;margin-top:92pt;width:79pt;height:48pt;z-index:261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0yng5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6ED7991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3328" behindDoc="0" locked="0" layoutInCell="1" allowOverlap="1" wp14:anchorId="664BA15B" wp14:editId="7E7A13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79" name="Rectangle 8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0B9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A15B" id="Rectangle 8179" o:spid="_x0000_s2999" style="position:absolute;left:0;text-align:left;margin-left:154pt;margin-top:92pt;width:79pt;height:48pt;z-index:261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n60UDb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55C0B9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4352" behindDoc="0" locked="0" layoutInCell="1" allowOverlap="1" wp14:anchorId="2C3A92C6" wp14:editId="5E1D8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0" name="Rectangle 8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2FB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A92C6" id="Rectangle 8180" o:spid="_x0000_s3000" style="position:absolute;left:0;text-align:left;margin-left:154pt;margin-top:92pt;width:79pt;height:48pt;z-index:261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ZP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qkGBHLc4pd+o&#10;G3f9qMgxOxgp1TLfRa8pxA7LnsIjnKKI7kJ+1mCXL9Iic9b4cNZYzYkITLZXbVPiQwKPvrY3LfrY&#10;pXgrDhDTd+UtWRxGAaFkZfn+Z0zHq69XsG4Bc3x+8dK8nTOZqr29fsW69fKAHHFJ0wMaPfqJUTGa&#10;QMmEg2c0vuw4KErGHw6VrW+vr2rclBxUTd3gBkMOEPX2fZY7MXjcJZGAkl0A0w8IOGuUceHIMrPT&#10;ei078T7O6N9+gs1f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swtWT7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7432FB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5376" behindDoc="0" locked="0" layoutInCell="1" allowOverlap="1" wp14:anchorId="2E8BD0F7" wp14:editId="44DC5D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1" name="Rectangle 8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2F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BD0F7" id="Rectangle 8181" o:spid="_x0000_s3001" style="position:absolute;left:0;text-align:left;margin-left:154pt;margin-top:92pt;width:79pt;height:48pt;z-index:261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Kk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UzUVJZYZnNJv&#10;1I3ZUQtyzE5qGESab9Jr9qHDsif/CKcooJvILxJM+iItsmSND2eNxRIJx2R71TYlToLj0XV706KP&#10;XYq3Yg8hfhfOkOT0FBBKVpbtf4Z4vPp6BesSmOPzyYvLdslkqvb2+hXr1g0H5IhLGh/QSO3mnnKt&#10;PCUzDr6n4WXHQFCif1hUtr79elXjpuSgauoGNxhygKi377PM8snhLvEIlOw8qHFCwFmjjAtHlpmd&#10;1ivtxPs4o3/7CTZ/AQ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/4+ip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5BDB2F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6400" behindDoc="0" locked="0" layoutInCell="1" allowOverlap="1" wp14:anchorId="54F1A7E7" wp14:editId="55C33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2" name="Rectangle 8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E3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1A7E7" id="Rectangle 8182" o:spid="_x0000_s3002" style="position:absolute;left:0;text-align:left;margin-left:154pt;margin-top:92pt;width:79pt;height:48pt;z-index:261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qBc5D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76EE3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7424" behindDoc="0" locked="0" layoutInCell="1" allowOverlap="1" wp14:anchorId="3C6F2340" wp14:editId="0EA81A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3" name="Rectangle 8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C05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F2340" id="Rectangle 8183" o:spid="_x0000_s3003" style="position:absolute;left:0;text-align:left;margin-left:154pt;margin-top:92pt;width:79pt;height:48pt;z-index:261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JoE6q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6B5C05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8448" behindDoc="0" locked="0" layoutInCell="1" allowOverlap="1" wp14:anchorId="620BA390" wp14:editId="738EB9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4" name="Rectangle 8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B59F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A390" id="Rectangle 8184" o:spid="_x0000_s3004" style="position:absolute;left:0;text-align:left;margin-left:154pt;margin-top:92pt;width:79pt;height:48pt;z-index:261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f6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qrmmxHGLU/qN&#10;unHXj4ocs4ORUi3zXfSaQuyw7Ck8wimK6C7kZw12+SItMmeND2eN1ZyIwGR71TYlTkLg0df2pkUf&#10;uxRvxQFi+q68JYvDKCCUrCzf/4zpePX1CtYtYI7PL16at3MmU7W3zSvWrZcH5IhLmh7Q6NFPjIrR&#10;BEomHDyj8WXHQVEy/nCobH17fVXjpuSgauoGNxhygKi377PcicHjLokElOwCmH5AwFmjjAtHlpmd&#10;1mvZifdxRv/2E2z+A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yaFn+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342B59F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29472" behindDoc="0" locked="0" layoutInCell="1" allowOverlap="1" wp14:anchorId="457BF725" wp14:editId="3FC52D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5" name="Rectangle 8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707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BF725" id="Rectangle 8185" o:spid="_x0000_s3005" style="position:absolute;left:0;text-align:left;margin-left:154pt;margin-top:92pt;width:79pt;height:48pt;z-index:261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MRuwEAAEwDAAAOAAAAZHJzL2Uyb0RvYy54bWysU9tu2zAMfR/QfxD03vjStb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qrmmxHGLU/qN&#10;unHXj4ocs4ORUi3zXfSaQuyw7Ck8wimK6C7kZw12+SItMmeND2eN1ZyIwGR71TYlTkLg0XV706KP&#10;XYq34gAxfVfeksVhFBBKVpbvf8Z0vPp6BesWMMfnFy/N2zmTqdrb9hXr1ssDcsQlTQ9o9OgnRsVo&#10;AiUTDp7R+LLjoCgZfzhUtr79elXjpuSgauoGNxhygKi377PcicHjLokElOwCmH5AwFmjjAtHlpmd&#10;1mvZifdxRv/2E2z+A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hSWTEb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508707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0496" behindDoc="0" locked="0" layoutInCell="1" allowOverlap="1" wp14:anchorId="0A6E2512" wp14:editId="3E90DA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6" name="Rectangle 8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146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2512" id="Rectangle 8186" o:spid="_x0000_s3006" style="position:absolute;left:0;text-align:left;margin-left:154pt;margin-top:92pt;width:79pt;height:48pt;z-index:261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DU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2abk2J5w6n9BN1&#10;436wipyzo5FSLfNd9Jpi6rHsMT7AJUroLuRnDW75Ii0yF41PV43VnInA5OZm09U4CYFHnzbrDfrY&#10;pXopjpDyVxUcWRxGAaEUZfnxe8rnq89XsG4Bc35+8fK8nwuZBh95xroP8oQccUnzPRptw8SosCZS&#10;MuHgGU2/DxwUJfabR2Xbzx9vWtyUEjRd2+EGQwkQ9f51lnsxBtwlkYGSQwQzjAi4aFRw4cgKs8t6&#10;LTvxOi7oX36C3R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2QTDU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7F6F146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1520" behindDoc="0" locked="0" layoutInCell="1" allowOverlap="1" wp14:anchorId="560E40B1" wp14:editId="7BD4B2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7" name="Rectangle 8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576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E40B1" id="Rectangle 8187" o:spid="_x0000_s3007" style="position:absolute;left:0;text-align:left;margin-left:154pt;margin-top:92pt;width:79pt;height:48pt;z-index:261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DrFxD+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1CF576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2544" behindDoc="0" locked="0" layoutInCell="1" allowOverlap="1" wp14:anchorId="29CDB732" wp14:editId="53F9CA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8" name="Rectangle 8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867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DB732" id="Rectangle 8188" o:spid="_x0000_s3008" style="position:absolute;left:0;text-align:left;margin-left:154pt;margin-top:92pt;width:79pt;height:48pt;z-index:261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FUF+Qm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763867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3568" behindDoc="0" locked="0" layoutInCell="1" allowOverlap="1" wp14:anchorId="30DEAD85" wp14:editId="69B3A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89" name="Rectangle 8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1407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AD85" id="Rectangle 8189" o:spid="_x0000_s3009" style="position:absolute;left:0;text-align:left;margin-left:154pt;margin-top:92pt;width:79pt;height:48pt;z-index:261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3i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mpaSiwzOKVf&#10;qBuzoxbklJ3UMIg036TX7EOHZU/+Ec5RQDeRXySY9EVaZMkaHy8aiyUSjsl23TYlToLj0VV73aKP&#10;XYrXYg8h/hDOkOT0FBBKVpYd7kI8XX25gnUJzOn55MVlt2QyVdusX7Du3HBEjrik8QGN1G7uKdfK&#10;UzLj4Hsa/uwZCEr0T4vK1t++rmvclBxUTd3gBkMOEPXubZZZPjncJR6Bkr0HNU4IOGuUceHIMrPz&#10;eqWdeBtn9K8/wfYv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GYEN4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38A1407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4592" behindDoc="0" locked="0" layoutInCell="1" allowOverlap="1" wp14:anchorId="2B570BE9" wp14:editId="4570C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90" name="Rectangle 8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15E3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70BE9" id="Rectangle 8190" o:spid="_x0000_s3010" style="position:absolute;left:0;text-align:left;margin-left:154pt;margin-top:92pt;width:79pt;height:48pt;z-index:261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1Rug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VC0KZJnBKf1B&#10;3ZgdtSDH7KSGQaT5Jr1mHzose/QPcIoCuon8IsGkL9IiS9b4cNZYLJFwTLZXbVPiQxyPvrY3LfrY&#10;pXgt9hDiD+EMSU5PAaFkZdn+V4jHqy9XsC6BOT6fvLhsl0ymapvrF6xbNxyQIy5pvEcjtZt7yrXy&#10;lMw4+J6GvzsGghL906Ky9bfrqxo3JQdVUze4wZADRL19m2WWTw53iUegZOdBjRMCzhplXDiyzOy0&#10;Xmkn3sYZ/etPsPkH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eDG1R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A515E3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5616" behindDoc="0" locked="0" layoutInCell="1" allowOverlap="1" wp14:anchorId="1189C36A" wp14:editId="6D1A62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91" name="Rectangle 8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E3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C36A" id="Rectangle 8191" o:spid="_x0000_s3011" style="position:absolute;left:0;text-align:left;margin-left:154pt;margin-top:92pt;width:79pt;height:48pt;z-index:261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m6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VG1FiWUGp/QH&#10;dWN21IIcs5MaBpHmm/Safeiw7NE/wCkK6CbyiwSTvkiLLFnjw1ljsUTCMdletU2Jk+B4dN3etOhj&#10;l+K12EOIP4QzJDk9BYSSlWX7XyEer75cwboE5vh88uKyXTKZqm2uX7Bu3XBAjrik8R6N1G7uKdfK&#10;UzLj4Hsa/u4YCEr0T4vK1t++XtW4KTmomrrBDYYcIOrt2yyzfHK4SzwCJTsPapwQcNYo48KRZWan&#10;9Uo78TbO6F9/gs0/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EoiZur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2390E3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6640" behindDoc="0" locked="0" layoutInCell="1" allowOverlap="1" wp14:anchorId="2830241A" wp14:editId="59E5C6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92" name="Rectangle 8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A6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0241A" id="Rectangle 8192" o:spid="_x0000_s3012" style="position:absolute;left:0;text-align:left;margin-left:154pt;margin-top:92pt;width:79pt;height:60pt;z-index:261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BvY3Q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1C47A6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7664" behindDoc="0" locked="0" layoutInCell="1" allowOverlap="1" wp14:anchorId="5F047EEB" wp14:editId="4A85D8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93" name="Rectangle 8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7242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7EEB" id="Rectangle 8193" o:spid="_x0000_s3013" style="position:absolute;left:0;text-align:left;margin-left:154pt;margin-top:92pt;width:79pt;height:60pt;z-index:261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k7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W7psQyg1P6&#10;gboxO2pBztlJDYNI8016zT50WPbin+ESBXQT+UWCSV+kRZas8emqsVgi4Zhs121T4iQ4Hm1u2jX6&#10;2KV4L/YQ4jfhDElOTwGhZGXZ8SHE89W3K1iXwJyfT15c9ksmU7XN5g3r3g0n5IhLGp/QSO3mnnKt&#10;PCUzDr6n4feBgaBEf7eobL25Wde4KTmomrrBDYYcIOr9xyyzfHK4SzwCJQcPapwQcNYo48KRZWaX&#10;9Uo78THO6N9/gt0r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DTl5O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45F7242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8688" behindDoc="0" locked="0" layoutInCell="1" allowOverlap="1" wp14:anchorId="0BD1C1F7" wp14:editId="090AD6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94" name="Rectangle 8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7E0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1C1F7" id="Rectangle 8194" o:spid="_x0000_s3014" style="position:absolute;left:0;text-align:left;margin-left:154pt;margin-top:92pt;width:79pt;height:60pt;z-index:261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iGSRp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6D7E0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39712" behindDoc="0" locked="0" layoutInCell="1" allowOverlap="1" wp14:anchorId="7FCC434D" wp14:editId="5A3EE0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95" name="Rectangle 8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3F7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C434D" id="Rectangle 8195" o:spid="_x0000_s3015" style="position:absolute;left:0;text-align:left;margin-left:154pt;margin-top:92pt;width:79pt;height:48pt;z-index:261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gP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VO01JZYZnNIf&#10;1I3ZUQtyzE5qGESab9Jr9qHDskf/AKcooJvILxJM+iItsmSND2eNxRIJx2R71TYlToLj0XV706KP&#10;XYrXYg8h/hDOkOT0FBBKVpbtf4V4vPpyBesSmOPzyYvLdslkqrZpX7Bu3XBAjrik8R6N1G7uKdfK&#10;UzLj4Hsa/u4YCEr0T4vK1t++XtW4KTmomrrBDYYcIOrt2yyzfHK4SzwCJTsPapwQcNYo48KRZWan&#10;9Uo78TbO6F9/gs0/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aCKoD7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7F93F7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0736" behindDoc="0" locked="0" layoutInCell="1" allowOverlap="1" wp14:anchorId="39348E63" wp14:editId="30474F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96" name="Rectangle 8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6DC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48E63" id="Rectangle 8196" o:spid="_x0000_s3016" style="position:absolute;left:0;text-align:left;margin-left:154pt;margin-top:92pt;width:79pt;height:48pt;z-index:261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Sbixq7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3236DC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1760" behindDoc="0" locked="0" layoutInCell="1" allowOverlap="1" wp14:anchorId="3AB51158" wp14:editId="4F672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197" name="Rectangle 8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B31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1158" id="Rectangle 8197" o:spid="_x0000_s3017" style="position:absolute;left:0;text-align:left;margin-left:154pt;margin-top:92pt;width:79pt;height:48pt;z-index:261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AU8RUC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310B31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2784" behindDoc="0" locked="0" layoutInCell="1" allowOverlap="1" wp14:anchorId="4327B1F8" wp14:editId="64E357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98" name="Rectangle 8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7D4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B1F8" id="Rectangle 8198" o:spid="_x0000_s3018" style="position:absolute;left:0;text-align:left;margin-left:154pt;margin-top:92pt;width:79pt;height:60pt;z-index:261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sQwD7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D57D4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3808" behindDoc="0" locked="0" layoutInCell="1" allowOverlap="1" wp14:anchorId="008D8806" wp14:editId="50A80C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199" name="Rectangle 8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0A29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D8806" id="Rectangle 8199" o:spid="_x0000_s3019" style="position:absolute;left:0;text-align:left;margin-left:154pt;margin-top:92pt;width:79pt;height:60pt;z-index:261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gx/QQ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70C0A29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4832" behindDoc="0" locked="0" layoutInCell="1" allowOverlap="1" wp14:anchorId="59FAE8B1" wp14:editId="09BDB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0" name="Rectangle 8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4B0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AE8B1" id="Rectangle 8200" o:spid="_x0000_s3020" style="position:absolute;left:0;text-align:left;margin-left:154pt;margin-top:92pt;width:79pt;height:135pt;z-index:261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wsuQ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iHdlLiuMUu/UDf&#10;uBsmRU7V0Uipcn+zX3OIPV57Cc9wziIus/hFg81flEWW4vHx4rFaEhFYXF+tu/yQwK3mtm5ygjDV&#10;++0AMX1T3pK8YBSQS7GWHx5iOh19O4L3MpvT+3mVlt1S1DTr9fUb2Z2XRxSJU5qeMOjJz4yKyQRK&#10;Zuw8o/H3noOiZPru0Nr29vqqxVEpSdO1HY4wlARp7z5WuROjx2ESCSjZBzDDiISLSYUX9qwoO89X&#10;HoqPeWH//hdsX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58Ews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4A4B0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5856" behindDoc="0" locked="0" layoutInCell="1" allowOverlap="1" wp14:anchorId="4EC25DE7" wp14:editId="11993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1" name="Rectangle 8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121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25DE7" id="Rectangle 8201" o:spid="_x0000_s3021" style="position:absolute;left:0;text-align:left;margin-left:154pt;margin-top:92pt;width:79pt;height:135pt;z-index:261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mCuQ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hAUocs9iln+gb&#10;c6OR5FSdtBAy9zf7NYfY47Wn8AjnLOIyi18U2PxFWWQpHh8vHsslEY7F9fW6q7ETHLeam7rJCcJU&#10;r7cDxPRNekvyYqCAXIq17HAf0+noyxG8l9mc3s+rtOyWoqZZrz+/kN15cUSROKXpAYMyfh4oNzpQ&#10;MmPnBxqf9wwkJea7Q2vbm0/XLY5KSZqu7XCEoSRIe/e2yhyfPA4TT0DJPoAeJyRcTCq8sGdF2Xm+&#10;8lC8zQv7179g+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x9TmC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CD121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6880" behindDoc="0" locked="0" layoutInCell="1" allowOverlap="1" wp14:anchorId="3DA137CE" wp14:editId="6CE6BF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2" name="Rectangle 8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635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137CE" id="Rectangle 8202" o:spid="_x0000_s3022" style="position:absolute;left:0;text-align:left;margin-left:154pt;margin-top:92pt;width:79pt;height:135pt;z-index:261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er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1i0ljlvs0g/0&#10;jbthUuRUHY2UKvc3+zWH2OO1l/AM5yziMotfNNj8RVlkKR4fLx6rJRGBxfXVuquxEwK3mtu6yQnC&#10;VO+3A8T0TXlL8oJRQC7FWn54iOl09O0I3stsTu/nVVp2S1HTrNc3b2R3Xh5RJE5pesKgJz8zKiYT&#10;KJmx84zG33sOipLpu0Nr29vrK3QilaTp2g5HGEqCtHcfq9yJ0eMwiQSU7AOYYUTCxaTCC3tWlJ3n&#10;Kw/Fx7ywf/8Ltq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qPzXq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B2635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7904" behindDoc="0" locked="0" layoutInCell="1" allowOverlap="1" wp14:anchorId="6B597091" wp14:editId="61405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3" name="Rectangle 8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365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97091" id="Rectangle 8203" o:spid="_x0000_s3023" style="position:absolute;left:0;text-align:left;margin-left:154pt;margin-top:92pt;width:79pt;height:135pt;z-index:261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IF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rdeUOG6xSz/Q&#10;N+6GSZFLdTRSqtzf7NccYo/XnsIjXLOIyyx+0WDzF2WRpXh8vnmslkQEFrfrbVdjJwRuNZu6yQnC&#10;VK+3A8T0RXlL8oJRQC7FWn76FtPl6MsRvJfZXN7Pq7QclqKm2W43L2QPXp5RJE5pesCgJz8zKiYT&#10;KJmx84zGX0cOipLpq0Nr283HdYujUpKmazscYSgJ0j68rXInRo/DJBJQcgxghhEJF5MKL+xZUXad&#10;rzwUb/PC/vUv2P8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4PmiB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79365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8928" behindDoc="0" locked="0" layoutInCell="1" allowOverlap="1" wp14:anchorId="7CEFA6E6" wp14:editId="10E2C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4" name="Rectangle 8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A4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FA6E6" id="Rectangle 8204" o:spid="_x0000_s3024" style="position:absolute;left:0;text-align:left;margin-left:154pt;margin-top:92pt;width:79pt;height:135pt;z-index:261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U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1teUOG6xSz/Q&#10;N+6GSZFTdTRSqtzf7NccYo/XXsIznLOIyyx+0WDzF2WRpXh8vHislkQEFtdX667GTgjcam7rJicI&#10;U73fDhDTN+UtyQtGAbkUa/nhIabT0bcjeC+zOb2fV2nZLUVNs153b2R3Xh5RJE5pesKgJz8zKiYT&#10;KJmx84zG33sOipLpu0Nr29vrqxZHpSRN13Y4wlASpL37WOVOjB6HSSSgZB/ADCMSLiYVXtizouw8&#10;X3koPuaF/ftfsH0F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UlgKV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65BA4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49952" behindDoc="0" locked="0" layoutInCell="1" allowOverlap="1" wp14:anchorId="6676190C" wp14:editId="5BABC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5" name="Rectangle 8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8B3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90C" id="Rectangle 8205" o:spid="_x0000_s3025" style="position:absolute;left:0;text-align:left;margin-left:154pt;margin-top:92pt;width:79pt;height:135pt;z-index:261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Gl1/+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F1E8B3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0976" behindDoc="0" locked="0" layoutInCell="1" allowOverlap="1" wp14:anchorId="68E8664A" wp14:editId="36A90A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6" name="Rectangle 8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AE1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664A" id="Rectangle 8206" o:spid="_x0000_s3026" style="position:absolute;left:0;text-align:left;margin-left:154pt;margin-top:92pt;width:79pt;height:135pt;z-index:261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5+q34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B6AE1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2000" behindDoc="0" locked="0" layoutInCell="1" allowOverlap="1" wp14:anchorId="0E0F9C10" wp14:editId="07E2B9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7" name="Rectangle 8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B84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9C10" id="Rectangle 8207" o:spid="_x0000_s3027" style="position:absolute;left:0;text-align:left;margin-left:154pt;margin-top:92pt;width:79pt;height:135pt;z-index:261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JPuQ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aek2J4xa79B19&#10;426YFDlVRyOlyv3Nfs0h9njtNbzAOYu4zOIXDTZ/URZZisfHi8dqSURg8e7mrquxEwK3mnXd5ARh&#10;qvfbAWL6orwlecEoIJdiLT98i+l09PcRvJfZnN7Pq7TslqIGZ+NCduflEUXilKZnDHryM6NiMoGS&#10;GTvPaHzbc1CUTF8dWtuuP9+0OColabq2wxGGkiDt3ccqd2L0OEwiASX7AGYYkXB5t/DCnhVl5/nK&#10;Q/ExL+zf/4LtL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v78JP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B7B84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3024" behindDoc="0" locked="0" layoutInCell="1" allowOverlap="1" wp14:anchorId="1FF42DDC" wp14:editId="759025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8" name="Rectangle 8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62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42DDC" id="Rectangle 8208" o:spid="_x0000_s3028" style="position:absolute;left:0;text-align:left;margin-left:154pt;margin-top:92pt;width:79pt;height:135pt;z-index:261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+rJU7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B1962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4048" behindDoc="0" locked="0" layoutInCell="1" allowOverlap="1" wp14:anchorId="35EDB636" wp14:editId="7B7411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09" name="Rectangle 8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1A98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DB636" id="Rectangle 8209" o:spid="_x0000_s3029" style="position:absolute;left:0;text-align:left;margin-left:154pt;margin-top:92pt;width:79pt;height:135pt;z-index:261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Nqngl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F31A98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5072" behindDoc="0" locked="0" layoutInCell="1" allowOverlap="1" wp14:anchorId="2EC6CA13" wp14:editId="1B42F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0" name="Rectangle 8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EA1C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CA13" id="Rectangle 8210" o:spid="_x0000_s3030" style="position:absolute;left:0;text-align:left;margin-left:154pt;margin-top:92pt;width:79pt;height:135pt;z-index:261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O4rYl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3BEA1C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6096" behindDoc="0" locked="0" layoutInCell="1" allowOverlap="1" wp14:anchorId="7421357D" wp14:editId="390E0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1" name="Rectangle 8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D76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1357D" id="Rectangle 8211" o:spid="_x0000_s3031" style="position:absolute;left:0;text-align:left;margin-left:154pt;margin-top:92pt;width:79pt;height:135pt;z-index:261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RufDi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35D76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7120" behindDoc="0" locked="0" layoutInCell="1" allowOverlap="1" wp14:anchorId="69DD168E" wp14:editId="61B72C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2" name="Rectangle 8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324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D168E" id="Rectangle 8212" o:spid="_x0000_s3032" style="position:absolute;left:0;text-align:left;margin-left:154pt;margin-top:92pt;width:79pt;height:135pt;z-index:261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N/uLaK4AQAATQ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7B0324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8144" behindDoc="0" locked="0" layoutInCell="1" allowOverlap="1" wp14:anchorId="4B45B2DC" wp14:editId="4BEB90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3" name="Rectangle 8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3D1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5B2DC" id="Rectangle 8213" o:spid="_x0000_s3033" style="position:absolute;left:0;text-align:left;margin-left:154pt;margin-top:92pt;width:79pt;height:135pt;z-index:261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l+tYD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3A3D1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59168" behindDoc="0" locked="0" layoutInCell="1" allowOverlap="1" wp14:anchorId="2719B56E" wp14:editId="205217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4" name="Rectangle 8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130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9B56E" id="Rectangle 8214" o:spid="_x0000_s3034" style="position:absolute;left:0;text-align:left;margin-left:154pt;margin-top:92pt;width:79pt;height:135pt;z-index:261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JUrwX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6B130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0192" behindDoc="0" locked="0" layoutInCell="1" allowOverlap="1" wp14:anchorId="085B66FC" wp14:editId="358A85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5" name="Rectangle 8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F8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66FC" id="Rectangle 8215" o:spid="_x0000_s3035" style="position:absolute;left:0;text-align:left;margin-left:154pt;margin-top:92pt;width:79pt;height:135pt;z-index:261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bU+F8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277F8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1216" behindDoc="0" locked="0" layoutInCell="1" allowOverlap="1" wp14:anchorId="1E3DA76E" wp14:editId="3E4CF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6" name="Rectangle 8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355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DA76E" id="Rectangle 8216" o:spid="_x0000_s3036" style="position:absolute;left:0;text-align:left;margin-left:154pt;margin-top:92pt;width:79pt;height:135pt;z-index:261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6Z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a5poSxy126Sf6&#10;xt0wKXKsjkZKlfub/ZpD7PHaS3iGUxZxmcUvGmz+oiyyFI8PZ4/VkojA4u3VbVdjJwRuNTd1kxOE&#10;qT5uB4jpm/KW5AWjgFyKtXz/I6bj0fcjeC+zOb6fV2nZLkVNdvOd7NbLA4rEKU1PGPTkZ0bFZAIl&#10;M3ae0fi646Aomb47tLa9+XrV4qiUpOnaDkcYSoK0t5+r3InR4zCJBJTsAphhRMLFpMILe1aUneYr&#10;D8XnvLD/+As2b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AVh6Z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1E355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2240" behindDoc="0" locked="0" layoutInCell="1" allowOverlap="1" wp14:anchorId="2A07F6F3" wp14:editId="0E9993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7" name="Rectangle 8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1951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7F6F3" id="Rectangle 8217" o:spid="_x0000_s3037" style="position:absolute;left:0;text-align:left;margin-left:154pt;margin-top:92pt;width:79pt;height:135pt;z-index:261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s3uA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aZk2J4xa79B19&#10;426YFDlVRyOlyv3Nfs0h9njtNbzAOYu4zOIXDTZ/URZZisfHi8dqSURg8e7mrquxEwK3mnXd5ARh&#10;qvfbAWL6orwlecEoIJdiLT98i+l09PcRvJfZnN7Pq7TslqIG3byQ3Xl5RJE4pekZg578zKiYTKBk&#10;xs4zGt/2HBQl01eH1rbrzzctjkpJmq7tcIShJEh797HKnRg9DpNIQMk+gBlGJFzeLbywZ0XZeb7y&#10;UHzMC/v3v2D7C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AhTaze4AQAATQ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4AF1951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3264" behindDoc="0" locked="0" layoutInCell="1" allowOverlap="1" wp14:anchorId="34C26388" wp14:editId="207127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8" name="Rectangle 8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F9E2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26388" id="Rectangle 8218" o:spid="_x0000_s3038" style="position:absolute;left:0;text-align:left;margin-left:154pt;margin-top:92pt;width:79pt;height:135pt;z-index:261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NkQPEO4AQAATQ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691F9E2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4288" behindDoc="0" locked="0" layoutInCell="1" allowOverlap="1" wp14:anchorId="30065F0E" wp14:editId="7F795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19" name="Rectangle 8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23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65F0E" id="Rectangle 8219" o:spid="_x0000_s3039" style="position:absolute;left:0;text-align:left;margin-left:154pt;margin-top:92pt;width:79pt;height:135pt;z-index:261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nt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rmw0ljlvs0k/0&#10;jbthUuRcHY2UKvc3+zWH2OO1p/AIlyziMotfNNj8RVlkKR6frh6rJRGBxc1609XYCYFbzU3d5ARh&#10;qtfbAWL6qrwlecEoIJdiLT9+j+l89OUI3stszu/nVVr2S1GDbq5fyO69PKFInNL0gEFPfmZUTCZQ&#10;MmPnGY2/DxwUJdM3h9a2N5/XLY5KSZqu7XCEoSRIe/+2yp0YPQ6TSEDJIYAZRiRcTCq8sGdF2WW+&#10;8lC8zQv7179g9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RFUnt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1F523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5312" behindDoc="0" locked="0" layoutInCell="1" allowOverlap="1" wp14:anchorId="6DF0A1D5" wp14:editId="437D5F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0" name="Rectangle 8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495E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A1D5" id="Rectangle 8220" o:spid="_x0000_s3040" style="position:absolute;left:0;text-align:left;margin-left:154pt;margin-top:92pt;width:79pt;height:135pt;z-index:261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6tNT/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C5495E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6336" behindDoc="0" locked="0" layoutInCell="1" allowOverlap="1" wp14:anchorId="3BC33DA7" wp14:editId="4C211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1" name="Rectangle 8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F7C3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33DA7" id="Rectangle 8221" o:spid="_x0000_s3041" style="position:absolute;left:0;text-align:left;margin-left:154pt;margin-top:92pt;width:79pt;height:135pt;z-index:261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8rGhU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1CF7C3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7360" behindDoc="0" locked="0" layoutInCell="1" allowOverlap="1" wp14:anchorId="2C0BDFAA" wp14:editId="5E9050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2" name="Rectangle 8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38A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BDFAA" id="Rectangle 8222" o:spid="_x0000_s3042" style="position:absolute;left:0;text-align:left;margin-left:154pt;margin-top:92pt;width:79pt;height:135pt;z-index:261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94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atqXEcYtd+om+&#10;cTdMihyro5FS5f5mv+YQe7z2Ep7hlEVcZvGLBpu/KIssxePD2WO1JCKweHt129XYCYFbzU3d5ARh&#10;qo/bAWL6prwlecEoIJdiLd//iOl49P0I3stsju/nVVq2S1GDbl6/k916eUCROKXpCYOe/MyomEyg&#10;ZMbOMxpfdxwUJdN3h9a2N1+v0IlUkqZrOxxhKAnS3n6ucidGj8MkElCyC2CGEQkXkwov7FlRdpqv&#10;PBSf88L+4y/YvA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ruE94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7E38A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8384" behindDoc="0" locked="0" layoutInCell="1" allowOverlap="1" wp14:anchorId="616E27BA" wp14:editId="59F6FE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3" name="Rectangle 8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BC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E27BA" id="Rectangle 8223" o:spid="_x0000_s3043" style="position:absolute;left:0;text-align:left;margin-left:154pt;margin-top:92pt;width:79pt;height:135pt;z-index:261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rWuQ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r2zUljlvs0k/0&#10;jbthUuRcHY2UKvc3+zWH2OO1p/AIlyziMotfNNj8RVlkKR6frh6rJRGBxZv1TVdjJwRuNZu6yQnC&#10;VK+3A8T0VXlL8oJRQC7FWn78HtP56MsRvJfZnN/Pq7Tsl6IG3dy8kN17eUKROKXpAYOe/MyomEyg&#10;ZMbOMxp/HzgoSqZvDq1tN5/XLY5KSZqu7XCEoSRIe/+2yp0YPQ6TSEDJIYAZRiRcTCq8sGdF2WW+&#10;8lC8zQv7179g9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jvTrW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93CBC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69408" behindDoc="0" locked="0" layoutInCell="1" allowOverlap="1" wp14:anchorId="739C1429" wp14:editId="45BE6B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4" name="Rectangle 8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57C8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1429" id="Rectangle 8224" o:spid="_x0000_s3044" style="position:absolute;left:0;text-align:left;margin-left:154pt;margin-top:92pt;width:79pt;height:135pt;z-index:261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RHJKH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FC57C8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0432" behindDoc="0" locked="0" layoutInCell="1" allowOverlap="1" wp14:anchorId="35375161" wp14:editId="2639C0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5" name="Rectangle 8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BFD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75161" id="Rectangle 8225" o:spid="_x0000_s3045" style="position:absolute;left:0;text-align:left;margin-left:154pt;margin-top:92pt;width:79pt;height:135pt;z-index:261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2RnnK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A5BFD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1456" behindDoc="0" locked="0" layoutInCell="1" allowOverlap="1" wp14:anchorId="10979BF8" wp14:editId="23473D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6" name="Rectangle 8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B0D0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9BF8" id="Rectangle 8226" o:spid="_x0000_s3046" style="position:absolute;left:0;text-align:left;margin-left:154pt;margin-top:92pt;width:79pt;height:135pt;z-index:261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KmT5BC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498B0D0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2480" behindDoc="0" locked="0" layoutInCell="1" allowOverlap="1" wp14:anchorId="7F0C719C" wp14:editId="1B6F66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7" name="Rectangle 8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21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C719C" id="Rectangle 8227" o:spid="_x0000_s3047" style="position:absolute;left:0;text-align:left;margin-left:154pt;margin-top:92pt;width:79pt;height:135pt;z-index:261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hlpG+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95A21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3504" behindDoc="0" locked="0" layoutInCell="1" allowOverlap="1" wp14:anchorId="1BCBA83A" wp14:editId="6F017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8" name="Rectangle 8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C9D7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BA83A" id="Rectangle 8228" o:spid="_x0000_s3048" style="position:absolute;left:0;text-align:left;margin-left:154pt;margin-top:92pt;width:79pt;height:135pt;z-index:261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w1cbK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36C9D7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4528" behindDoc="0" locked="0" layoutInCell="1" allowOverlap="1" wp14:anchorId="26A511E7" wp14:editId="25AC85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29" name="Rectangle 8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539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511E7" id="Rectangle 8229" o:spid="_x0000_s3049" style="position:absolute;left:0;text-align:left;margin-left:154pt;margin-top:92pt;width:79pt;height:135pt;z-index:261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eNCzZ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673539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5552" behindDoc="0" locked="0" layoutInCell="1" allowOverlap="1" wp14:anchorId="66936DB0" wp14:editId="40E3E4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0" name="Rectangle 8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5A4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36DB0" id="Rectangle 8230" o:spid="_x0000_s3050" style="position:absolute;left:0;text-align:left;margin-left:154pt;margin-top:92pt;width:79pt;height:135pt;z-index:261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XU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jXrtEgxy126Qf6&#10;xt0wKXKqjkZKlfub/ZpD7PHaS3iGcxZxmcUvGmz+oiyyFI+PF4/VkojA4u36tqvxIYFbzU3d5ARh&#10;qvfbAWL6prwlecEoIJdiLT88xHQ6+nYE72U2p/fzKi27pahp6/bqjezOyyOKxClNTxj05GdGxWQC&#10;JTN2ntH4e89BUTJ9d2hte3O1bnFUStJ0bYcjDCVB2ruPVe7E6HGYRAJK9gHMMCLhYlLhhT0rys7z&#10;lYfiY17Yv/8F2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QJvl1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485A4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6576" behindDoc="0" locked="0" layoutInCell="1" allowOverlap="1" wp14:anchorId="01C04F73" wp14:editId="49B494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1" name="Rectangle 8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FC6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04F73" id="Rectangle 8231" o:spid="_x0000_s3051" style="position:absolute;left:0;text-align:left;margin-left:154pt;margin-top:92pt;width:79pt;height:135pt;z-index:261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CJ6Qe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14DFC6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7600" behindDoc="0" locked="0" layoutInCell="1" allowOverlap="1" wp14:anchorId="2FAAC158" wp14:editId="44C816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2" name="Rectangle 8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69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C158" id="Rectangle 8232" o:spid="_x0000_s3052" style="position:absolute;left:0;text-align:left;margin-left:154pt;margin-top:92pt;width:79pt;height:135pt;z-index:261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5T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aq5YSxy126Sf6&#10;xt0wKXKsjkZKlfub/ZpD7PHaS3iGUxZxmcUvGmz+oiyyFI8PZ4/VkojA4u3VbVdjJwRuNTd1kxOE&#10;qT5uB4jpm/KW5AWjgFyKtXz/I6bj0fcjeC+zOb6fV2nZLkVNW7fX72S3Xh5QJE5pesKgJz8zKiYT&#10;KJmx84zG1x0HRcn03aG17c3X7EQqSdO1HY4wlARpbz9XuROjx2ESCSjZBTDDiISLSYUX9qwoO81X&#10;HorPeWH/8Rds3g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Rl35T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0B469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8624" behindDoc="0" locked="0" layoutInCell="1" allowOverlap="1" wp14:anchorId="4B0A6174" wp14:editId="68496E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3" name="Rectangle 8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C22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6174" id="Rectangle 8233" o:spid="_x0000_s3053" style="position:absolute;left:0;text-align:left;margin-left:154pt;margin-top:92pt;width:79pt;height:135pt;z-index:261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v9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r12tKHLfYpZ/o&#10;G3fDpMi5OhopVe5v9msOscdrT+ERLlnEZRa/aLD5i7LIUjw+XT1WSyICizfrm67GTgjcajZ1kxOE&#10;qV5vB4jpq/KW5AWjgFyKtfz4Pabz0ZcjeC+zOb+fV2nZL0VNW7ebF7J7L08oEqc0PWDQk58ZFZMJ&#10;lMzYeUbj7wMHRcn0zaG17ebzusVRKUnTtR2OMJQEae/fVrkTo8dhEgkoOQQww4i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2ZIL/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90C22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79648" behindDoc="0" locked="0" layoutInCell="1" allowOverlap="1" wp14:anchorId="642378D4" wp14:editId="3FDF5A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4" name="Rectangle 8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78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378D4" id="Rectangle 8234" o:spid="_x0000_s3054" style="position:absolute;left:0;text-align:left;margin-left:154pt;margin-top:92pt;width:79pt;height:135pt;z-index:261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Os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jXrq8ocdxil36g&#10;b9wNkyKn6mikVLm/2a85xB6vvYRnOGcRl1n8osHmL8oiS/H4ePFYLYkILN6ub7saOyFwq7mpm5wg&#10;TPV+O0BM35S3JC8YBeRSrOWHh5hOR9+O4L3M5vR+XqVltxQ1bd12b2R3Xh5RJE5pesKgJz8zKiYT&#10;KJmx84zG33sOipLpu0Nr25urdYujUpKmazscYSgJ0t59rHInRo/DJBJQsg9ghhEJF5MKL+xZUXae&#10;rzwUH/PC/v0v2L4C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azOjr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D9478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0672" behindDoc="0" locked="0" layoutInCell="1" allowOverlap="1" wp14:anchorId="76922451" wp14:editId="5F882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35" name="Rectangle 8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7A33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22451" id="Rectangle 8235" o:spid="_x0000_s3055" style="position:absolute;left:0;text-align:left;margin-left:154pt;margin-top:92pt;width:79pt;height:135pt;z-index:261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YC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jXrj9R4rjFLv1E&#10;37gbJkXO1dFIqXJ/s19ziD1eewwPcMkiLrP4RYPNX5RFluLx6eqxWhIRWNysN12NnRC41dzUTU4Q&#10;pnq5HSCmr8pbkheMAnIp1vLj95jOR5+P4L3M5vx+XqVlvxQ1bd1unsnuvTyhSJzSdI9BT35mVEwm&#10;UDJj5xmNvw8cFCXTN4fWtjcf1y2OSkmaru1whKEkSHv/usqdGD0Ok0hAySGAGUYkXEwqvLBnRdll&#10;vvJQvM4L+5e/YPc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IzbWA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937A33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1696" behindDoc="0" locked="0" layoutInCell="1" allowOverlap="1" wp14:anchorId="044CF562" wp14:editId="176E7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236" name="Rectangle 8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14B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CF562" id="Rectangle 8236" o:spid="_x0000_s3056" style="position:absolute;left:0;text-align:left;margin-left:154pt;margin-top:92pt;width:77pt;height:73pt;z-index:261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" filled="f" stroked="f">
                      <v:textbox inset="2.16pt,1.44pt,0,1.44pt">
                        <w:txbxContent>
                          <w:p w14:paraId="65814B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2720" behindDoc="0" locked="0" layoutInCell="1" allowOverlap="1" wp14:anchorId="0349AAB0" wp14:editId="3C25D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37" name="Rectangle 8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E45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9AAB0" id="Rectangle 8237" o:spid="_x0000_s3057" style="position:absolute;left:0;text-align:left;margin-left:154pt;margin-top:92pt;width:79pt;height:60pt;z-index:261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AYzYWC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7FE45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3744" behindDoc="0" locked="0" layoutInCell="1" allowOverlap="1" wp14:anchorId="13846928" wp14:editId="59C2ED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8238" name="Rectangle 8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C5D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6928" id="Rectangle 8238" o:spid="_x0000_s3058" style="position:absolute;left:0;text-align:left;margin-left:154pt;margin-top:92pt;width:77pt;height:68pt;z-index:261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" filled="f" stroked="f">
                      <v:textbox inset="2.16pt,1.44pt,0,1.44pt">
                        <w:txbxContent>
                          <w:p w14:paraId="555C5D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4768" behindDoc="0" locked="0" layoutInCell="1" allowOverlap="1" wp14:anchorId="262ED1D4" wp14:editId="6D3469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239" name="Rectangle 8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4D3A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ED1D4" id="Rectangle 8239" o:spid="_x0000_s3059" style="position:absolute;left:0;text-align:left;margin-left:154pt;margin-top:92pt;width:77pt;height:73pt;z-index:261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NK5GMq3AQAATA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4D54D3A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5792" behindDoc="0" locked="0" layoutInCell="1" allowOverlap="1" wp14:anchorId="0ED2DCB0" wp14:editId="4A6914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0" name="Rectangle 8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D317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2DCB0" id="Rectangle 8240" o:spid="_x0000_s3060" style="position:absolute;left:0;text-align:left;margin-left:154pt;margin-top:92pt;width:79pt;height:60pt;z-index:261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DC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o0Cee5wSj9Q&#10;N+57q8g5Oxgp1TzfWa8xpg7LXuIzXKKE7kx+0uDmL9IiU9H4dNVYTZkITG5Wm7bGhwQe3a43K/Sx&#10;S/VeHCHlbyo4MjuMAkIpyvLjQ8rnq29XsG4Gc35+9vK0nwqZpl6t37DugzwhR1zS/IRG2zAyKqyJ&#10;lIw4eEbT7wMHRYn97lHZ5na9anBTSrBsmxY3GEqAqPcfs9yLIeAuiQyUHCKYfkDARaOCC0dWmF3W&#10;a96Jj3FB//4T7F4B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YofDC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B4D317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6816" behindDoc="0" locked="0" layoutInCell="1" allowOverlap="1" wp14:anchorId="3C4032F8" wp14:editId="05F02A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241" name="Rectangle 8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0D0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32F8" id="Rectangle 8241" o:spid="_x0000_s3061" style="position:absolute;left:0;text-align:left;margin-left:154pt;margin-top:92pt;width:77pt;height:73pt;z-index:261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P0VULy3AQAATA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1050D0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7840" behindDoc="0" locked="0" layoutInCell="1" allowOverlap="1" wp14:anchorId="699AC171" wp14:editId="70FC098E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242" name="Rectangle 8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9322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AC171" id="Rectangle 8242" o:spid="_x0000_s3062" style="position:absolute;left:0;text-align:left;margin-left:155pt;margin-top:92pt;width:77pt;height:73pt;z-index:261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" filled="f" stroked="f">
                      <v:textbox inset="2.16pt,1.44pt,0,1.44pt">
                        <w:txbxContent>
                          <w:p w14:paraId="2679322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8864" behindDoc="0" locked="0" layoutInCell="1" allowOverlap="1" wp14:anchorId="10076FF2" wp14:editId="085E45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3" name="Rectangle 8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F41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76FF2" id="Rectangle 8243" o:spid="_x0000_s3063" style="position:absolute;left:0;text-align:left;margin-left:154pt;margin-top:92pt;width:79pt;height:60pt;z-index:261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NK5wl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B4F41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89888" behindDoc="0" locked="0" layoutInCell="1" allowOverlap="1" wp14:anchorId="2389B950" wp14:editId="759701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8244" name="Rectangle 8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B16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9B950" id="Rectangle 8244" o:spid="_x0000_s3064" style="position:absolute;left:0;text-align:left;margin-left:154pt;margin-top:92pt;width:77pt;height:73pt;z-index:261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" filled="f" stroked="f">
                      <v:textbox inset="2.16pt,1.44pt,0,1.44pt">
                        <w:txbxContent>
                          <w:p w14:paraId="103B16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0912" behindDoc="0" locked="0" layoutInCell="1" allowOverlap="1" wp14:anchorId="3D1840F4" wp14:editId="6680B3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8245" name="Rectangle 8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0D56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840F4" id="Rectangle 8245" o:spid="_x0000_s3065" style="position:absolute;left:0;text-align:left;margin-left:154pt;margin-top:92pt;width:77pt;height:71pt;z-index:261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" filled="f" stroked="f">
                      <v:textbox inset="2.16pt,1.44pt,0,1.44pt">
                        <w:txbxContent>
                          <w:p w14:paraId="7D80D56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1936" behindDoc="0" locked="0" layoutInCell="1" allowOverlap="1" wp14:anchorId="727D7251" wp14:editId="51978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6" name="Rectangle 8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7E0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D7251" id="Rectangle 8246" o:spid="_x0000_s3066" style="position:absolute;left:0;text-align:left;margin-left:154pt;margin-top:92pt;width:79pt;height:60pt;z-index:261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qKCFz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817E0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2960" behindDoc="0" locked="0" layoutInCell="1" allowOverlap="1" wp14:anchorId="3C388139" wp14:editId="5EC22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7" name="Rectangle 8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4903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8139" id="Rectangle 8247" o:spid="_x0000_s3067" style="position:absolute;left:0;text-align:left;margin-left:154pt;margin-top:92pt;width:79pt;height:60pt;z-index:261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OQkcSe5AQAATA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20A4903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3984" behindDoc="0" locked="0" layoutInCell="1" allowOverlap="1" wp14:anchorId="5A14EF2A" wp14:editId="702801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8" name="Rectangle 8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EC4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4EF2A" id="Rectangle 8248" o:spid="_x0000_s3068" style="position:absolute;left:0;text-align:left;margin-left:154pt;margin-top:92pt;width:79pt;height:60pt;z-index:261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wR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o2z8tzhlH6g&#10;btz3VpFzdjBSqnm+s15jTB2WvcRnuEQJ3Zn8pMHNX6RFpqLx6aqxmjIRmNysNm2NkxB4dLverNDH&#10;LtV7cYSUv6ngyOwwCgilKMuPDymfr75dwboZzPn52cvTfipkmnrdvGHdB3lCjrik+QmNtmFkVFgT&#10;KRlx8Iym3wcOihL73aOyze161eCmlGDZNi2qAiVA1PuPWe7FEHCXRAZKDhFMPyDgolHBhSMrzC7r&#10;Ne/Ex7igf/8Jdq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L5EwR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3D3EC4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5008" behindDoc="0" locked="0" layoutInCell="1" allowOverlap="1" wp14:anchorId="49D2B854" wp14:editId="33F655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49" name="Rectangle 8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D10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2B854" id="Rectangle 8249" o:spid="_x0000_s3069" style="position:absolute;left:0;text-align:left;margin-left:154pt;margin-top:92pt;width:79pt;height:60pt;z-index:261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j6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r2hxHOHU/qB&#10;unHfW0XO2cFIqeb5znqNMXVY9hKf4RIldGfykwY3f5EWmYrGp6vGaspEYHKz2rQ1TkLg0e16s0If&#10;u1TvxRFS/qaCI7PDKCCUoiw/PqR8vvp2BetmMOfnZy9P+6mQaer16g3rPsgTcsQlzU9otA0jo8Ka&#10;SMmIg2c0/T5wUJTY7x6VbW7XqwY3pQTLtmlxg6EEiHr/Mcu9GALukshAySGC6QcEXDQquHBkhdll&#10;vead+BgX9O8/we4V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HYLj6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F7D10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6032" behindDoc="0" locked="0" layoutInCell="1" allowOverlap="1" wp14:anchorId="0C4245B7" wp14:editId="65792B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0" name="Rectangle 8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B8FC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45B7" id="Rectangle 8250" o:spid="_x0000_s3070" style="position:absolute;left:0;text-align:left;margin-left:154pt;margin-top:92pt;width:79pt;height:60pt;z-index:261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hJ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8xkF8tzhlH6h&#10;btz3VpFzdjBSqnm+s15jTB2WPcYHuEQJ3Zn8pMHNX6RFpqLx6aqxmjIRmNysNm2NDwk8ullvVuhj&#10;l+qlOELK31RwZHYYBYRSlOXHHymfrz5fwboZzPn52cvTfipkmnq9fsa6D/KEHHFJ8z0abcPIqLAm&#10;UjLi4BlNfw4cFCX2u0dlm5v1qsFNKcGybVrcYCgBot6/znIvhoC7JDJQcohg+gEBF40KLhxZYXZZ&#10;r3knXscF/ctPsPsL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A7dhJ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31B8FC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7056" behindDoc="0" locked="0" layoutInCell="1" allowOverlap="1" wp14:anchorId="74948178" wp14:editId="0037BD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1" name="Rectangle 8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648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48178" id="Rectangle 8251" o:spid="_x0000_s3071" style="position:absolute;left:0;text-align:left;margin-left:154pt;margin-top:92pt;width:79pt;height:60pt;z-index:261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yiuwEAAEwDAAAOAAAAZHJzL2Uyb0RvYy54bWysU01v2zAMvQ/YfxB0X+w46eo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rlZUuK4xSn9&#10;RN24G4wk5+yo+17m+Wa9phA7LHsKj3CJIrqZ/KzA5i/SInPR+HTVWM6JCExuVpu2xkkIPLpdb1bo&#10;Y5fqtThATF+ltyQ7jAJCKcry4/eYzldfrmBdBnN+Pntp3s+FTFOvb16w7n1/Qo64pOkBjTJ+YlQY&#10;HSiZcPCMxt8HDpIS882hss3tetXgppRg2TYtbjCUAFHv32a5E6PHXRIJKDkE0MOIgItGBReOrDC7&#10;rFfeibdxQf/6E+z+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zGkso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36648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8080" behindDoc="0" locked="0" layoutInCell="1" allowOverlap="1" wp14:anchorId="75744AAB" wp14:editId="09618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2" name="Rectangle 8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497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44AAB" id="Rectangle 8252" o:spid="_x0000_s3072" style="position:absolute;left:0;text-align:left;margin-left:154pt;margin-top:92pt;width:79pt;height:60pt;z-index:261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BFuwEAAEw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23xuKHHc4pR+&#10;om7cDUaSc3bUfS/zfLNeU4gdlj2FR7hEEd1MflZg8xdpkblofLpqLOdEBCY3q01b4yQEHt2uNyv0&#10;sUv1Whwgpq/SW5IdRgGhFGX58XtM56svV7Augzk/n7007+dCpqnXNy9Y974/IUdc0vSARhk/MSqM&#10;DpRMOHhG4+8DB0mJ+eZQ2eZ2vUIhUgmWbdPiBkMJEPX+bZY7MXrcJZGAkkMAPYwIuGhUcOHICrPL&#10;euWdeBsX9K8/we4P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WeNAR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94497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999104" behindDoc="0" locked="0" layoutInCell="1" allowOverlap="1" wp14:anchorId="7D24E675" wp14:editId="0BAA0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3" name="Rectangle 8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2FB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4E675" id="Rectangle 8253" o:spid="_x0000_s3073" style="position:absolute;left:0;text-align:left;margin-left:154pt;margin-top:92pt;width:79pt;height:60pt;z-index:261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Su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+bjihLHLU7p&#10;B+rGXT8qcskORkqV55v1mkLssOwpPMI1iuhm8rMGm79Ii8xF4/NNYzUnIjC5XW3bGich8Giz3q7Q&#10;xy7Va3GAmL4ob0l2GAWEUpTlp28xXa6+XMG6DObyfPbSfJgLmaZeb16wHrw8I0dc0vSARo9+YlSM&#10;JlAy4eAZjb+OHBQl41eHyjab9arBTSnBsm1a3GAoAaI+vM1yJwaPuyQSUHIMYPoBAReNCi4cWWF2&#10;Xa+8E2/jgv71J9j/Bg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FWe0r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65F2FB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0128" behindDoc="0" locked="0" layoutInCell="1" allowOverlap="1" wp14:anchorId="15C32043" wp14:editId="79B96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4" name="Rectangle 8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A7D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32043" id="Rectangle 8254" o:spid="_x0000_s3074" style="position:absolute;left:0;text-align:left;margin-left:154pt;margin-top:92pt;width:79pt;height:60pt;z-index:262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+kfp/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4F3A7D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1152" behindDoc="0" locked="0" layoutInCell="1" allowOverlap="1" wp14:anchorId="58847EC2" wp14:editId="6DFFC5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5" name="Rectangle 8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4EC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7EC2" id="Rectangle 8255" o:spid="_x0000_s3075" style="position:absolute;left:0;text-align:left;margin-left:154pt;margin-top:92pt;width:79pt;height:60pt;z-index:262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tsMdF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F34EC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2176" behindDoc="0" locked="0" layoutInCell="1" allowOverlap="1" wp14:anchorId="0842BE41" wp14:editId="03896B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6" name="Rectangle 8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978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2BE41" id="Rectangle 8256" o:spid="_x0000_s3076" style="position:absolute;left:0;text-align:left;margin-left:154pt;margin-top:92pt;width:79pt;height:60pt;z-index:262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l1kEs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89978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3200" behindDoc="0" locked="0" layoutInCell="1" allowOverlap="1" wp14:anchorId="49F592AF" wp14:editId="6D0929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7" name="Rectangle 8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87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592AF" id="Rectangle 8257" o:spid="_x0000_s3077" style="position:absolute;left:0;text-align:left;margin-left:154pt;margin-top:92pt;width:79pt;height:60pt;z-index:262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b3fBY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4AB87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4224" behindDoc="0" locked="0" layoutInCell="1" allowOverlap="1" wp14:anchorId="138BE83B" wp14:editId="7958E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8" name="Rectangle 8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282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BE83B" id="Rectangle 8258" o:spid="_x0000_s3078" style="position:absolute;left:0;text-align:left;margin-left:154pt;margin-top:92pt;width:79pt;height:60pt;z-index:262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0Hc1u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0BE282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5248" behindDoc="0" locked="0" layoutInCell="1" allowOverlap="1" wp14:anchorId="62FE5F84" wp14:editId="53A342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59" name="Rectangle 8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D31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5F84" id="Rectangle 8259" o:spid="_x0000_s3079" style="position:absolute;left:0;text-align:left;margin-left:154pt;margin-top:92pt;width:79pt;height:60pt;z-index:262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+Jk5h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932D31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6272" behindDoc="0" locked="0" layoutInCell="1" allowOverlap="1" wp14:anchorId="392E1EB9" wp14:editId="395D74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0" name="Rectangle 8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BCF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E1EB9" id="Rectangle 8260" o:spid="_x0000_s3080" style="position:absolute;left:0;text-align:left;margin-left:154pt;margin-top:92pt;width:79pt;height:60pt;z-index:262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KauwEAAEw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29ygQI5bnNJP&#10;1I27wUhyzo6672Web9ZrCrHDsqfwCJcoopvJzwps/iItMheNT1eN5ZyIwORmtWlrfEjg0e16s0If&#10;u1SvxQFi+iq9JdlhFBBKUZYfv8d0vvpyBesymPPz2Uvzfi5kmvrz+gXr3vcn5IhLmh7QKOMnRoXR&#10;gZIJB89o/H3gICkx3xwq29yuVw1uSgmWbdPiBkMJEPX+bZY7MXrcJZGAkkMAPYwIuGhUcOHICrPL&#10;euWdeBsX9K8/we4P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nHXCm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B51BCF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7296" behindDoc="0" locked="0" layoutInCell="1" allowOverlap="1" wp14:anchorId="51475B0C" wp14:editId="397CC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1" name="Rectangle 8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1094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75B0C" id="Rectangle 8261" o:spid="_x0000_s3081" style="position:absolute;left:0;text-align:left;margin-left:154pt;margin-top:92pt;width:79pt;height:60pt;z-index:262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Zx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NndLShy3OKUf&#10;qBt3/ajIKTsYKVWeb9ZrCrHDspfwDOcoopvJzxps/iItMheNjxeN1ZyIwOR6tW5rnITAo/ub9Qp9&#10;7FK9FweI6YvylmSHUUAoRVl++BbT6erbFazLYE7PZy/Nu7mQaerb2zesOy+PyBGXND2h0aOfGBWj&#10;CZRMOHhG4689B0XJ+NWhss39zarBTSnBsm1a3GAoAaLefcxyJwaPuyQSULIPYPoBAReNCi4cWWF2&#10;Xq+8Ex/jgv79J9j+Bg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0PE2c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3781094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8320" behindDoc="0" locked="0" layoutInCell="1" allowOverlap="1" wp14:anchorId="03FA8C44" wp14:editId="3DE3C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2" name="Rectangle 8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F866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A8C44" id="Rectangle 8262" o:spid="_x0000_s3082" style="position:absolute;left:0;text-align:left;margin-left:154pt;margin-top:92pt;width:79pt;height:60pt;z-index:262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qWuwEAAEwDAAAOAAAAZHJzL2Uyb0RvYy54bWysU01v2zAMvQ/YfxB0X+w4X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bdYNJY5bnNJP&#10;1I27wUhyzo6672Web9ZrCrHDsqfwCJcoopvJzwps/iItMheNT1eN5ZyIwORmtWlrnITAo9ubzQp9&#10;7FK9FgeI6av0lmSHUUAoRVl+/B7T+erLFazLYM7PZy/N+7mQaerP6xese9+fkCMuaXpAo4yfGBVG&#10;B0omHDyj8feBg6TEfHOobHN7s0IhUgmWbdPiBkMJEPX+bZY7MXrcJZGAkkMAPYwIuGhUcOHICrPL&#10;euWdeBsX9K8/we4P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RXtalr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5B1F866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09344" behindDoc="0" locked="0" layoutInCell="1" allowOverlap="1" wp14:anchorId="672DA0EA" wp14:editId="5C831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3" name="Rectangle 8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30F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DA0EA" id="Rectangle 8263" o:spid="_x0000_s3083" style="position:absolute;left:0;text-align:left;margin-left:154pt;margin-top:92pt;width:79pt;height:60pt;z-index:262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59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c7uixHOHU/qJ&#10;unHfW0XO2cFIqeb5znqNMXVY9hQf4RIldGfykwY3f5EWmYrGp6vGaspEYHKz2rQ1TkLg0fpms0If&#10;u1SvxRFS/qqCI7PDKCCUoiw/fk/5fPXlCtbNYM7Pz16e9lMh09Sf1y9Y90GekCMuaX5Ao20YGRXW&#10;REpGHDyj6feBg6LEfvOobLO+WTW4KSVYtk2LGwwlQNT7t1nuxRBwl0QGSg4RTD8g4KJRwYUjK8wu&#10;6zXvxNu4oH/9CXZ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Cf+uf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B530F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0368" behindDoc="0" locked="0" layoutInCell="1" allowOverlap="1" wp14:anchorId="2B29EE29" wp14:editId="02A25D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4" name="Rectangle 8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E38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EE29" id="Rectangle 8264" o:spid="_x0000_s3084" style="position:absolute;left:0;text-align:left;margin-left:154pt;margin-top:92pt;width:79pt;height:60pt;z-index:262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MvuwEAAEw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29ysKXHc4pR+&#10;om7cDUaSc3bUfS/zfLNeU4gdlj2FR7hEEd1MflZg8xdpkblofLpqLOdEBCY3q01b4yQEHt2uNyv0&#10;sUv1Whwgpq/SW5IdRgGhFGX58XtM56svV7Augzk/n7007+dCpqk/ty9Y974/IUdc0vSARhk/MSqM&#10;DpRMOHhG4+8DB0mJ+eZQ2eZ2vWpwU0qwbJsWNxhKgKj3b7PcidHjLokElBwC6GFEwEWjggtHVphd&#10;1ivvxNu4oH/9CXZ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5t/zL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42E38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1392" behindDoc="0" locked="0" layoutInCell="1" allowOverlap="1" wp14:anchorId="29EA0A10" wp14:editId="1290C6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5" name="Rectangle 8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348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A0A10" id="Rectangle 8265" o:spid="_x0000_s3085" style="position:absolute;left:0;text-align:left;margin-left:154pt;margin-top:92pt;width:79pt;height:60pt;z-index:262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fE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Nne3lDhucUo/&#10;UDfu+lGRU3YwUqo836zXFGKHZS/hGc5RRDeTnzXY/EVaZC4aHy8aqzkRgcn1at3WOAmBR/c36xX6&#10;2KV6Lw4Q0xflLckOo4BQirL88C2m09W3K1iXwZyez16ad3Mh09S36zesOy+PyBGXND2h0aOfGBWj&#10;CZRMOHhG4689B0XJ+NWhss39zarBTSnBsm1a3GAoAaLefcxyJwaPuyQSULIPYPoBAReNCi4cWWF2&#10;Xq+8Ex/jgv79J9j+Bg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qlsHx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4D348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2416" behindDoc="0" locked="0" layoutInCell="1" allowOverlap="1" wp14:anchorId="57175B6B" wp14:editId="361AE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6" name="Rectangle 8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A1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75B6B" id="Rectangle 8266" o:spid="_x0000_s3086" style="position:absolute;left:0;text-align:left;margin-left:154pt;margin-top:92pt;width:79pt;height:60pt;z-index:262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YzuwEAAEw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bZr2mxHGLXXpB&#10;37jrR0XO1cFIqXJ/s19TiB1eew3PcMkiLrP4WYPNX5RF5uLx6eqxmhMRWNysNm2NnRC4dXuzWeEa&#10;Uar3ywFi+qa8JXnBKCCV4iw/PsR0Pvr7CN7LZM7P51Wa93MR09TrgpuLey9PqBGHND1h0KOfGBWj&#10;CZRM2HhG468DB0XJ+N2hs83tzarBSSnJsm1anGAoCbLef6xyJwaPsyQSUHIIYPoBCRePCi9sWVF2&#10;Ga88Ex/zwv79J9i9AQ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1lKGM7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036DA1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3440" behindDoc="0" locked="0" layoutInCell="1" allowOverlap="1" wp14:anchorId="41E00E7D" wp14:editId="4B98A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7" name="Rectangle 8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A5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00E7D" id="Rectangle 8267" o:spid="_x0000_s3087" style="position:absolute;left:0;text-align:left;margin-left:154pt;margin-top:92pt;width:79pt;height:60pt;z-index:262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LYugEAAEw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G2WW8o8dzhlL6h&#10;btz3VpFLdjBSqnm+s15jTB2WvcYXuEYJ3Zn8pMHNX6RFpqLx+aaxmjIRmNyutm2NkxB4tLnfrtDH&#10;LtVbcYSUP6ngyOwwCgilKMtPX1K+XP19BetmMJfnZy9Ph6mQaer1DeshyDNyxCXNz2i0DSOjwppI&#10;yYiDZzT9PHJQlNjPHpVtNverBjelBMu2aXGDoQSI+vA+y70YAu6SyEDJMYLpBwRc3i24cGSF2XW9&#10;5p14Hxf0bz/B/hc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a1nLY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2CA0A5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4464" behindDoc="0" locked="0" layoutInCell="1" allowOverlap="1" wp14:anchorId="3B30A4F3" wp14:editId="5434C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68" name="Rectangle 8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1A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0A4F3" id="Rectangle 8268" o:spid="_x0000_s3088" style="position:absolute;left:0;text-align:left;margin-left:154pt;margin-top:92pt;width:79pt;height:60pt;z-index:262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/uug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WjbrHFWnjuc0k/U&#10;jfveKnLODkZKNc931muMqcOy5/gElyihO5OfNLj5i7TIVDQ+XTVWUyYCk5vVpq1xEgKPbm82K/Sx&#10;S/VWHCHlryo4MjuMAkIpyvLj95TPV1+vYN0M5vz87OVpPxUyTb1uXrHugzwhR1zS/IhG2zAyKqyJ&#10;lIw4eEbT7wMHRYn95lHZ5vZm1eCmlGDZNi2qAiVA1Pv3We7FEHCXRAZKDhFMPyDgolHBhSMrzC7r&#10;Ne/E+7igf/sJdn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D1Fk/u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63F1A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5488" behindDoc="0" locked="0" layoutInCell="1" allowOverlap="1" wp14:anchorId="078DC884" wp14:editId="655237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69" name="Rectangle 8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50E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DC884" id="Rectangle 8269" o:spid="_x0000_s3089" style="position:absolute;left:0;text-align:left;margin-left:154pt;margin-top:92pt;width:79pt;height:48pt;z-index:262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OI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2XaUeO5wSt9R&#10;N+4Hq8glOxop1TLfRa8pph7LnuIjXKOE7kJ+1uCWL9Iic9H4fNNYzZkITHabrq1xEgKPPnTbDn3s&#10;Ur0UR0j5swqOLA6jgFCKsvz0NeXL1ecrWLeAuTy/eHk+zIVMU283z1gPQZ6RIy5pfkCjbZgYFdZE&#10;SiYcPKPp15GDosR+8ahs8/H9psFNKcG6bVrcYCgBoj68znIvxoC7JDJQcoxghhEBF40KLhxZYXZd&#10;r2UnXscF/ctPsP8N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/LcOI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D250E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6512" behindDoc="0" locked="0" layoutInCell="1" allowOverlap="1" wp14:anchorId="1E25821B" wp14:editId="1FFD0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0" name="Rectangle 8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2E0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5821B" id="Rectangle 8270" o:spid="_x0000_s3090" style="position:absolute;left:0;text-align:left;margin-left:154pt;margin-top:92pt;width:79pt;height:48pt;z-index:262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M7ug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S0be5QIMcsTukH&#10;6sbcYCQ5ZUcthMzzzXpNIXZY9hKe4RxFdDP5WYHNX6RF5qLx8aKxnBPhmFxfr9saH+J4dLterdHH&#10;LtV7cYCYvkpvSXZ6CgilKMsOjzGdrr5dwboM5vR89tK8mwuZpl7dvGHdeXFEjrik6QmNMn7qKTc6&#10;UDLh4HsaX/cMJCXmm0Nlm7ub6wY3pQTLtmlxg6EEiHr3McscHz3uEk9AyT6AHkYEXDQquHBkhdl5&#10;vfJOfIwL+vefYPs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4oKM7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992E0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7536" behindDoc="0" locked="0" layoutInCell="1" allowOverlap="1" wp14:anchorId="48B782E3" wp14:editId="43251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1" name="Rectangle 8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221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782E3" id="Rectangle 8271" o:spid="_x0000_s3091" style="position:absolute;left:0;text-align:left;margin-left:154pt;margin-top:92pt;width:79pt;height:48pt;z-index:262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dCRX0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247221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8560" behindDoc="0" locked="0" layoutInCell="1" allowOverlap="1" wp14:anchorId="01D751DD" wp14:editId="3C6C47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2" name="Rectangle 8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A409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751DD" id="Rectangle 8272" o:spid="_x0000_s3092" style="position:absolute;left:0;text-align:left;margin-left:154pt;margin-top:92pt;width:79pt;height:48pt;z-index:262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hrjs3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6E7A409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19584" behindDoc="0" locked="0" layoutInCell="1" allowOverlap="1" wp14:anchorId="20F561E7" wp14:editId="00B99F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3" name="Rectangle 8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8FC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561E7" id="Rectangle 8273" o:spid="_x0000_s3093" style="position:absolute;left:0;text-align:left;margin-left:154pt;margin-top:92pt;width:79pt;height:48pt;z-index:262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rSrP3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0F98FC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0608" behindDoc="0" locked="0" layoutInCell="1" allowOverlap="1" wp14:anchorId="6C2DAC9E" wp14:editId="2F440E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4" name="Rectangle 8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9C01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DAC9E" id="Rectangle 8274" o:spid="_x0000_s3094" style="position:absolute;left:0;text-align:left;margin-left:154pt;margin-top:92pt;width:79pt;height:48pt;z-index:262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CCpKO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619C01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1632" behindDoc="0" locked="0" layoutInCell="1" allowOverlap="1" wp14:anchorId="60DB05D2" wp14:editId="4D7B3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5" name="Rectangle 8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15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B05D2" id="Rectangle 8275" o:spid="_x0000_s3095" style="position:absolute;left:0;text-align:left;margin-left:154pt;margin-top:92pt;width:79pt;height:48pt;z-index:262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l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bXN3S4njFqf0&#10;HXXjbpgUOWdHI6XK8816zSH2WPYcnuASRXQz+UWDzV+kRZai8emqsVoSEZjsbrq2xkkIPLrtNh36&#10;2KV6LQ4Q02flLckOo4BQirL8+DWm89WXK1iXwZyfz15a9ksh09Sb7gXr3ssTcsQlTY9o9ORnRsVk&#10;AiUzDp7R+OvAQVEyfXGobHP38abBTSnBum1a3GAoAaLev81yJ0aPuyQSUHIIYIYRAReNCi4cWWF2&#10;Wa+8E2/jgv71J9j9Bg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Do5mZb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3AD215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2656" behindDoc="0" locked="0" layoutInCell="1" allowOverlap="1" wp14:anchorId="0BDF2E0C" wp14:editId="0BF633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6" name="Rectangle 8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FB7F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2E0C" id="Rectangle 8276" o:spid="_x0000_s3096" style="position:absolute;left:0;text-align:left;margin-left:154pt;margin-top:92pt;width:79pt;height:48pt;z-index:262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LxR/wb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248FB7F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3680" behindDoc="0" locked="0" layoutInCell="1" allowOverlap="1" wp14:anchorId="7F11C932" wp14:editId="686081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7" name="Rectangle 8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B3E8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1C932" id="Rectangle 8277" o:spid="_x0000_s3097" style="position:absolute;left:0;text-align:left;margin-left:154pt;margin-top:92pt;width:79pt;height:48pt;z-index:262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jkIsq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289B3E8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4704" behindDoc="0" locked="0" layoutInCell="1" allowOverlap="1" wp14:anchorId="5965E147" wp14:editId="34803B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8" name="Rectangle 8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2DA5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5E147" id="Rectangle 8278" o:spid="_x0000_s3098" style="position:absolute;left:0;text-align:left;margin-left:154pt;margin-top:92pt;width:79pt;height:48pt;z-index:262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YcugEAAEwDAAAOAAAAZHJzL2Uyb0RvYy54bWysU9tu2zAMfR+wfxD0vthxt8Y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jbrHBWnjuc0m/U&#10;jfveKnLKDkZKNc931muMqcOyx/gA5yihO5OfNLj5i7TIVDQ+XjRWUyYCk+urdVvjJAQefVtfr9HH&#10;LtVbcYSUv6vgyOwwCgilKMsPP1M+XX29gnUzmNPzs5en3VTINPWqecW6C/KIHHFJ8z0abcPIqLAm&#10;UjLi4BlNL3sOihL7w6OyzerrVYObUoJl27SoCpQAUe/eZ7kXQ8BdEhko2Ucw/YCAi0YFF46sMDuv&#10;17wT7+OC/u0n2P4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MULYc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C42DA5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5728" behindDoc="0" locked="0" layoutInCell="1" allowOverlap="1" wp14:anchorId="36814896" wp14:editId="18CA64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79" name="Rectangle 8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213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14896" id="Rectangle 8279" o:spid="_x0000_s3099" style="position:absolute;left:0;text-align:left;margin-left:154pt;margin-top:92pt;width:79pt;height:48pt;z-index:262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L3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62rdUGKZwSn9&#10;Qd2YHbQgp+yo+l6k+Sa9Jh9aLHv0D3COArqJ/CzBpC/SInPW+HjRWMyRcEw2q6YucRIcj66a6wZ9&#10;7FK8FnsI8adwhiSno4BQsrLscBfi6erLFaxLYE7PJy/OuzmTqcr16gXrzvVH5IhLGu/RSO2mjnKt&#10;PCUTDr6j4e+egaBE/7KobLX+vqpwU3KwrKsaNxhygKh3b7PM8tHhLvEIlOw9qGFEwFmjjAtHlpmd&#10;1yvtxNs4o3/9Cbb/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QNRC97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7FE213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6752" behindDoc="0" locked="0" layoutInCell="1" allowOverlap="1" wp14:anchorId="277BA3CF" wp14:editId="4D47F9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0" name="Rectangle 8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50F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BA3CF" id="Rectangle 8280" o:spid="_x0000_s3100" style="position:absolute;left:0;text-align:left;margin-left:154pt;margin-top:92pt;width:79pt;height:48pt;z-index:262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C1ugEAAEwDAAAOAAAAZHJzL2Uyb0RvYy54bWysU9tu2zAMfR+wfxD0vthxu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rboUCee5wSj9R&#10;N+4Hq8gpOxopVZlv0WuKqceyp/gI5yihW8jPGlz5Ii0yV42PF43VnInA5PpqvWrxIYFHn9c3a/Sx&#10;S/NaHCHlryo4UhxGAaFUZfnhe8qnqy9XsK6AOT1fvDzv5kqma2+vX7DugjwiR1zS/IBG2zAxKqyJ&#10;lEw4eEbT7z0HRYn95lHZ7vb6qsNNqcES+eMGQw0Q9e5tlnsxBtwlkYGSfQQzjAi4alRx4cgqs/N6&#10;lZ14G1f0rz/B9g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scgC1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CE50F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7776" behindDoc="0" locked="0" layoutInCell="1" allowOverlap="1" wp14:anchorId="5D3B2094" wp14:editId="405DA4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1" name="Rectangle 8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B5B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B2094" id="Rectangle 8281" o:spid="_x0000_s3101" style="position:absolute;left:0;text-align:left;margin-left:154pt;margin-top:92pt;width:79pt;height:48pt;z-index:262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ReugEAAEwDAAAOAAAAZHJzL2Uyb0RvYy54bWysU9tu2zAMfR+wfxD0vthx1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rbrWkxHOHU/qJ&#10;unE/WEVO2dFIqcp8i15TTD2WPcVHOEcJ3UJ+1uDKF2mRuWp8vGis5kwEJtdX61WLkxB4dL2+WaOP&#10;XZrX4ggpf1XBkeIwCgilKssP31M+XX25gnUFzOn54uV5N1cyXXt7/YJ1F+QROeKS5gc02oaJUWFN&#10;pGTCwTOafu85KErsN4/KdrefrzrclBoskT9uMNQAUe/eZrkXY8BdEhko2Ucww4iAq0YVF46sMjuv&#10;V9mJt3FF//oTbP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Ag9vRe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55B5B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8800" behindDoc="0" locked="0" layoutInCell="1" allowOverlap="1" wp14:anchorId="63781C8A" wp14:editId="11EBCB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2" name="Rectangle 8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B60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81C8A" id="Rectangle 8282" o:spid="_x0000_s3102" style="position:absolute;left:0;text-align:left;margin-left:154pt;margin-top:92pt;width:79pt;height:48pt;z-index:262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LV8mLm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76FB60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29824" behindDoc="0" locked="0" layoutInCell="1" allowOverlap="1" wp14:anchorId="1DE220E9" wp14:editId="071554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3" name="Rectangle 8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DE3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220E9" id="Rectangle 8283" o:spid="_x0000_s3103" style="position:absolute;left:0;text-align:left;margin-left:154pt;margin-top:92pt;width:79pt;height:48pt;z-index:262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5+GxS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3FEDE3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0848" behindDoc="0" locked="0" layoutInCell="1" allowOverlap="1" wp14:anchorId="5852B686" wp14:editId="78310F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4" name="Rectangle 8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EAD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2B686" id="Rectangle 8284" o:spid="_x0000_s3104" style="position:absolute;left:0;text-align:left;margin-left:154pt;margin-top:92pt;width:79pt;height:48pt;z-index:262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BbYMQC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381EAD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1872" behindDoc="0" locked="0" layoutInCell="1" allowOverlap="1" wp14:anchorId="0D35B66E" wp14:editId="60A45B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5" name="Rectangle 8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2D6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5B66E" id="Rectangle 8285" o:spid="_x0000_s3105" style="position:absolute;left:0;text-align:left;margin-left:154pt;margin-top:92pt;width:79pt;height:48pt;z-index:262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BaXMXr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5F242D6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2896" behindDoc="0" locked="0" layoutInCell="1" allowOverlap="1" wp14:anchorId="1C5DBACA" wp14:editId="52D3A1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6" name="Rectangle 8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EA53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DBACA" id="Rectangle 8286" o:spid="_x0000_s3106" style="position:absolute;left:0;text-align:left;margin-left:154pt;margin-top:92pt;width:79pt;height:48pt;z-index:262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pOGYu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89EA53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3920" behindDoc="0" locked="0" layoutInCell="1" allowOverlap="1" wp14:anchorId="1BD5C551" wp14:editId="72FF6F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7" name="Rectangle 8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72E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5C551" id="Rectangle 8287" o:spid="_x0000_s3107" style="position:absolute;left:0;text-align:left;margin-left:154pt;margin-top:92pt;width:79pt;height:48pt;z-index:262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" filled="f" stroked="f">
                      <v:textbox inset="2.16pt,1.44pt,0,1.44pt">
                        <w:txbxContent>
                          <w:p w14:paraId="15072E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4944" behindDoc="0" locked="0" layoutInCell="1" allowOverlap="1" wp14:anchorId="4C5B8DEA" wp14:editId="6F6035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8" name="Rectangle 8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112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B8DEA" id="Rectangle 8288" o:spid="_x0000_s3108" style="position:absolute;left:0;text-align:left;margin-left:154pt;margin-top:92pt;width:79pt;height:48pt;z-index:262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" filled="f" stroked="f">
                      <v:textbox inset="2.16pt,1.44pt,0,1.44pt">
                        <w:txbxContent>
                          <w:p w14:paraId="463112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5968" behindDoc="0" locked="0" layoutInCell="1" allowOverlap="1" wp14:anchorId="58F26EFB" wp14:editId="679885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89" name="Rectangle 8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CD7B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26EFB" id="Rectangle 8289" o:spid="_x0000_s3109" style="position:absolute;left:0;text-align:left;margin-left:154pt;margin-top:92pt;width:79pt;height:48pt;z-index:262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G+FsY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7AECD7B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6992" behindDoc="0" locked="0" layoutInCell="1" allowOverlap="1" wp14:anchorId="614A266E" wp14:editId="74B140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90" name="Rectangle 8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BB2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A266E" id="Rectangle 8290" o:spid="_x0000_s3110" style="position:absolute;left:0;text-align:left;margin-left:154pt;margin-top:92pt;width:79pt;height:60pt;z-index:262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Mm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oMCee5wSj9Q&#10;N+57q8g5Oxgp1TzfWa8xpg7LXuIzXKKE7kx+0uDmL9IiU9H4dNVYTZkITG5Wm7bGhwQe3a43K/Sx&#10;S/VeHCHlbyo4MjuMAkIpyvLjQ8rnq29XsG4Gc35+9vK0nwqZpm7Xb1j3QZ6QIy5pfkKjbRgZFdZE&#10;SkYcPKPp94GDosR+96hsc7teNbgpJVi2TYsbDCVA1PuPWe7FEHCXRAZKDhFMPyDgolHBhSMrzC7r&#10;Ne/Ex7igf/8Jdq8A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BHykMm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40DBB2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8016" behindDoc="0" locked="0" layoutInCell="1" allowOverlap="1" wp14:anchorId="4F0CCF39" wp14:editId="3976AB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91" name="Rectangle 8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C3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CF39" id="Rectangle 8291" o:spid="_x0000_s3111" style="position:absolute;left:0;text-align:left;margin-left:154pt;margin-top:92pt;width:79pt;height:60pt;z-index:262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fN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Zr2kxHOHU/qJ&#10;unHfW0VO2cFIqeb5znqNMXVY9hyf4BwldGfykwY3f5EWmYrGx4vGaspEYHK9Wrc1TkLg0c3VeoU+&#10;dqneiyOkfK+CI7PDKCCUoiw/fE/5dPXtCtbNYE7Pz16edlMh09Tt1zesuyCPyBGXND+i0TaMjApr&#10;IiUjDp7R9HvPQVFiHzwq29xcrRrclBIs26bFDYYSIOrdxyz3Ygi4SyIDJfsIph8QcNGo4MKRFWbn&#10;9Zp34mNc0L//BNtX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C063zb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7695C3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39040" behindDoc="0" locked="0" layoutInCell="1" allowOverlap="1" wp14:anchorId="18A304E0" wp14:editId="40FEC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92" name="Rectangle 8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323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304E0" id="Rectangle 8292" o:spid="_x0000_s3112" style="position:absolute;left:0;text-align:left;margin-left:154pt;margin-top:92pt;width:79pt;height:60pt;z-index:262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sq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" filled="f" stroked="f">
                      <v:textbox inset="2.16pt,1.44pt,0,1.44pt">
                        <w:txbxContent>
                          <w:p w14:paraId="55B323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0064" behindDoc="0" locked="0" layoutInCell="1" allowOverlap="1" wp14:anchorId="082B87AE" wp14:editId="0900D2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93" name="Rectangle 8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3B9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87AE" id="Rectangle 8293" o:spid="_x0000_s3113" style="position:absolute;left:0;text-align:left;margin-left:154pt;margin-top:92pt;width:79pt;height:48pt;z-index:262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dMuwEAAEw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" filled="f" stroked="f">
                      <v:textbox inset="2.16pt,1.44pt,0,1.44pt">
                        <w:txbxContent>
                          <w:p w14:paraId="6723B9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1088" behindDoc="0" locked="0" layoutInCell="1" allowOverlap="1" wp14:anchorId="7FA71C89" wp14:editId="48FEBE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94" name="Rectangle 8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A5D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71C89" id="Rectangle 8294" o:spid="_x0000_s3114" style="position:absolute;left:0;text-align:left;margin-left:154pt;margin-top:92pt;width:79pt;height:48pt;z-index:262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D73woe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44FA5D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2112" behindDoc="0" locked="0" layoutInCell="1" allowOverlap="1" wp14:anchorId="6FD7D75B" wp14:editId="466DA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8295" name="Rectangle 8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50ED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D75B" id="Rectangle 8295" o:spid="_x0000_s3115" style="position:absolute;left:0;text-align:left;margin-left:154pt;margin-top:92pt;width:79pt;height:48pt;z-index:262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71ugEAAEwDAAAOAAAAZHJzL2Uyb0RvYy54bWysU9tu2zAMfR+wfxD0vthx1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" filled="f" stroked="f">
                      <v:textbox inset="2.16pt,1.44pt,0,1.44pt">
                        <w:txbxContent>
                          <w:p w14:paraId="1A950ED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3136" behindDoc="0" locked="0" layoutInCell="1" allowOverlap="1" wp14:anchorId="7765ED55" wp14:editId="1C4ED5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96" name="Rectangle 8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891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5ED55" id="Rectangle 8296" o:spid="_x0000_s3116" style="position:absolute;left:0;text-align:left;margin-left:154pt;margin-top:92pt;width:79pt;height:60pt;z-index:262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" filled="f" stroked="f">
                      <v:textbox inset="2.16pt,1.44pt,0,1.44pt">
                        <w:txbxContent>
                          <w:p w14:paraId="196891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4160" behindDoc="0" locked="0" layoutInCell="1" allowOverlap="1" wp14:anchorId="17525722" wp14:editId="4CE583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8297" name="Rectangle 8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507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25722" id="Rectangle 8297" o:spid="_x0000_s3117" style="position:absolute;left:0;text-align:left;margin-left:154pt;margin-top:92pt;width:79pt;height:60pt;z-index:262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" filled="f" stroked="f">
                      <v:textbox inset="2.16pt,1.44pt,0,1.44pt">
                        <w:txbxContent>
                          <w:p w14:paraId="3C8507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5184" behindDoc="0" locked="0" layoutInCell="1" allowOverlap="1" wp14:anchorId="1BF39328" wp14:editId="6A6139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98" name="Rectangle 8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98F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39328" id="Rectangle 8298" o:spid="_x0000_s3118" style="position:absolute;left:0;text-align:left;margin-left:154pt;margin-top:92pt;width:79pt;height:135pt;z-index:262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MwugEAAE0DAAAOAAAAZHJzL2Uyb0RvYy54bWysU8tu2zAQvBfoPxC813qkaGT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WjXrrFXjlvs0k/0&#10;jbthUuRUHY2UKvc3+zWH2OO15/AE5yziMotfNNj8RVlkKR4fLx6rJRGBxfXVuquxEwK3muu6yQnC&#10;VO+3A8R0p7wlecEoIJdiLT/cx3Q6+nYE72U2p/fzKi27pahp63X7Rnbn5RFF4pSmRwx68jOjYjKB&#10;khk7z2h83XNQlEw/HFrbXn+9anFUStJ0bYe2QEmQ9u5jlTsxehwmkYCSfQAzjEi4mFR4Yc+KsvN8&#10;5aH4mBf273/B9j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Y/mTM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4698F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6208" behindDoc="0" locked="0" layoutInCell="1" allowOverlap="1" wp14:anchorId="2EE5DB67" wp14:editId="431EC4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299" name="Rectangle 8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33A4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5DB67" id="Rectangle 8299" o:spid="_x0000_s3119" style="position:absolute;left:0;text-align:left;margin-left:154pt;margin-top:92pt;width:79pt;height:135pt;z-index:262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K/zmn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8A33A4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7232" behindDoc="0" locked="0" layoutInCell="1" allowOverlap="1" wp14:anchorId="0E55F071" wp14:editId="11F5C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0" name="Rectangle 8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CB2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5F071" id="Rectangle 8300" o:spid="_x0000_s3120" style="position:absolute;left:0;text-align:left;margin-left:154pt;margin-top:92pt;width:79pt;height:135pt;z-index:262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KKuQ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rtEgxy126Tv6&#10;xt0wKXKujkZKlfub/ZpD7PHaS3iGSxZxmcUvGmz+oiyyFI9PV4/VkojA4ma96fJDAreau7rJCcJU&#10;b7cDxPRZeUvyglFALsVafvwa0/no6xG8l9mc38+rtOyXoqatN7evZPdenlAkTml6wqAnPzMqJhMo&#10;mbHzjMZfBw6KkumLQ2vbu9t1i6NSkqZrOxxhKAnS3r+vcidGj8MkElByCGCGEQkXkwov7FlRdpmv&#10;PBTv88L+7S/Y/QY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GUAKK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FFCB2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8256" behindDoc="0" locked="0" layoutInCell="1" allowOverlap="1" wp14:anchorId="1DF0BE59" wp14:editId="37C31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1" name="Rectangle 8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E19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0BE59" id="Rectangle 8301" o:spid="_x0000_s3121" style="position:absolute;left:0;text-align:left;margin-left:154pt;margin-top:92pt;width:79pt;height:135pt;z-index:262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ck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rhtKHLfYpZ/o&#10;G3fDpMi5OhopVe5v9msOscdrj+EBLlnEZRa/aLD5i7LIUjw+XT1WSyICi5v1pquxEwK3mpu6yQnC&#10;VC+3A8T0VXlL8oJRQC7FWn78HtP56PMRvJfZnN/Pq7Tsl6KmrTefnsnuvTyhSJzSdI9BT35mVEwm&#10;UDJj5xmNvw8cFCXTN4fWtjcf1y2OSkmaru1whKEkSHv/usqdGD0Ok0hAySGAGUYkXEwqvLBnRdll&#10;vvJQvM4L+5e/YPc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zlV3J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10E19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49280" behindDoc="0" locked="0" layoutInCell="1" allowOverlap="1" wp14:anchorId="53225446" wp14:editId="6707DD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2" name="Rectangle 8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C9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5446" id="Rectangle 8302" o:spid="_x0000_s3122" style="position:absolute;left:0;text-align:left;margin-left:154pt;margin-top:92pt;width:79pt;height:135pt;z-index:262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kN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1y0ljlvs0nf0&#10;jbthUuRcHY2UKvc3+zWH2OO1l/AMlyziMotfNNj8RVlkKR6frh6rJRGBxc1609XYCYFbzV3d5ARh&#10;qrfbAWL6rLwlecEoIJdiLT9+jel89PUI3stszu/nVVr2S1HT1pvbV7J7L08oEqc0PWHQk58ZFZMJ&#10;lMzYeUbjrwMHRcn0xaG17d2nNTqRStJ0bYcjDCVB2vv3Ve7E6HGYRAJKDgHMMCLhYlLhhT0ryi7z&#10;lYfifV7Yv/0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V1yZD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78FC9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0304" behindDoc="0" locked="0" layoutInCell="1" allowOverlap="1" wp14:anchorId="33BB9482" wp14:editId="3E3CFE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3" name="Rectangle 8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6AE3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9482" id="Rectangle 8303" o:spid="_x0000_s3123" style="position:absolute;left:0;text-align:left;margin-left:154pt;margin-top:92pt;width:79pt;height:135pt;z-index:262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yj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Xa8pcdxil36g&#10;b9wNkyKX6mikVLm/2a85xB6vPYVHuGYRl1n8osHmL8oiS/H4fPNYLYkILG7X267GTgjcajZ1kxOE&#10;qV5vB4jpi/KW5AWjgFyKtfz0LabL0ZcjeC+zubyfV2k5LEVNW283L2QPXp5RJE5pesCgJz8zKiYT&#10;KJmx84zGX0cOipLpq0Nr283HdYujUpKmazscYSgJ0j68rXInRo/DJBJQcgxghhEJF5MKL+xZUXad&#10;rzwUb/PC/vUv2P8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H1nso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6F6AE3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1328" behindDoc="0" locked="0" layoutInCell="1" allowOverlap="1" wp14:anchorId="44F54104" wp14:editId="0FCC1D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4" name="Rectangle 8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E26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54104" id="Rectangle 8304" o:spid="_x0000_s3124" style="position:absolute;left:0;text-align:left;margin-left:154pt;margin-top:92pt;width:79pt;height:135pt;z-index:262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Tyug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rm8pcdxil76j&#10;b9wNkyLn6mikVLm/2a85xB6vvYRnuGQRl1n8osHmL8oiS/H4dPVYLYkILG7Wm67GTgjcau7qJicI&#10;U73dDhDTZ+UtyQtGAbkUa/nxa0zno69H8F5mc34/r9KyX4qatt50r2T3Xp5QJE5pesKgJz8zKiYT&#10;KJmx84zGXwcOipLpi0Nr27vbdYujUpKmazscYSgJ0t6/r3InRo/DJBJQcghghhEJF5MKL+xZUXaZ&#10;rzwU7/PC/u0v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rfhE8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6DE26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2352" behindDoc="0" locked="0" layoutInCell="1" allowOverlap="1" wp14:anchorId="248B288C" wp14:editId="099F45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5" name="Rectangle 8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170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B288C" id="Rectangle 8305" o:spid="_x0000_s3125" style="position:absolute;left:0;text-align:left;margin-left:154pt;margin-top:92pt;width:79pt;height:135pt;z-index:262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Fc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rj9R4rjFLv1E&#10;37gbJkXO1dFIqXJ/s19ziD1eewwPcMkiLrP4RYPNX5RFluLx6eqxWhIRWNysN12NnRC41dzUTU4Q&#10;pnq5HSCmr8pbkheMAnIp1vLj95jOR5+P4L3M5vx+XqVlvxQ1bb3ZPJPde3lCkTil6R6DnvzMqJhM&#10;oGTGzjMafx84KEqmbw6tbW8+rlsclZI0XdvhCENJkPb+dZU7MXocJpGAkkMAM4xIuJhUeGHPirLL&#10;fOWheJ0X9i9/we4P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OX9MVy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282170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3376" behindDoc="0" locked="0" layoutInCell="1" allowOverlap="1" wp14:anchorId="3E475825" wp14:editId="520D53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6" name="Rectangle 8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C0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75825" id="Rectangle 8306" o:spid="_x0000_s3126" style="position:absolute;left:0;text-align:left;margin-left:154pt;margin-top:92pt;width:79pt;height:135pt;z-index:262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EHV9q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B0DC0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4400" behindDoc="0" locked="0" layoutInCell="1" allowOverlap="1" wp14:anchorId="64535540" wp14:editId="6BFA6A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7" name="Rectangle 8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E44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35540" id="Rectangle 8307" o:spid="_x0000_s3127" style="position:absolute;left:0;text-align:left;margin-left:154pt;margin-top:92pt;width:79pt;height:135pt;z-index:262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H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rjeUOG6xS9/Q&#10;N+6GSZFzdTRSqtzf7NccYo/XXsMLXLKIyyx+0WDzF2WRpXh8unqslkQEFu/Wd12NnRC41WzqJicI&#10;U73dDhDTF+UtyQtGAbkUa/nxMabz0d9H8F5mc34/r9KyX4qatqmvZPdenlAkTml6xqAnPzMqJhMo&#10;mbHzjMafBw6KkumrQ2vbzc26xVEpSdO1HY4wlARp799XuROjx2ESCSg5BDDDiITLu4UX9qwou8xX&#10;Hor3eWH/9hfs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YcAgH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CCE44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5424" behindDoc="0" locked="0" layoutInCell="1" allowOverlap="1" wp14:anchorId="00CC8442" wp14:editId="40FA96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8" name="Rectangle 8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63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C8442" id="Rectangle 8308" o:spid="_x0000_s3128" style="position:absolute;left:0;text-align:left;margin-left:154pt;margin-top:92pt;width:79pt;height:135pt;z-index:262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9z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a+yV4xa79At9&#10;426YFDlVRyOlyv3Nfs0h9njtKTzCOYu4zOIXDTZ/URZZisfHi8dqSURg8Xp93dXYCYFbzVXd5ARh&#10;qrfbAWL6obwlecEoIJdiLT/cxXQ6+noE72U2p/fzKi27pahpm7p9Jbvz8ogicUrTAwY9+ZlRMZlA&#10;yYydZzT+3nNQlEw/HVrbXn1dtzgqJWm6tkNboCRIe/e+yp0YPQ6TSEDJPoAZRiRcTCq8sGdF2Xm+&#10;8lC8zwv7t79g+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JM19z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76763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6448" behindDoc="0" locked="0" layoutInCell="1" allowOverlap="1" wp14:anchorId="6873DF6A" wp14:editId="404EC6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09" name="Rectangle 8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E0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3DF6A" id="Rectangle 8309" o:spid="_x0000_s3129" style="position:absolute;left:0;text-align:left;margin-left:154pt;margin-top:92pt;width:79pt;height:135pt;z-index:262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rd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1xtKHLfYpZ/o&#10;G3fDpMi5OhopVe5v9msOscdrT+ERLlnEZRa/aLD5i7LIUjw+XT1WSyICi5v1pquxEwK3mpu6yQnC&#10;VK+3A8T0VXlL8oJRQC7FWn78HtP56MsRvJfZnN/Pq7Tsl6Kmber1C9m9lycUiVOaHjDoyc+MiskE&#10;SmbsPKPx94GDomT65tDa9ubzusVRKUnTtR2OMJQEae/fVrkTo8dhEgkoOQQww4i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wTYq3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AFDE0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7472" behindDoc="0" locked="0" layoutInCell="1" allowOverlap="1" wp14:anchorId="290F5F7F" wp14:editId="4DCF4F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0" name="Rectangle 8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5FB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F5F7F" id="Rectangle 8310" o:spid="_x0000_s3130" style="position:absolute;left:0;text-align:left;margin-left:154pt;margin-top:92pt;width:79pt;height:135pt;z-index:262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xt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tAgxy126Qf6&#10;xt0wKXKqjkZKlfub/ZpD7PHaS3iGcxZxmcUvGmz+oiyyFI+PF4/VkojA4u36tqvxIYFbzU3d5ARh&#10;qvfbAWL6prwlecEoIJdiLT88xHQ6+nYE72U2p/fzKi27pahpm/rqjezOyyOKxClNTxj05GdGxWQC&#10;JTN2ntH4e89BUTJ9d2hte3O1bnFUStJ0bYcjDCVB2ruPVe7E6HGYRAJK9gHMMCLhYlLhhT0rys7z&#10;lYfiY17Yv/8F2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+X18b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675FB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8496" behindDoc="0" locked="0" layoutInCell="1" allowOverlap="1" wp14:anchorId="25176263" wp14:editId="0D263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1" name="Rectangle 8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16F9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76263" id="Rectangle 8311" o:spid="_x0000_s3131" style="position:absolute;left:0;text-align:left;margin-left:154pt;margin-top:92pt;width:79pt;height:135pt;z-index:262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nDugEAAE0DAAAOAAAAZHJzL2Uyb0RvYy54bWysU8tu2zAQvBfoPxC813q4bRT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+3WTUOJYxa79At9&#10;Y240kpyqkxZC5v5mv+YQe7z2GB7gnEVcZvGLApu/KIssxePjxWO5JMKxeL2+7mrsBMet5qpucoIw&#10;1cvtADF9l96SvBgoIJdiLTvcxXQ6+nwE72U2p/fzKi27pahpm/rLM9mdF0cUiVOa7jEo4+eBcqMD&#10;JTN2fqDxz56BpMT8cGhte/V53eKolKTp2g5HGEqCtHevq8zxyeMw8QSU7APocULCxaTCC3tWlJ3n&#10;Kw/F67ywf/kLtn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sXgJw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3216F9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59520" behindDoc="0" locked="0" layoutInCell="1" allowOverlap="1" wp14:anchorId="0DD3B913" wp14:editId="0E6FD5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2" name="Rectangle 8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6ED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3B913" id="Rectangle 8312" o:spid="_x0000_s3132" style="position:absolute;left:0;text-align:left;margin-left:154pt;margin-top:92pt;width:79pt;height:135pt;z-index:262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fq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lpKHLfYpR/o&#10;G3fDpMipOhopVe5v9msOscdrL+EZzlnEZRa/aLD5i7LIUjw+XjxWSyICi7fr267GTgjcam7qJicI&#10;U73fDhDTN+UtyQtGAbkUa/nhIabT0bcjeC+zOb2fV2nZLUVN29TXb2R3Xh5RJE5pesKgJz8zKiYT&#10;KJmx84zG33sOipLpu0Nr25urNTqRStJ0bYcjDCVB2ruPVe7E6HGYRAJK9gHMMCLhYlLhhT0rys7z&#10;lYfiY17Yv/8F2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KHHn6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2A6ED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0544" behindDoc="0" locked="0" layoutInCell="1" allowOverlap="1" wp14:anchorId="736574DC" wp14:editId="164117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3" name="Rectangle 8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E87A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574DC" id="Rectangle 8313" o:spid="_x0000_s3133" style="position:absolute;left:0;text-align:left;margin-left:154pt;margin-top:92pt;width:79pt;height:135pt;z-index:262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JE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2tKHLfYpZ/o&#10;G3fDpMi5OhopVe5v9msOscdrT+ERLlnEZRa/aLD5i7LIUjw+XT1WSyICizfrm67GTgjcajZ1kxOE&#10;qV5vB4jpq/KW5AWjgFyKtfz4Pabz0ZcjeC+zOb+fV2nZL0VN29SbF7J7L08oEqc0PWDQk58ZFZMJ&#10;lMzYeUbj7wMHRcn0zaG17ebzusVRKUnTtR2OMJQEae/fVrkTo8dhEgkoOQQww4i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YHSSR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CEE87A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1568" behindDoc="0" locked="0" layoutInCell="1" allowOverlap="1" wp14:anchorId="5A2BB171" wp14:editId="594332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4" name="Rectangle 8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23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B171" id="Rectangle 8314" o:spid="_x0000_s3134" style="position:absolute;left:0;text-align:left;margin-left:154pt;margin-top:92pt;width:79pt;height:135pt;z-index:262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oV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q4ocdxil36g&#10;b9wNkyKn6mikVLm/2a85xB6vvYRnOGcRl1n8osHmL8oiS/H4ePFYLYkILN6ub7saOyFwq7mpm5wg&#10;TPV+O0BM35S3JC8YBeRSrOWHh5hOR9+O4L3M5vR+XqVltxQ1bVN3b2R3Xh5RJE5pesKgJz8zKiYT&#10;KJmx84zG33sOipLpu0Nr25urdYujUpKmazscYSgJ0t59rHInRo/DJBJQsg9ghhEJF5MKL+xZUXae&#10;rzwUH/PC/v0v2L4C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0tU6F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07A23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2592" behindDoc="0" locked="0" layoutInCell="1" allowOverlap="1" wp14:anchorId="02040B74" wp14:editId="703824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5" name="Rectangle 8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598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40B74" id="Rectangle 8315" o:spid="_x0000_s3135" style="position:absolute;left:0;text-align:left;margin-left:154pt;margin-top:92pt;width:79pt;height:135pt;z-index:262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+7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5R4rjFLv1E&#10;37gbJkXO1dFIqXJ/s19ziD1eewwPcMkiLrP4RYPNX5RFluLx6eqxWhIRWNysN12NnRC41dzUTU4Q&#10;pnq5HSCmr8pbkheMAnIp1vLj95jOR5+P4L3M5vx+XqVlvxQ1bVNvnsnuvTyhSJzSdI9BT35mVEwm&#10;UDJj5xmNvw8cFCXTN4fWtjcf1y2OSkmaru1whKEkSHv/usqdGD0Ok0hAySGAGUYkXEwqvLBnRdll&#10;vvJQvM4L+5e/YPc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mtBPu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5D598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3616" behindDoc="0" locked="0" layoutInCell="1" allowOverlap="1" wp14:anchorId="34E00787" wp14:editId="118D94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6" name="Rectangle 8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448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0787" id="Rectangle 8316" o:spid="_x0000_s3136" style="position:absolute;left:0;text-align:left;margin-left:154pt;margin-top:92pt;width:79pt;height:135pt;z-index:262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8nU0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85448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4640" behindDoc="0" locked="0" layoutInCell="1" allowOverlap="1" wp14:anchorId="7F8C462B" wp14:editId="436CE3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7" name="Rectangle 8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F3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C462B" id="Rectangle 8317" o:spid="_x0000_s3137" style="position:absolute;left:0;text-align:left;margin-left:154pt;margin-top:92pt;width:79pt;height:135pt;z-index:262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F/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jaUOG6xS9/Q&#10;N+6GSZFzdTRSqtzf7NccYo/XXsMLXLKIyyx+0WDzF2WRpXh8unqslkQEFu/Wd12NnRC41WzqJicI&#10;U73dDhDTF+UtyQtGAbkUa/nxMabz0d9H8F5mc34/r9KyX4qatmmuZPdenlAkTml6xqAnPzMqJhMo&#10;mbHzjMafBw6KkumrQ2vbzc26xVEpSdO1HY4wlARp799XuROjx2ESCSg5BDDDiITLu4UX9qwou8xX&#10;Hor3eWH/9hfs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/zKF/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3908F3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5664" behindDoc="0" locked="0" layoutInCell="1" allowOverlap="1" wp14:anchorId="4368ECAD" wp14:editId="2B4C7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8" name="Rectangle 8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0FB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ECAD" id="Rectangle 8318" o:spid="_x0000_s3138" style="position:absolute;left:0;text-align:left;margin-left:154pt;margin-top:92pt;width:79pt;height:135pt;z-index:262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YL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G+yV4xa79At9&#10;426YFDlVRyOlyv3Nfs0h9njtKTzCOYu4zOIXDTZ/URZZisfHi8dqSURg8Xp93dXYCYFbzVXd5ARh&#10;qrfbAWL6obwlecEoIJdiLT/cxXQ6+noE72U2p/fzKi27pahpm6Z9Jbvz8ogicUrTAwY9+ZlRMZlA&#10;yYydZzT+3nNQlEw/HVrbXn1dtzgqJWm6tkNboCRIe/e+yp0YPQ6TSEDJPoAZRiRcTCq8sGdF2Xm+&#10;8lC8zwv7t79g+wc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uj/YL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55C0FB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6688" behindDoc="0" locked="0" layoutInCell="1" allowOverlap="1" wp14:anchorId="2EDA2728" wp14:editId="021CF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19" name="Rectangle 8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74B0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A2728" id="Rectangle 8319" o:spid="_x0000_s3139" style="position:absolute;left:0;text-align:left;margin-left:154pt;margin-top:92pt;width:79pt;height:135pt;z-index:262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Ol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xtKHLfYpZ/o&#10;G3fDpMi5OhopVe5v9msOscdrT+ERLlnEZRa/aLD5i7LIUjw+XT1WSyICi5v1pquxEwK3mpu6yQnC&#10;VK+3A8T0VXlL8oJRQC7FWn78HtP56MsRvJfZnN/Pq7Tsl6KmbZr1C9m9lycUiVOaHjDoyc+MiskE&#10;SmbsPKPx94GDomT65tDa9ubzusVRKUnTtR2OMJQEae/fVrkTo8dhEgkoOQQww4i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ZoqDp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3A74B0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7712" behindDoc="0" locked="0" layoutInCell="1" allowOverlap="1" wp14:anchorId="2D568DDA" wp14:editId="6C8C9E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0" name="Rectangle 8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E54B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68DDA" id="Rectangle 8320" o:spid="_x0000_s3140" style="position:absolute;left:0;text-align:left;margin-left:154pt;margin-top:92pt;width:79pt;height:135pt;z-index:262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63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tEgxy126Qf6&#10;xt0wKXKqjkZKlfub/ZpD7PHaS3iGcxZxmcUvGmz+oiyyFI+PF4/VkojA4u36tqvxIYFbzU3d5ARh&#10;qvfbAWL6prwlecEoIJdiLT88xHQ6+nYE72U2p/fzKi27pahpm+bqjezOyyOKxClNTxj05GdGxWQC&#10;JTN2ntH4e89BUTJ9d2hte3O1bnFUStJ0bYcjDCVB2ruPVe7E6HGYRAJK9gHMMCLhYlLhhT0rys7z&#10;lYfiY17Yv/8F2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Sset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4CE54B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8736" behindDoc="0" locked="0" layoutInCell="1" allowOverlap="1" wp14:anchorId="69B49DDF" wp14:editId="511962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1" name="Rectangle 8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C92A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49DDF" id="Rectangle 8321" o:spid="_x0000_s3141" style="position:absolute;left:0;text-align:left;margin-left:154pt;margin-top:92pt;width:79pt;height:135pt;z-index:262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sZugEAAE0DAAAOAAAAZHJzL2Uyb0RvYy54bWysU8tu2zAQvBfoPxC813q4bRT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+3WbUOJYxa79At9&#10;Y240kpyqkxZC5v5mv+YQe7z2GB7gnEVcZvGLApu/KIssxePjxWO5JMKxeL2+7mrsBMet5qpucoIw&#10;1cvtADF9l96SvBgoIJdiLTvcxXQ6+nwE72U2p/fzKi27pahpm+bLM9mdF0cUiVOa7jEo4+eBcqMD&#10;JTN2fqDxz56BpMT8cGhte/V53eKolKTp2g5HGEqCtHevq8zxyeMw8QSU7APocULCxaTCC3tWlJ3n&#10;Kw/F67ywf/kLtn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BS5rG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04C92A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69760" behindDoc="0" locked="0" layoutInCell="1" allowOverlap="1" wp14:anchorId="55F151A8" wp14:editId="25D670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2" name="Rectangle 8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5918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151A8" id="Rectangle 8322" o:spid="_x0000_s3142" style="position:absolute;left:0;text-align:left;margin-left:154pt;margin-top:92pt;width:79pt;height:135pt;z-index:262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Uw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ltKHLfYpR/o&#10;G3fDpMipOhopVe5v9msOscdrL+EZzlnEZRa/aLD5i7LIUjw+XjxWSyICi7fr267GTgjcam7qJicI&#10;U73fDhDTN+UtyQtGAbkUa/nhIabT0bcjeC+zOb2fV2nZLUVN2zTXb2R3Xh5RJE5pesKgJz8zKiYT&#10;KJmx84zG33sOipLpu0Nr25urNTqRStJ0bYcjDCVB2ruPVe7E6HGYRAJK9gHMMCLhYlLhhT0rys7z&#10;lYfiY17Yv/8F21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nCeFM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6B5918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0784" behindDoc="0" locked="0" layoutInCell="1" allowOverlap="1" wp14:anchorId="2EA3C9A2" wp14:editId="5C7B22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3" name="Rectangle 8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0A6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3C9A2" id="Rectangle 8323" o:spid="_x0000_s3143" style="position:absolute;left:0;text-align:left;margin-left:154pt;margin-top:92pt;width:79pt;height:135pt;z-index:262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Ce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t2tKHLfYpZ/o&#10;G3fDpMi5OhopVe5v9msOscdrT+ERLlnEZRa/aLD5i7LIUjw+XT1WSyICizfrm67GTgjcajZ1kxOE&#10;qV5vB4jpq/KW5AWjgFyKtfz4Pabz0ZcjeC+zOb+fV2nZL0VN2zSbF7J7L08oEqc0PWDQk58ZFZMJ&#10;lMzYeUbj7wMHRcn0zaG17ebzusVRKUnTtR2OMJQEae/fVrkTo8dhEgkoOQQww4iEi0mFF/asKLvM&#10;Vx6Kt3lh//oX7P4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1CLwn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380A6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1808" behindDoc="0" locked="0" layoutInCell="1" allowOverlap="1" wp14:anchorId="7AFA4DA0" wp14:editId="6F80ED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4" name="Rectangle 8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98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A4DA0" id="Rectangle 8324" o:spid="_x0000_s3144" style="position:absolute;left:0;text-align:left;margin-left:154pt;margin-top:92pt;width:79pt;height:135pt;z-index:262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jP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bq8ocdxil36g&#10;b9wNkyKn6mikVLm/2a85xB6vvYRnOGcRl1n8osHmL8oiS/H4ePFYLYkILN6ub7saOyFwq7mpm5wg&#10;TPV+O0BM35S3JC8YBeRSrOWHh5hOR9+O4L3M5vR+XqVltxQ1bdN0b2R3Xh5RJE5pesKgJz8zKiYT&#10;KJmx84zG33sOipLpu0Nr25urdYujUpKmazscYSgJ0t59rHInRo/DJBJQsg9ghhEJF5MKL+xZUXae&#10;rzwUH/PC/v0v2L4C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ZoNYz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0E698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2832" behindDoc="0" locked="0" layoutInCell="1" allowOverlap="1" wp14:anchorId="402EF8D5" wp14:editId="650CE1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5" name="Rectangle 8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77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EF8D5" id="Rectangle 8325" o:spid="_x0000_s3145" style="position:absolute;left:0;text-align:left;margin-left:154pt;margin-top:92pt;width:79pt;height:135pt;z-index:262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1h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9R4rjFLv1E&#10;37gbJkXO1dFIqXJ/s19ziD1eewwPcMkiLrP4RYPNX5RFluLx6eqxWhIRWNysN12NnRC41dzUTU4Q&#10;pnq5HSCmr8pbkheMAnIp1vLj95jOR5+P4L3M5vx+XqVlvxQ1bdNsnsnuvTyhSJzSdI9BT35mVEwm&#10;UDJj5xmNvw8cFCXTN4fWtjcf1y2OSkmaru1whKEkSHv/usqdGD0Ok0hAySGAGUYkXEwqvLBnRdll&#10;vvJQvM4L+5e/YPc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LoYtY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A3377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3856" behindDoc="0" locked="0" layoutInCell="1" allowOverlap="1" wp14:anchorId="3A41B700" wp14:editId="06163B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6" name="Rectangle 8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64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1B700" id="Rectangle 8326" o:spid="_x0000_s3146" style="position:absolute;left:0;text-align:left;margin-left:154pt;margin-top:92pt;width:79pt;height:135pt;z-index:262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XgwuW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F3164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4880" behindDoc="0" locked="0" layoutInCell="1" allowOverlap="1" wp14:anchorId="1DE4BA45" wp14:editId="6ACA9A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7" name="Rectangle 8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0542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4BA45" id="Rectangle 8327" o:spid="_x0000_s3147" style="position:absolute;left:0;text-align:left;margin-left:154pt;margin-top:92pt;width:79pt;height:135pt;z-index:262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v2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jeUOG6xS9/Q&#10;N+6GSZFzdTRSqtzf7NccYo/XXsMLXLKIyyx+0WDzF2WRpXh8unqslkQEFu/Wd12NnRC41WzqJicI&#10;U73dDhDTF+UtyQtGAbkUa/nxMabz0d9H8F5mc34/r9KyX4qatmmvZPdenlAkTml6xqAnPzMqJhMo&#10;mbHzjMafBw6KkumrQ2vbzc26xVEpSdO1HY4wlARp799XuROjx2ESCSg5BDDDiITLu4UX9qwou8xX&#10;Hor3eWH/9hfs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WCVv2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FE0542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5904" behindDoc="0" locked="0" layoutInCell="1" allowOverlap="1" wp14:anchorId="798E160B" wp14:editId="5AF0AC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8" name="Rectangle 8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05C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160B" id="Rectangle 8328" o:spid="_x0000_s3148" style="position:absolute;left:0;text-align:left;margin-left:154pt;margin-top:92pt;width:79pt;height:135pt;z-index:262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x0oMg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6505C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6928" behindDoc="0" locked="0" layoutInCell="1" allowOverlap="1" wp14:anchorId="5E0E7C4E" wp14:editId="6CC3AB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29" name="Rectangle 8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1E8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E7C4E" id="Rectangle 8329" o:spid="_x0000_s3149" style="position:absolute;left:0;text-align:left;margin-left:154pt;margin-top:92pt;width:79pt;height:135pt;z-index:262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j095L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41851E8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7952" behindDoc="0" locked="0" layoutInCell="1" allowOverlap="1" wp14:anchorId="29A98863" wp14:editId="67E20D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0" name="Rectangle 8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0D2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98863" id="Rectangle 8330" o:spid="_x0000_s3150" style="position:absolute;left:0;text-align:left;margin-left:154pt;margin-top:92pt;width:79pt;height:135pt;z-index:262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+c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qNBjlvs0g/0&#10;jbthUuRUHY2UKvc3+zWH2OO1l/AM5yziMotfNNj8RVlkKR4fLx6rJRGBxdv1bVfjQwK3mpu6yQnC&#10;VO+3A8T0TXlL8oJRQC7FWn54iOl09O0I3stsTu/nVVp2S1HTNu3VG9mdl0cUiVOanjDoyc+MiskE&#10;SmbsPKPx956DomT67tDa9uZq3eKolKTp2g5HGEqCtHcfq9yJ0eMwiQSU7AOYYUTCxaTCC3tWlJ3n&#10;Kw/Fx7ywf/8Ltq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wQvn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210D2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78976" behindDoc="0" locked="0" layoutInCell="1" allowOverlap="1" wp14:anchorId="662B5D5A" wp14:editId="28A93E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1" name="Rectangle 8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F38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B5D5A" id="Rectangle 8331" o:spid="_x0000_s3151" style="position:absolute;left:0;text-align:left;margin-left:154pt;margin-top:92pt;width:79pt;height:135pt;z-index:262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oyugEAAE0DAAAOAAAAZHJzL2Uyb0RvYy54bWysU8tu2zAQvBfoPxC813q4bRT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RbrxtKHLfYpV/o&#10;G3fDpMipOhopVe5v9msOscdrj+EBzlnEZRa/aLD5i7LIUjw+XjxWSyICi9fr667GTgjcaq7qJicI&#10;U73cDhDTd+UtyQtGAbkUa/nhLqbT0ecjeC+zOb2fV2nZLUVN27RfnsnuvDyiSJzSdI9BT35mVEwm&#10;UDJj5xmNf/YcFCXTD4fWtlef1y2OSkmaru1whKEkSHv3usqdGD0Ok0hAyT6AGUYkXEwqvLBnRdl5&#10;vvJQvM4L+5e/YPsX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/wFaM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A3F38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0000" behindDoc="0" locked="0" layoutInCell="1" allowOverlap="1" wp14:anchorId="7FD766A3" wp14:editId="05898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2" name="Rectangle 8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7DF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66A3" id="Rectangle 8332" o:spid="_x0000_s3152" style="position:absolute;left:0;text-align:left;margin-left:154pt;margin-top:92pt;width:79pt;height:135pt;z-index:262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QbuQ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reUOG6xSz/Q&#10;N+6GSZFTdTRSqtzf7NccYo/XXsIznLOIyyx+0WDzF2WRpXh8vHislkQEFm/Xt12NnRC41dzUTU4Q&#10;pnq/HSCmb8pbkheMAnIp1vLDQ0yno29H8F5mc3o/r9KyW4qatmmv38juvDyiSJzS9IRBT35mVEwm&#10;UDJj5xmNv/ccFCXTd4fWtjdX2YlUkqZrOxxhKAnS3n2scidGj8MkElCyD2CGEQkXkwov7FlRdp6v&#10;PBQf88L+/S/YvgI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mCLQb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4D937DF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1024" behindDoc="0" locked="0" layoutInCell="1" allowOverlap="1" wp14:anchorId="080B35B5" wp14:editId="311805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3" name="Rectangle 8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8798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B35B5" id="Rectangle 8333" o:spid="_x0000_s3153" style="position:absolute;left:0;text-align:left;margin-left:154pt;margin-top:92pt;width:79pt;height:135pt;z-index:262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Lg3Bt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218798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2048" behindDoc="0" locked="0" layoutInCell="1" allowOverlap="1" wp14:anchorId="01A7E5D0" wp14:editId="2127F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4" name="Rectangle 8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EFA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7E5D0" id="Rectangle 8334" o:spid="_x0000_s3154" style="position:absolute;left:0;text-align:left;margin-left:154pt;margin-top:92pt;width:79pt;height:135pt;z-index:262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nk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l9R4rjFLv1A&#10;37gbJkVO1dFIqXJ/s19ziD1eewnPcM4iLrP4RYPNX5RFluLx8eKxWhIRWLxd33Y1dkLgVnNTNzlB&#10;mOr9doCYvilvSV4wCsilWMsPDzGdjr4dwXuZzen9vErLbilq2qbt3sjuvDyiSJzS9IRBT35mVEwm&#10;UDJj5xmNv/ccFCXTd4fWtjdX6xZHpSRN13Y4wlASpL37WOVOjB6HSSSgZB/ADCMSLiYVXtizouw8&#10;X3koPuaF/ftfsH0F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nKxp5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E4EFA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3072" behindDoc="0" locked="0" layoutInCell="1" allowOverlap="1" wp14:anchorId="1624E207" wp14:editId="1FFFEB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5" name="Rectangle 8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D08D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4E207" id="Rectangle 8335" o:spid="_x0000_s3155" style="position:absolute;left:0;text-align:left;margin-left:154pt;margin-top:92pt;width:79pt;height:135pt;z-index:262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xK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Xn+ixHGLXfqJ&#10;vnE3TIqcq6ORUuX+Zr/mEHu89hge4JJFXGbxiwabvyiLLMXj09VjtSQisLhZb7oaOyFwq7mpm5wg&#10;TPVyO0BMX5W3JC8YBeRSrOXH7zGdjz4fwXuZzfn9vErLfilq2qbdPJPde3lCkTil6R6DnvzMqJhM&#10;oGTGzjMafx84KEqmbw6tbW8+rlsclZI0XdvhCENJkPb+dZU7MXocJpGAkkMAM4xIuJhUeGHPirLL&#10;fOWheJ0X9i9/we4P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NSpHEq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0B9D08D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4096" behindDoc="0" locked="0" layoutInCell="1" allowOverlap="1" wp14:anchorId="380954A5" wp14:editId="59011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6" name="Rectangle 8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0C2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954A5" id="Rectangle 8336" o:spid="_x0000_s3156" style="position:absolute;left:0;text-align:left;margin-left:154pt;margin-top:92pt;width:79pt;height:135pt;z-index:262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+bCHI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520C2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5120" behindDoc="0" locked="0" layoutInCell="1" allowOverlap="1" wp14:anchorId="19381E06" wp14:editId="18E48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7" name="Rectangle 8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516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81E06" id="Rectangle 8337" o:spid="_x0000_s3157" style="position:absolute;left:0;text-align:left;margin-left:154pt;margin-top:92pt;width:79pt;height:135pt;z-index:262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LG18o64AQAATQ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250516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6144" behindDoc="0" locked="0" layoutInCell="1" allowOverlap="1" wp14:anchorId="11DC97E1" wp14:editId="56BB3F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8" name="Rectangle 8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492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C97E1" id="Rectangle 8338" o:spid="_x0000_s3158" style="position:absolute;left:0;text-align:left;margin-left:154pt;margin-top:92pt;width:79pt;height:135pt;z-index:262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Bg9qX6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0B3492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7168" behindDoc="0" locked="0" layoutInCell="1" allowOverlap="1" wp14:anchorId="687EC94A" wp14:editId="62FD0E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39" name="Rectangle 8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59C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EC94A" id="Rectangle 8339" o:spid="_x0000_s3159" style="position:absolute;left:0;text-align:left;margin-left:154pt;margin-top:92pt;width:79pt;height:135pt;z-index:262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KPPQV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0959C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8192" behindDoc="0" locked="0" layoutInCell="1" allowOverlap="1" wp14:anchorId="2131606D" wp14:editId="7E4D0B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0" name="Rectangle 8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93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1606D" id="Rectangle 8340" o:spid="_x0000_s3160" style="position:absolute;left:0;text-align:left;margin-left:154pt;margin-top:92pt;width:79pt;height:135pt;z-index:262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vYugEAAE0DAAAOAAAAZHJzL2Uyb0RvYy54bWysU8tu2zAQvBfoPxC8x3rYaB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3qBBjlvs0nf0&#10;jbthUuRcHY2UKvc3+zWH2OO1l/AMlyziMotfNNj8RVlkKR6frh6rJRGBxbv1XVfjQwK3mtu6yQnC&#10;VG+3A8T0WXlL8oJRQC7FWn78GtP56OsRvJfZnN/Pq7Tsl6KmbdabV7J7L08oEqc0PWHQk58ZFZMJ&#10;lMzYeUbjrwMHRcn0xaG17e1m3eKolKTp2g5HGEqCtPfvq9yJ0eMwiQSUHAKYYUTCxaTCC3tWlF3m&#10;Kw/F+7ywf/sLdr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ZICr2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8B893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89216" behindDoc="0" locked="0" layoutInCell="1" allowOverlap="1" wp14:anchorId="6CBAD457" wp14:editId="567105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1" name="Rectangle 8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88B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AD457" id="Rectangle 8341" o:spid="_x0000_s3161" style="position:absolute;left:0;text-align:left;margin-left:154pt;margin-top:92pt;width:79pt;height:135pt;z-index:262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LIXed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0D88B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0240" behindDoc="0" locked="0" layoutInCell="1" allowOverlap="1" wp14:anchorId="48F51DEA" wp14:editId="7E896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2" name="Rectangle 8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E63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51DEA" id="Rectangle 8342" o:spid="_x0000_s3162" style="position:absolute;left:0;text-align:left;margin-left:154pt;margin-top:92pt;width:79pt;height:135pt;z-index:262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Bf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qtr1pKHLfYpZ/o&#10;G3fDpMipOhopVe5v9msOscdrz+EJzlnEZRa/aLD5i7LIUjw+XjxWSyICi7fr267GTgjcam7qJicI&#10;U73dDhDTV+UtyQtGAbkUa/nhe0yno69H8F5mc3o/r9KyW4qatllfv5LdeXlEkTil6RGDnvzMqJhM&#10;oGTGzjMaf+85KEqmbw6tbW+u1uhEKknTtR2OMJQEae/eV7kTo8dhEgko2Qcww4iEi0mFF/asKDvP&#10;Vx6K93lh//YXbP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YwwX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07E63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1264" behindDoc="0" locked="0" layoutInCell="1" allowOverlap="1" wp14:anchorId="78DDCCA2" wp14:editId="700052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3" name="Rectangle 8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5C4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DCCA2" id="Rectangle 8343" o:spid="_x0000_s3163" style="position:absolute;left:0;text-align:left;margin-left:154pt;margin-top:92pt;width:79pt;height:135pt;z-index:262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/YlF8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245C4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2288" behindDoc="0" locked="0" layoutInCell="1" allowOverlap="1" wp14:anchorId="575B3F0F" wp14:editId="628F0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4" name="Rectangle 8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8D7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B3F0F" id="Rectangle 8344" o:spid="_x0000_s3164" style="position:absolute;left:0;text-align:left;margin-left:154pt;margin-top:92pt;width:79pt;height:135pt;z-index:262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2gugEAAE0DAAAOAAAAZHJzL2Uyb0RvYy54bWysU8tu2zAQvBfoPxC8x3rYaB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3mwocdxil76j&#10;b9wNkyLn6mikVLm/2a85xB6vvYRnuGQRl1n8osHmL8oiS/H4dPVYLYkILN6t77oaOyFwq7mtm5wg&#10;TPV2O0BMn5W3JC8YBeRSrOXHrzGdj74ewXuZzfn9vErLfilq2mbdvZLde3lCkTil6QmDnvzMqJhM&#10;oGTGzjMafx04KEqmLw6tbW836xZHpSRN13Y4wlASpL1/X+VOjB6HSSSg5BDADCMSLiYVXtizouwy&#10;X3ko3ueF/dtfsPs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Tyjto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DB8D7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3312" behindDoc="0" locked="0" layoutInCell="1" allowOverlap="1" wp14:anchorId="250696D0" wp14:editId="08D467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5" name="Rectangle 8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49F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696D0" id="Rectangle 8345" o:spid="_x0000_s3165" style="position:absolute;left:0;text-align:left;margin-left:154pt;margin-top:92pt;width:79pt;height:135pt;z-index:262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gOuwEAAE0DAAAOAAAAZHJzL2Uyb0RvYy54bWysU8tu2zAQvBfoPxC813o4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ffOREsctdukH&#10;+sbdMClyro5GSpX7m/2aQ+zx2lN4hEsWcZnFLxps/qIsshSPT1eP1ZKIwOJmvelq7ITArea2bnKC&#10;MNXr7QAxfVHekrxgFJBLsZYfv8V0PvpyBO9lNuf38yot+6WoaZv15oXs3ssTisQpTQ8Y9ORnRsVk&#10;AiUzdp7R+OvAQVEyfXVobXt7s25xVErSdG2HIwwlQdr7t1XuxOhxmEQCSg4BzDAi4WJS4YU9K8ou&#10;85WH4m1e2L/+Bbv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ActmA6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3F6A49F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4336" behindDoc="0" locked="0" layoutInCell="1" allowOverlap="1" wp14:anchorId="57A007AE" wp14:editId="31538B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6" name="Rectangle 8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94A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007AE" id="Rectangle 8346" o:spid="_x0000_s3166" style="position:absolute;left:0;text-align:left;margin-left:154pt;margin-top:92pt;width:79pt;height:135pt;z-index:262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M2BqpC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40B94A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5360" behindDoc="0" locked="0" layoutInCell="1" allowOverlap="1" wp14:anchorId="6D2DF9FE" wp14:editId="17DC6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7" name="Rectangle 8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798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DF9FE" id="Rectangle 8347" o:spid="_x0000_s3167" style="position:absolute;left:0;text-align:left;margin-left:154pt;margin-top:92pt;width:79pt;height:135pt;z-index:262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FhN8+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11798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6384" behindDoc="0" locked="0" layoutInCell="1" allowOverlap="1" wp14:anchorId="7E9B11DD" wp14:editId="1E0934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8" name="Rectangle 8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638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B11DD" id="Rectangle 8348" o:spid="_x0000_s3168" style="position:absolute;left:0;text-align:left;margin-left:154pt;margin-top:92pt;width:79pt;height:135pt;z-index:262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hKugEAAE0DAAAOAAAAZHJzL2Uyb0RvYy54bWysU8tu2zAQvBfoPxC8x3rYaB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3mCvHLfYpe/o&#10;G3fDpMi5OhopVe5v9msOscdrL+EZLlnEZRa/aLD5i7LIUjw+XT1WSyICi3fru67GTgjcam7rJicI&#10;U73dDhDTZ+UtyQtGAbkUa/nxa0zno69H8F5mc34/r9KyX4qattm0r2T3Xp5QJE5pesKgJz8zKiYT&#10;KJmx84zGXwcOipLpi0Nr29vNusVRKUnTtR3aAiVB2vv3Ve7E6HGYRAJKDgHMMCLhYlLhhT0ryi7z&#10;lYfifV7Yv/0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VMeIS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5B638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7408" behindDoc="0" locked="0" layoutInCell="1" allowOverlap="1" wp14:anchorId="62299431" wp14:editId="70270A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49" name="Rectangle 8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3C2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99431" id="Rectangle 8349" o:spid="_x0000_s3169" style="position:absolute;left:0;text-align:left;margin-left:154pt;margin-top:92pt;width:79pt;height:135pt;z-index:262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3kugEAAE0DAAAOAAAAZHJzL2Uyb0RvYy54bWysU8tu2zAQvBfoPxC813rYaGT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derOlxHGLXfqO&#10;vnE3TIpcqqORUuX+Zr/mEHu89hye4JpFXGbxiwabvyiLLMXj881jtSQisLhdb7saOyFwq7mrm5wg&#10;TPV6O0BMn5W3JC8YBeRSrOWnrzFdjr4cwXuZzeX9vErLYSlq2mazfiF78PKMInFK0yMGPfmZUTGZ&#10;QMmMnWc0/jpyUJRMXxxa295t1i2OSkmaru1whKEkSPvwtsqdGD0Ok0hAyTGAGUYkXEwqvLBnRdl1&#10;vvJQvM0L+9e/YP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HML95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353C2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8432" behindDoc="0" locked="0" layoutInCell="1" allowOverlap="1" wp14:anchorId="24CC622C" wp14:editId="4FDEE6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0" name="Rectangle 8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7B8D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C622C" id="Rectangle 8350" o:spid="_x0000_s3170" style="position:absolute;left:0;text-align:left;margin-left:154pt;margin-top:92pt;width:79pt;height:135pt;z-index:262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tUug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/RENctxil36g&#10;b9wNkyLn6mikVLm/2a85xB6vPYVHuGQRl1n8osHmL8oiS/H4dPVYLYkILN6ub7saHxK41dzUTU4Q&#10;pnq9HSCmL8pbkheMAnIp1vLjt5jOR1+O4L3M5vx+XqVlvxQ1bbPZvJDde3lCkTil6QGDnvzMqJhM&#10;oGTGzjMafx04KEqmrw6tbW826xZHpSRN13Y4wlASpL1/W+VOjB6HSSSg5BDADCMSLiYVXtizouwy&#10;X3ko3uaF/etfsPs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JImrV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147B8D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099456" behindDoc="0" locked="0" layoutInCell="1" allowOverlap="1" wp14:anchorId="3532703F" wp14:editId="6B08F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1" name="Rectangle 8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7EA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2703F" id="Rectangle 8351" o:spid="_x0000_s3171" style="position:absolute;left:0;text-align:left;margin-left:154pt;margin-top:92pt;width:79pt;height:135pt;z-index:262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GyM3vq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58A7EA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0480" behindDoc="0" locked="0" layoutInCell="1" allowOverlap="1" wp14:anchorId="520908EF" wp14:editId="3FA887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2" name="Rectangle 8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4C0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08EF" id="Rectangle 8352" o:spid="_x0000_s3172" style="position:absolute;left:0;text-align:left;margin-left:154pt;margin-top:92pt;width:79pt;height:135pt;z-index:262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DTugEAAE0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f2opcdxil36g&#10;b9wNkyKn6mikVLm/2a85xB6vPYcnOGcRl1n8osHmL8oiS/H4ePFYLYkILN6t77oaOyFwq7mtm5wg&#10;TPV6O0BMX5S3JC8YBeRSrOWHbzGdjr4cwXuZzen9vErLbilq2ub65oXszssjisQpTY8Y9ORnRsVk&#10;AiUzdp7R+HvPQVEyfXVobXt7vUYnUkmaru1whKEkSHv3tsqdGD0Ok0hAyT6AGUYkXEwqvLBnRdl5&#10;vvJQvM0L+9e/YPs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9YUw0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AF4C0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1504" behindDoc="0" locked="0" layoutInCell="1" allowOverlap="1" wp14:anchorId="3F71680E" wp14:editId="7CB1A6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3" name="Rectangle 8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6079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1680E" id="Rectangle 8353" o:spid="_x0000_s3173" style="position:absolute;left:0;text-align:left;margin-left:154pt;margin-top:92pt;width:79pt;height:135pt;z-index:262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V9uwEAAE0DAAAOAAAAZHJzL2Uyb0RvYy54bWysU8tu2zAQvBfoPxC813o4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/XFNieMWu/QD&#10;feNumBQ5V0cjpcr9zX7NIfZ47Sk8wiWLuMziFw02f1EWWYrHp6vHaklEYPF2fdvV2AmBW82mbnKC&#10;MNXr7QAxfVHekrxgFJBLsZYfv8V0PvpyBO9lNuf38yot+6WoaZubzQvZvZcnFIlTmh4w6MnPjIrJ&#10;BEpm7Dyj8deBg6Jk+urQ2nZzs25xVErSdG2HIwwlQdr7t1XuxOhxmEQCSg4BzDAi4WJS4YU9K8ou&#10;85WH4m1e2L/+Bbv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L2ARX2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5A36079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2528" behindDoc="0" locked="0" layoutInCell="1" allowOverlap="1" wp14:anchorId="463DCBB9" wp14:editId="4BBD4C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4" name="Rectangle 8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2E8B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CBB9" id="Rectangle 8354" o:spid="_x0000_s3174" style="position:absolute;left:0;text-align:left;margin-left:154pt;margin-top:92pt;width:79pt;height:135pt;z-index:262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0suwEAAE0DAAAOAAAAZHJzL2Uyb0RvYy54bWysU8tu2zAQvBfoPxC813rYbRT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Fu/XFDieMWu/QD&#10;feNuNJKcq5MeBpn7m/2aQ+zx2lN4hEsWcZnFLwps/qIsshSPT1eP5ZKIwOLt+rarsRMCt5qbuskJ&#10;wlSvtwPE9EV6S/KCUUAuxVp+/BbT+ejLEbyX2Zzfz6u07Jeipm023QvZvR9OKBKnND1gUMbPjAqj&#10;AyUzdp7R+OvAQVJivjq0tr3ZrFsclZI0XdvhCENJkPb+bZU7MXkcJpGAkkMAPU5IuJhUeGHPirLL&#10;fOWheJsX9q9/we43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A8h7Sy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5E52E8B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3552" behindDoc="0" locked="0" layoutInCell="1" allowOverlap="1" wp14:anchorId="3826F1DC" wp14:editId="49196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5" name="Rectangle 8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BC9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6F1DC" id="Rectangle 8355" o:spid="_x0000_s3175" style="position:absolute;left:0;text-align:left;margin-left:154pt;margin-top:92pt;width:79pt;height:135pt;z-index:262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iCuwEAAE0DAAAOAAAAZHJzL2Uyb0RvYy54bWysU8tu2zAQvBfoPxC813o4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+vaWEsctduk7&#10;+sbdMClyro5GSpX7m/2aQ+zx2nN4gksWcZnFLxps/qIsshSPT1eP1ZKIwOJmvelq7ITAreaubnKC&#10;MNXr7QAxfVbekrxgFJBLsZYfv8Z0PvpyBO9lNuf38yot+6WoaZubzQvZvZcnFIlTmh4x6MnPjIrJ&#10;BEpm7Dyj8deBg6Jk+uLQ2vbuZt3iqJSk6doORxhKgrT3b6vcidHjMIkElBwCmGFEwsWkwgt7VpRd&#10;5isPxdu8sH/9C3a/AQ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EckmIK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5B4BC9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4576" behindDoc="0" locked="0" layoutInCell="1" allowOverlap="1" wp14:anchorId="6E35666C" wp14:editId="11A72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6" name="Rectangle 8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58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666C" id="Rectangle 8356" o:spid="_x0000_s3176" style="position:absolute;left:0;text-align:left;margin-left:154pt;margin-top:92pt;width:79pt;height:135pt;z-index:262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PouwEAAE0DAAAOAAAAZHJzL2Uyb0RvYy54bWysU8tu2zAQvBfoPxC8x3q4S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X99Q4rjFLv1A&#10;37gbJkVO1dFIqXJ/s19ziD1eew5PcM4iLrP4RYPNX5RFluLx8eKxWhIRWLxb33U1dkLgVnNbNzlB&#10;mOr1doCYvihvSV4wCsilWMsP32I6HX05gvcym9P7eZWW3VLUtM11wc3FnZdHFIlTmh4x6MnPjIrJ&#10;BEpm7Dyj8feeg6Jk+urQ2vb207rFUSlJ07UdjjCUBGnv3la5E6PHYRIJKNkHMMOIhItJhRf2rCg7&#10;z1ceird5Yf/6F2z/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Go9A+i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09D158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5600" behindDoc="0" locked="0" layoutInCell="1" allowOverlap="1" wp14:anchorId="55ADDD4C" wp14:editId="0A0F9F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7" name="Rectangle 8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29D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DDD4C" id="Rectangle 8357" o:spid="_x0000_s3177" style="position:absolute;left:0;text-align:left;margin-left:154pt;margin-top:92pt;width:79pt;height:135pt;z-index:262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ZGugEAAE0DAAAOAAAAZHJzL2Uyb0RvYy54bWysU8tu2zAQvBfoPxC813q4qRX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Wi3vtlQ4rjFLv1A&#10;37gbJkXO1dFIqXJ/s19ziD1eewqPcMkiLrP4RYPNX5RFluLx6eqxWhIRWLxd33Y1dkLgVrOpm5wg&#10;TPVyO0BMX5S3JC8YBeRSrOXHbzGdj/45gvcym/P7eZWW/VLUtM3NlezeyxOKxClNDxj05GdGxWQC&#10;JTN2ntH468BBUTJ9dWhtu/m4bnFUStJ0bYcjDCVB2vvXVe7E6HGYRAJKDgHMMCLh8m7hhT0ryi7z&#10;lYfidV7Yv/w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Ijh2R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9729D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6624" behindDoc="0" locked="0" layoutInCell="1" allowOverlap="1" wp14:anchorId="1468B021" wp14:editId="0F3995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8" name="Rectangle 8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016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8B021" id="Rectangle 8358" o:spid="_x0000_s3178" style="position:absolute;left:0;text-align:left;margin-left:154pt;margin-top:92pt;width:79pt;height:135pt;z-index:262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EyugEAAE0DAAAOAAAAZHJzL2Uyb0RvYy54bWysU8tu2zAQvBfIPxC8x3q4aRT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Rb32CvHLfYpR/o&#10;G3ejkeRUnfQwyNzf7NccYo/XnsMTnLOIyyx+UWDzF2WRpXh8vHgsl0QEFu/Wd12NnRC41dzWTU4Q&#10;pnq7HSCmL9JbkheMAnIp1vLDt5hOR1+P4L3M5vR+XqVltxQ1bXPTvpLd+eGIInFK0yMGZfzMqDA6&#10;UDJj5xmNv/YcJCXmq0Nr29uP6xZHpSRN13ZoC5QEae/eV7kTk8dhEgko2QfQ44SEi0mFF/asKDvP&#10;Vx6K93lh//YXbH8D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83shM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43016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7648" behindDoc="0" locked="0" layoutInCell="1" allowOverlap="1" wp14:anchorId="2F2AA7C6" wp14:editId="12732C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59" name="Rectangle 8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8FA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AA7C6" id="Rectangle 8359" o:spid="_x0000_s3179" style="position:absolute;left:0;text-align:left;margin-left:154pt;margin-top:92pt;width:79pt;height:135pt;z-index:262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ScuwEAAE0DAAAOAAAAZHJzL2Uyb0RvYy54bWysU8tu2zAQvBfoPxC813q4a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fbOhxHGLXfqB&#10;vnE3TIqcq6ORUuX+Zr/mEHu89hQe4ZJFXGbxiwabvyiLLMXj09VjtSQisLhZb7oaOyFwq7mtm5wg&#10;TPV6O0BMX5S3JC8YBeRSrOXHbzGdj74cwXuZzfn9vErLfilq2uZm/UJ27+UJReKUpgcMevIzo2Iy&#10;gZIZO89o/HXgoCiZvjq0tr39uG5xVErSdG2HIwwlQdr7t1XuxOhxmEQCSg4BzDAi4WJS4YU9K8ou&#10;85WH4m1e2L/+Bbv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Lt+VJy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3928FA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8672" behindDoc="0" locked="0" layoutInCell="1" allowOverlap="1" wp14:anchorId="67736F20" wp14:editId="527B0D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0" name="Rectangle 8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F3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6F20" id="Rectangle 8360" o:spid="_x0000_s3180" style="position:absolute;left:0;text-align:left;margin-left:154pt;margin-top:92pt;width:79pt;height:135pt;z-index:262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8mOugEAAE0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36BBjlvs0g/0&#10;jbthUuRUHY2UKvc3+zWH2OO15/AE5yziMotfNNj8RVlkKR4fLx6rJRGBxbv1XVfjQwK3mtu6yQnC&#10;VK+3A8T0RXlL8oJRQC7FWn74FtPp6MsRvJfZnN7Pq7TslqKmbT5dv5DdeXlEkTil6RGDnvzMqJhM&#10;oGTGzjMaf+85KEqmrw6tbW+v1y2OSkmaru1whKEkSHv3tsqdGD0Ok0hAyT6AGUYkXEwqvLBnRdl5&#10;vvJQvM0L+9e/YPs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kN/Jj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12FF3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09696" behindDoc="0" locked="0" layoutInCell="1" allowOverlap="1" wp14:anchorId="55B6FB14" wp14:editId="67CB1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1" name="Rectangle 8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889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FB14" id="Rectangle 8361" o:spid="_x0000_s3181" style="position:absolute;left:0;text-align:left;margin-left:154pt;margin-top:92pt;width:79pt;height:135pt;z-index:262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wguwEAAE0DAAAOAAAAZHJzL2Uyb0RvYy54bWysU8tu2zAQvBfoPxC8x3q4SR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LRb3zSUOG6xSz/Q&#10;N+5GI8mpOulhkLm/2a85xB6vPYcnOGcRl1n8osDmL8oiS/H4ePFYLokILN6t77oaOyFwq7mtm5wg&#10;TPV6O0BMX6S3JC8YBeRSrOWHbzGdjr4cwXuZzen9vErLbilq2ub6+oXszg9HFIlTmh4xKONnRoXR&#10;gZIZO89o/L3nICkxXx1a295+Wrc4KiVpurbDEYaSIO3d2yp3YvI4TCIBJfsAepyQcDGp8MKeFWXn&#10;+cpD8TYv7F//gu0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NjavCC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57A889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0720" behindDoc="0" locked="0" layoutInCell="1" allowOverlap="1" wp14:anchorId="7458D616" wp14:editId="0F1A12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2" name="Rectangle 8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5F5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8D616" id="Rectangle 8362" o:spid="_x0000_s3182" style="position:absolute;left:0;text-align:left;margin-left:154pt;margin-top:92pt;width:79pt;height:135pt;z-index:262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QdNSC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AD5F5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1744" behindDoc="0" locked="0" layoutInCell="1" allowOverlap="1" wp14:anchorId="7633C441" wp14:editId="3AFCE6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3" name="Rectangle 8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375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3C441" id="Rectangle 8363" o:spid="_x0000_s3183" style="position:absolute;left:0;text-align:left;margin-left:154pt;margin-top:92pt;width:79pt;height:135pt;z-index:262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en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Wi3vllT4rjFLv1A&#10;37gbJkXO1dFIqXJ/s19ziD1eewqPcMkiLrP4RYPNX5RFluLx6eqxWhIRWLxd33Y1dkLgVrOpm5wg&#10;TPV6O0BMX5S3JC8YBeRSrOXHbzGdj74cwXuZzfn9vErLfilq2ubT5oXs3ssTisQpTQ8Y9ORnRsVk&#10;AiUzdp7R+OvAQVEyfXVobbv5uG5xVErSdG2HIwwlQdr7t1XuxOhxmEQCSg4BzDAi4WJS4YU9K8ou&#10;85WH4m1e2L/+Bbvf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AnWJ6e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667375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2768" behindDoc="0" locked="0" layoutInCell="1" allowOverlap="1" wp14:anchorId="13296405" wp14:editId="35EED5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4" name="Rectangle 8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AB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96405" id="Rectangle 8364" o:spid="_x0000_s3184" style="position:absolute;left:0;text-align:left;margin-left:154pt;margin-top:92pt;width:79pt;height:135pt;z-index:262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/2uwEAAE0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31xT4rjFLv1A&#10;37gbJkVO1dFIqXJ/s19ziD1eew5PcM4iLrP4RYPNX5RFluLx8eKxWhIRWLxb33U1dkLgVnNbNzlB&#10;mOr1doCYvihvSV4wCsilWMsP32I6HX05gvcym9P7eZWW3VLUtM2n7oXszssjisQpTY8Y9ORnRsVk&#10;AiUzdp7R+HvPQVEyfXVobXt7vW5xVErSdG2HIwwlQdq7t1XuxOhxmEQCSvYBzDAi4WJS4YU9K8rO&#10;85WH4m1e2L/+Bds/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Lt3j/a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462FAB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3792" behindDoc="0" locked="0" layoutInCell="1" allowOverlap="1" wp14:anchorId="266E6241" wp14:editId="73BC1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5" name="Rectangle 8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2E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E6241" id="Rectangle 8365" o:spid="_x0000_s3185" style="position:absolute;left:0;text-align:left;margin-left:154pt;margin-top:92pt;width:79pt;height:135pt;z-index:262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pYuwEAAE0DAAAOAAAAZHJzL2Uyb0RvYy54bWysU8tu2zAQvBfoPxC813q4S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FufXtDieMWu/Qd&#10;feNumBQ5V0cjpcr9zX7NIfZ47Tk8wSWLuMziFw02f1EWWYrHp6vHaklEYHGz3nQ1dkLgVnNXNzlB&#10;mOr1doCYPitvSV4wCsilWMuPX2M6H305gvcym/P7eZWW/VLUtM3N5oXs3ssTisQpTY8Y9ORnRsVk&#10;AiUzdp7R+OvAQVEyfXFobXv3cd3iqJSk6doORxhKgrT3b6vcidHjMIkElBwCmGFEwsWkwgt7VpRd&#10;5isPxdu8sH/9C3a/AQ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PNy+li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418F2E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4816" behindDoc="0" locked="0" layoutInCell="1" allowOverlap="1" wp14:anchorId="11E80D2D" wp14:editId="0E4E2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6" name="Rectangle 8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4DBF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80D2D" id="Rectangle 8366" o:spid="_x0000_s3186" style="position:absolute;left:0;text-align:left;margin-left:154pt;margin-top:92pt;width:79pt;height:135pt;z-index:262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IP4+WG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3234DBF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5840" behindDoc="0" locked="0" layoutInCell="1" allowOverlap="1" wp14:anchorId="66DC3D2F" wp14:editId="2A2434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7" name="Rectangle 8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6AF3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C3D2F" id="Rectangle 8367" o:spid="_x0000_s3187" style="position:absolute;left:0;text-align:left;margin-left:154pt;margin-top:92pt;width:79pt;height:135pt;z-index:262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L/YzP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6016AF3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6864" behindDoc="0" locked="0" layoutInCell="1" allowOverlap="1" wp14:anchorId="4A0798B0" wp14:editId="20797E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8" name="Rectangle 8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668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98B0" id="Rectangle 8368" o:spid="_x0000_s3188" style="position:absolute;left:0;text-align:left;margin-left:154pt;margin-top:92pt;width:79pt;height:135pt;z-index:262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Gr7bu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F4668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7888" behindDoc="0" locked="0" layoutInCell="1" allowOverlap="1" wp14:anchorId="70089A33" wp14:editId="151099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69" name="Rectangle 8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2F8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89A33" id="Rectangle 8369" o:spid="_x0000_s3189" style="position:absolute;left:0;text-align:left;margin-left:154pt;margin-top:92pt;width:79pt;height:135pt;z-index:262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UruuF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AB2F8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8912" behindDoc="0" locked="0" layoutInCell="1" allowOverlap="1" wp14:anchorId="38EC1040" wp14:editId="533833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0" name="Rectangle 8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0B7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C1040" id="Rectangle 8370" o:spid="_x0000_s3190" style="position:absolute;left:0;text-align:left;margin-left:154pt;margin-top:92pt;width:79pt;height:135pt;z-index:262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il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3qBBjlvs0g/0&#10;jbthUuRcHY2UKvc3+zWH2OO15/AElyziMotfNNj8RVlkKR6frh6rJRGBxbv1XVfjQwK3mk3d5ARh&#10;qrfbAWL6orwlecEoIJdiLT9+i+l89PUI3stszu/nVVr2S1HTNrc3r2T3Xp5QJE5pesSgJz8zKiYT&#10;KJmx84zGXwcOipLpq0Nr283NusVRKUnTtR2OMJQEae/fV7kTo8dhEgkoOQQww4iEi0mFF/asKLvM&#10;Vx6K93lh//YX7H4D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avD4p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090B7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19936" behindDoc="0" locked="0" layoutInCell="1" allowOverlap="1" wp14:anchorId="2E2ED7A9" wp14:editId="56144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1" name="Rectangle 8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050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ED7A9" id="Rectangle 8371" o:spid="_x0000_s3191" style="position:absolute;left:0;text-align:left;margin-left:154pt;margin-top:92pt;width:79pt;height:135pt;z-index:262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CL1jQu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1B4050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0960" behindDoc="0" locked="0" layoutInCell="1" allowOverlap="1" wp14:anchorId="61EAA590" wp14:editId="01DE79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2" name="Rectangle 8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B71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AA590" id="Rectangle 8372" o:spid="_x0000_s3192" style="position:absolute;left:0;text-align:left;margin-left:154pt;margin-top:92pt;width:79pt;height:135pt;z-index:262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u/xjI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BADB71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1984" behindDoc="0" locked="0" layoutInCell="1" allowOverlap="1" wp14:anchorId="4EF75EAB" wp14:editId="02F7B8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3" name="Rectangle 8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C81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5EAB" id="Rectangle 8373" o:spid="_x0000_s3193" style="position:absolute;left:0;text-align:left;margin-left:154pt;margin-top:92pt;width:79pt;height:135pt;z-index:262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aM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b9aUOG6xS9/R&#10;N+6GSZFzdTRSqtzf7NccYo/XXsIzXLKIyyx+0WDzF2WRpXh8unqslkQEFu/Wd12NnRC41WzqJicI&#10;U73dDhDTZ+UtyQtGAbkUa/nxa0zno69H8F5mc34/r9KyX4qatrndvJLde3lCkTil6QmDnvzMqJhM&#10;oGTGzjMafx04KEqmLw6tbTef1i2OSkmaru1whKEkSHv/vsqdGD0Ok0hAySGAGUYkXEwqvLBnRdll&#10;vvJQvM8L+7e/YPc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8/kWj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64CC81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3008" behindDoc="0" locked="0" layoutInCell="1" allowOverlap="1" wp14:anchorId="746C7EC0" wp14:editId="01477D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4" name="Rectangle 8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21A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C7EC0" id="Rectangle 8374" o:spid="_x0000_s3194" style="position:absolute;left:0;text-align:left;margin-left:154pt;margin-top:92pt;width:79pt;height:135pt;z-index:262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7d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3txQ4rjFLv1A&#10;37gbJkXO1dFIqXJ/s19ziD1eew5PcMkiLrP4RYPNX5RFluLx6eqxWhIRWLxb33U1dkLgVrOpm5wg&#10;TPV2O0BMX5S3JC8YBeRSrOXHbzGdj74ewXuZzfn9vErLfilq2ua2eyW79/KEInFK0yMGPfmZUTGZ&#10;QMmMnWc0/jpwUJRMXx1a225u1i2OSkmaru1whKEkSHv/vsqdGD0Ok0hAySGAGUYkXEwqvLBnRdll&#10;vvJQvM8L+7e/YPc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QVi+3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5DF21A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4032" behindDoc="0" locked="0" layoutInCell="1" allowOverlap="1" wp14:anchorId="2EA91126" wp14:editId="2703A0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5" name="Rectangle 8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39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1126" id="Rectangle 8375" o:spid="_x0000_s3195" style="position:absolute;left:0;text-align:left;margin-left:154pt;margin-top:92pt;width:79pt;height:135pt;z-index:262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" filled="f" stroked="f">
                      <v:textbox inset="2.16pt,1.44pt,0,1.44pt">
                        <w:txbxContent>
                          <w:p w14:paraId="38E539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5056" behindDoc="0" locked="0" layoutInCell="1" allowOverlap="1" wp14:anchorId="513A785E" wp14:editId="4B28A0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6" name="Rectangle 8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726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A785E" id="Rectangle 8376" o:spid="_x0000_s3196" style="position:absolute;left:0;text-align:left;margin-left:154pt;margin-top:92pt;width:79pt;height:135pt;z-index:262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AZuQ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b24pcdxil76j&#10;b9wNkyLn6mikVLm/2a85xB6vvYRnuGQRl1n8osHmL8oiS/H4dPVYLYkILN6t77oaOyFwq9nUTU4Q&#10;pnq7HSCmz8pbkheMAnIp1vLj15jOR1+P4L3M5vx+XqVlvxQ1LWK/kt17eUKROKXpCYOe/MyomEyg&#10;ZMbOMxp/HTgoSqYvDq1tN5/WLY5KSZqu7XCEoSRIe/++yp0YPQ6TSEDJIYAZRiRcTCq8sGdF2WW+&#10;8lC8zwv7t79g9xs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AkRFAZ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273726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6080" behindDoc="0" locked="0" layoutInCell="1" allowOverlap="1" wp14:anchorId="70A04C51" wp14:editId="509CB8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7" name="Rectangle 8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FD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4C51" id="Rectangle 8377" o:spid="_x0000_s3197" style="position:absolute;left:0;text-align:left;margin-left:154pt;margin-top:92pt;width:79pt;height:135pt;z-index:262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" filled="f" stroked="f">
                      <v:textbox inset="2.16pt,1.44pt,0,1.44pt">
                        <w:txbxContent>
                          <w:p w14:paraId="6EC5FD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7104" behindDoc="0" locked="0" layoutInCell="1" allowOverlap="1" wp14:anchorId="276DA0E0" wp14:editId="33C184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8" name="Rectangle 8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6BCF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DA0E0" id="Rectangle 8378" o:spid="_x0000_s3198" style="position:absolute;left:0;text-align:left;margin-left:154pt;margin-top:92pt;width:79pt;height:135pt;z-index:262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LD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b7BXjlvs0k/0&#10;jbthUuRcHY2UKvc3+zWH2OO1p/AIlyziMotfNNj8RVlkKR6frh6rJRGBxZv1TVdjJwRuNZu6yQnC&#10;VK+3A8T0VXlL8oJRQC7FWn78HtP56MsRvJfZnN/Pq7Tsl6KmbTbtC9m9lycUiVOaHjDoyc+MiskE&#10;SmbsPKPx94GDomT65tDadvN53eKolKTp2g5tgZIg7f3bKndi9DhMIgElhwBmGJFwManwwp4VZZf5&#10;ykPxNi/sX/+C3R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vQJyw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EB6BCF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8128" behindDoc="0" locked="0" layoutInCell="1" allowOverlap="1" wp14:anchorId="2217F963" wp14:editId="0CC72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79" name="Rectangle 8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AD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7F963" id="Rectangle 8379" o:spid="_x0000_s3199" style="position:absolute;left:0;text-align:left;margin-left:154pt;margin-top:92pt;width:79pt;height:135pt;z-index:262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dt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vdlS4rjFLv1A&#10;37gbJkUu1dFIqXJ/s19ziD1eewqPcM0iLrP4RYPNX5RFluLx+eaxWhIRWNyut12NnRC41WzqJicI&#10;U73eDhDTF+UtyQtGAbkUa/npW0yXoy9H8F5mc3k/r9JyWIqattmsX8gevDyjSJzS9IBBT35mVEwm&#10;UDJj5xmNv44cFCXTV4fWtpuP6xZHpSRN13Y4wlASpH14W+VOjB6HSSSg5BjADCMSLiYVXtizouw6&#10;X3ko3uaF/etfsP8N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9QcHb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263AD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29152" behindDoc="0" locked="0" layoutInCell="1" allowOverlap="1" wp14:anchorId="4E4EEAD8" wp14:editId="449443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0" name="Rectangle 8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685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EEAD8" id="Rectangle 8380" o:spid="_x0000_s3200" style="position:absolute;left:0;text-align:left;margin-left:154pt;margin-top:92pt;width:79pt;height:135pt;z-index:262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AH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7tAgxy126Tv6&#10;xt0wKXKujkZKlfub/ZpD7PHaS3iGSxZxmcUvGmz+oiyyFI9PV4/VkojA4t36rqvxIYFbzaZucoIw&#10;1dvtADF9Vt6SvGAUkEuxlh+/xnQ++noE72U25/fzKi37pahpm83tK9m9lycUiVOanjDoyc+MiskE&#10;SmbsPKPx14GDomT64tDadnO7bnFUStJ0bYcjDCVB2vv3Ve7E6HGYRAJKDgHMMCLhYlLhhT0ryi7z&#10;lYfifV7Yv/0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NtbAB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B4685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0176" behindDoc="0" locked="0" layoutInCell="1" allowOverlap="1" wp14:anchorId="070089B1" wp14:editId="3AAF03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1" name="Rectangle 8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4AC9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089B1" id="Rectangle 8381" o:spid="_x0000_s3201" style="position:absolute;left:0;text-align:left;margin-left:154pt;margin-top:92pt;width:79pt;height:135pt;z-index:262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7Wp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i37hpKHLfYpR/o&#10;G3fDpMi5OhopVe5v9msOscdrT+ERLlnEZRa/aLD5i7LIUjw+XT1WSyICi7fr267GTgjcajZ1kxOE&#10;qV5uB4jpi/KW5AWjgFyKtfz4Labz0ecjeC+zOb+fV2nZL0VN22w+PpPde3lCkTil6QGDnvzMqJhM&#10;oGTGzjMafx84KEqmrw6tbTcf1i2OSkmaru1whKEkSHv/usqdGD0Ok0hAySGAGUYkXEwqvLBnRdll&#10;vvJQvM4L+5e/YPcH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ftO1q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22C4AC9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1200" behindDoc="0" locked="0" layoutInCell="1" allowOverlap="1" wp14:anchorId="6731814C" wp14:editId="713A3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2" name="Rectangle 8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109B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1814C" id="Rectangle 8382" o:spid="_x0000_s3202" style="position:absolute;left:0;text-align:left;margin-left:154pt;margin-top:92pt;width:79pt;height:135pt;z-index:262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uA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dy0ljlvs0nf0&#10;jbthUuRcHY2UKvc3+zWH2OO1l/AMlyziMotfNNj8RVlkKR6frh6rJRGBxbv1XVdjJwRuNZu6yQnC&#10;VG+3A8T0WXlL8oJRQC7FWn78GtP56OsRvJfZnN/Pq7Tsl6KmbTa3r2T3Xp5QJE5pesKgJz8zKiYT&#10;KJmx84zGXwcOipLpi0Nr282nNTqRStJ0bYcjDCVB2vv3Ve7E6HGYRAJKDgHMMCLhYlLhhT0ryi7z&#10;lYfifV7Yv/0Fu98A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59pbgL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371109B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2224" behindDoc="0" locked="0" layoutInCell="1" allowOverlap="1" wp14:anchorId="61A1AB12" wp14:editId="122CB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3" name="Rectangle 8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438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1AB12" id="Rectangle 8383" o:spid="_x0000_s3203" style="position:absolute;left:0;text-align:left;margin-left:154pt;margin-top:92pt;width:79pt;height:135pt;z-index:262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4u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d2tKHLfYpZ/o&#10;G3fDpMi5OhopVe5v9msOscdrT+ERLlnEZRa/aLD5i7LIUjw+XT1WSyICizfrm67GTgjcajZ1kxOE&#10;qV5vB4jpq/KW5AWjgFyKtfz4Pabz0ZcjeC+zOb+fV2nZL0VN22w2L2T3Xp5QJE5pesCgJz8zKiYT&#10;KJmx84zG3wcOipLpm0Nr283ndYujUpKmazscYSgJ0t6/rXInRo/DJBJQcghghhEJF5MKL+xZUXaZ&#10;rzwUb/PC/vUv2P0B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r98uLr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0DC438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3248" behindDoc="0" locked="0" layoutInCell="1" allowOverlap="1" wp14:anchorId="598059D6" wp14:editId="2C034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4" name="Rectangle 8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7A6A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059D6" id="Rectangle 8384" o:spid="_x0000_s3204" style="position:absolute;left:0;text-align:left;margin-left:154pt;margin-top:92pt;width:79pt;height:135pt;z-index:262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Z/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7m4pcdxil76j&#10;b9wNkyLn6mikVLm/2a85xB6vvYRnuGQRl1n8osHmL8oiS/H4dPVYLYkILN6t77oaOyFwq9nUTU4Q&#10;pnq7HSCmz8pbkheMAnIp1vLj15jOR1+P4L3M5vx+XqVlvxQ1bbPpXsnuvTyhSJzS9IRBT35mVEwm&#10;UDJj5xmNvw4cFCXTF4fWtpvbdYujUpKmazscYSgJ0t6/r3InRo/DJBJQcghghhEJF5MKL+xZUXaZ&#10;rzwU7/PC/u0v2P0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HX6Gf7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1717A6A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4272" behindDoc="0" locked="0" layoutInCell="1" allowOverlap="1" wp14:anchorId="15D10EC9" wp14:editId="1030E3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5" name="Rectangle 8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0006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0EC9" id="Rectangle 8385" o:spid="_x0000_s3205" style="position:absolute;left:0;text-align:left;margin-left:154pt;margin-top:92pt;width:79pt;height:135pt;z-index:262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PR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" filled="f" stroked="f">
                      <v:textbox inset="2.16pt,1.44pt,0,1.44pt">
                        <w:txbxContent>
                          <w:p w14:paraId="7240006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5296" behindDoc="0" locked="0" layoutInCell="1" allowOverlap="1" wp14:anchorId="3E90AA9A" wp14:editId="4EEDBB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6" name="Rectangle 8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8B2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0AA9A" id="Rectangle 8386" o:spid="_x0000_s3206" style="position:absolute;left:0;text-align:left;margin-left:154pt;margin-top:92pt;width:79pt;height:135pt;z-index:262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LauQ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7q4pcdxil36g&#10;b9wNkyKn6mikVLm/2a85xB6vvYRnOGcRl1n8osHmL8oiS/H4ePFYLYkILN6ub7saOyFwq7mpm5wg&#10;TPV+O0BM35S3JC8YBeRSrOWHh5hOR9+O4L3M5vR+XqVltxQ1LQK/kd15eUSROKXpCYOe/MyomEyg&#10;ZMbOMxp/7zkoSqbvDq1tb67WLY5KSZqu7XCEoSRIe/exyp0YPQ6TSEDJPoAZRiRcTCq8sGdF2Xm+&#10;8lB8zAv7979g+wo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CqnNLa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7648B2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6320" behindDoc="0" locked="0" layoutInCell="1" allowOverlap="1" wp14:anchorId="112CB04C" wp14:editId="7A7402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8387" name="Rectangle 8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957F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B04C" id="Rectangle 8387" o:spid="_x0000_s3207" style="position:absolute;left:0;text-align:left;margin-left:154pt;margin-top:92pt;width:79pt;height:135pt;z-index:262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d0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" filled="f" stroked="f">
                      <v:textbox inset="2.16pt,1.44pt,0,1.44pt">
                        <w:txbxContent>
                          <w:p w14:paraId="168957F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7344" behindDoc="0" locked="0" layoutInCell="1" allowOverlap="1" wp14:anchorId="4F88B0F1" wp14:editId="49F8E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388" name="Rectangle 8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E64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8B0F1" id="Rectangle 8388" o:spid="_x0000_s3208" style="position:absolute;left:0;text-align:left;margin-left:154pt;margin-top:145pt;width:77pt;height:73pt;z-index:262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" filled="f" stroked="f">
                      <v:textbox inset="2.16pt,1.44pt,0,1.44pt">
                        <w:txbxContent>
                          <w:p w14:paraId="372E64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8368" behindDoc="0" locked="0" layoutInCell="1" allowOverlap="1" wp14:anchorId="6C0E41CB" wp14:editId="79FEED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389" name="Rectangle 8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1BD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E41CB" id="Rectangle 8389" o:spid="_x0000_s3209" style="position:absolute;left:0;text-align:left;margin-left:154pt;margin-top:145pt;width:79pt;height:60pt;z-index:262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MTrOiO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941BD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39392" behindDoc="0" locked="0" layoutInCell="1" allowOverlap="1" wp14:anchorId="43F692D7" wp14:editId="656C1E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8390" name="Rectangle 8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E1F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692D7" id="Rectangle 8390" o:spid="_x0000_s3210" style="position:absolute;left:0;text-align:left;margin-left:154pt;margin-top:145pt;width:77pt;height:68pt;z-index:262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" filled="f" stroked="f">
                      <v:textbox inset="2.16pt,1.44pt,0,1.44pt">
                        <w:txbxContent>
                          <w:p w14:paraId="2E7E1F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0416" behindDoc="0" locked="0" layoutInCell="1" allowOverlap="1" wp14:anchorId="7FCF20B4" wp14:editId="48269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391" name="Rectangle 8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F7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20B4" id="Rectangle 8391" o:spid="_x0000_s3211" style="position:absolute;left:0;text-align:left;margin-left:154pt;margin-top:145pt;width:77pt;height:73pt;z-index:262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Am0vrutwEAAEw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1D94F7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1440" behindDoc="0" locked="0" layoutInCell="1" allowOverlap="1" wp14:anchorId="0A863D7D" wp14:editId="5AF19A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392" name="Rectangle 8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D73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63D7D" id="Rectangle 8392" o:spid="_x0000_s3212" style="position:absolute;left:0;text-align:left;margin-left:154pt;margin-top:145pt;width:79pt;height:60pt;z-index:262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Kcuw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Xa0bShy3OKXf&#10;qBt3/ajIKTsYKVWeb9ZrCrHDsqfwCOcoopvJzxps/iItMheNjxeN1ZyIwOR6tW5rnITAo5ur9Qp9&#10;7FK9FweI6YfylmSHUUAoRVl++BXT6erbFazLYE7PZy/Nu7mQaZbt9RvWnZdH5IhLmh7Q6NFPjIrR&#10;BEomHDyj8c+eg6Jk/OlQ2ebmaoVCpBIs26bFDYYSIOrdxyx3YvC4SyIBJfsAph8QcNGo4MKRFWbn&#10;9co78TEu6N9/gu0r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aaMKc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6F0D73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2464" behindDoc="0" locked="0" layoutInCell="1" allowOverlap="1" wp14:anchorId="01B5CD22" wp14:editId="368B3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393" name="Rectangle 8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AA3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5CD22" id="Rectangle 8393" o:spid="_x0000_s3213" style="position:absolute;left:0;text-align:left;margin-left:154pt;margin-top:145pt;width:77pt;height:73pt;z-index:262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GLitwEAAEwDAAAOAAAAZHJzL2Uyb0RvYy54bWysU9tu2zAMfR+wfxD03viSYHWN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b360p8dzhlL6j&#10;btwPVpFzdjRSqmW+i15TTD2WvcRnuEQJ3YX8rMEtX6RF5qLx6aqxmjMRmLxrNpsaJyHw6OJjl+qt&#10;OELKn1VwZHEYBYRSlOXHrymfr75ewboFzPn5xcvzfi5k2qa7fcW6D/KEHHFJ8xMabcPEqLAmUjLh&#10;4BlNvw4cFCX2i0dl29vNusVNKUHTtR1uMJQAUe/fZ7kXY8BdEhkoOUQww4iAi0YFF46sMLus17IT&#10;7+OC/u0n2P0G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D/3GLitwEAAEw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31CAA3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3488" behindDoc="0" locked="0" layoutInCell="1" allowOverlap="1" wp14:anchorId="15E54153" wp14:editId="1707CF7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394" name="Rectangle 8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03D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54153" id="Rectangle 8394" o:spid="_x0000_s3214" style="position:absolute;left:0;text-align:left;margin-left:155pt;margin-top:145pt;width:77pt;height:73pt;z-index:262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" filled="f" stroked="f">
                      <v:textbox inset="2.16pt,1.44pt,0,1.44pt">
                        <w:txbxContent>
                          <w:p w14:paraId="7A603D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4512" behindDoc="0" locked="0" layoutInCell="1" allowOverlap="1" wp14:anchorId="21AED88E" wp14:editId="4BB68E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395" name="Rectangle 8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4DD1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ED88E" id="Rectangle 8395" o:spid="_x0000_s3215" style="position:absolute;left:0;text-align:left;margin-left:154pt;margin-top:145pt;width:79pt;height:60pt;z-index:262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C1SJ/O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74B4DD1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5536" behindDoc="0" locked="0" layoutInCell="1" allowOverlap="1" wp14:anchorId="358ACEE5" wp14:editId="292FEC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396" name="Rectangle 8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63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ACEE5" id="Rectangle 8396" o:spid="_x0000_s3216" style="position:absolute;left:0;text-align:left;margin-left:154pt;margin-top:145pt;width:77pt;height:73pt;z-index:262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" filled="f" stroked="f">
                      <v:textbox inset="2.16pt,1.44pt,0,1.44pt">
                        <w:txbxContent>
                          <w:p w14:paraId="767B63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6560" behindDoc="0" locked="0" layoutInCell="1" allowOverlap="1" wp14:anchorId="2E854588" wp14:editId="49C94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8397" name="Rectangle 8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3890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54588" id="Rectangle 8397" o:spid="_x0000_s3217" style="position:absolute;left:0;text-align:left;margin-left:154pt;margin-top:145pt;width:77pt;height:71pt;z-index:262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1nuQEAAEwDAAAOAAAAZHJzL2Uyb0RvYy54bWysU9tu2zAMfR+wfxD0vvjSYH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" filled="f" stroked="f">
                      <v:textbox inset="2.16pt,1.44pt,0,1.44pt">
                        <w:txbxContent>
                          <w:p w14:paraId="0783890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7584" behindDoc="0" locked="0" layoutInCell="1" allowOverlap="1" wp14:anchorId="49A46863" wp14:editId="43457D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398" name="Rectangle 8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E226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46863" id="Rectangle 8398" o:spid="_x0000_s3218" style="position:absolute;left:0;text-align:left;margin-left:154pt;margin-top:145pt;width:79pt;height:60pt;z-index:262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t5ZPt7kBAABM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224E226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8608" behindDoc="0" locked="0" layoutInCell="1" allowOverlap="1" wp14:anchorId="5BF2216B" wp14:editId="72F8F7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399" name="Rectangle 8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5CF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216B" id="Rectangle 8399" o:spid="_x0000_s3219" style="position:absolute;left:0;text-align:left;margin-left:154pt;margin-top:145pt;width:79pt;height:60pt;z-index:262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7Ertc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BB5CF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49632" behindDoc="0" locked="0" layoutInCell="1" allowOverlap="1" wp14:anchorId="542BF270" wp14:editId="35009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0" name="Rectangle 8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CED7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BF270" id="Rectangle 8400" o:spid="_x0000_s3220" style="position:absolute;left:0;text-align:left;margin-left:154pt;margin-top:145pt;width:79pt;height:60pt;z-index:262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K5f1bC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1DCED7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0656" behindDoc="0" locked="0" layoutInCell="1" allowOverlap="1" wp14:anchorId="73D94928" wp14:editId="71D87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1" name="Rectangle 8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AF7A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4928" id="Rectangle 8401" o:spid="_x0000_s3221" style="position:absolute;left:0;text-align:left;margin-left:154pt;margin-top:145pt;width:79pt;height:60pt;z-index:262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FbuwEAAEwDAAAOAAAAZHJzL2Uyb0RvYy54bWysU9tu2zAMfR+wfxD0vviSdHW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syorSiwzOKU/&#10;qBuzgxbklB1V34s036TX5EOLZY/+Ac5RQDeRnyWY9EVaZM4aHy8aizkSjsn1ct2UOAmOR9er9RJ9&#10;7FK8FnsI8adwhiSno4BQsrLs8DvE09WXK1iXwJyeT16cd3MmU1frqxesO9cfkSMuabxHI7WbOsq1&#10;8pRMOPiOhr97BoIS/cuisvX1alnjpuSgauoGNxhygKh3b7PM8tHhLvEIlOw9qGFEwFmjjAtHlpmd&#10;1yvtxNs4o3/9Cbb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i2yFb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74AF7A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1680" behindDoc="0" locked="0" layoutInCell="1" allowOverlap="1" wp14:anchorId="18FAE3CA" wp14:editId="6C017F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2" name="Rectangle 8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4EC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AE3CA" id="Rectangle 8402" o:spid="_x0000_s3222" style="position:absolute;left:0;text-align:left;margin-left:154pt;margin-top:145pt;width:79pt;height:60pt;z-index:262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28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XTeUeO5wSj9R&#10;N+57q8g5Oxgp1TzfWa8xpg7LnuMTXKKE7kx+0uDmL9IiU9H4dNVYTZkITG5Wm7bGSQg8ul1vVuhj&#10;l+qtOELKX1VwZHYYBYRSlOXH7ymfr75ewboZzPn52cvTfipkmuXm5hXrPsgTcsQlzY9otA0jo8Ka&#10;SMmIg2c0/T5wUJTYbx6VbW7XKxQil2DZNi1uMJQAUe/fZ7kXQ8BdEhkoOUQw/YCAi0YFF46sMLus&#10;17wT7+OC/u0n2P0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HdRTby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F464EC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2704" behindDoc="0" locked="0" layoutInCell="1" allowOverlap="1" wp14:anchorId="109440EC" wp14:editId="228B51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3" name="Rectangle 8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79F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440EC" id="Rectangle 8403" o:spid="_x0000_s3223" style="position:absolute;left:0;text-align:left;margin-left:154pt;margin-top:145pt;width:79pt;height:60pt;z-index:262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lXuw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db2ixHOHU/qO&#10;unHfW0Uu2cFIqeb5znqNMXVY9hKf4RoldGfykwY3f5EWmYrG55vGaspEYHK72rY1TkLg0Wa9XaGP&#10;Xaq34ggpf1bBkdlhFBBKUZafvqZ8ufp6BetmMJfnZy9Ph6mQaZbbzSvWQ5Bn5IhLmp/QaBtGRoU1&#10;kZIRB89o+nXkoCixXzwq22zWqwY3pQTLtmlxg6EEiPrwPsu9GALukshAyTGC6QcEXDQquHBkhdl1&#10;veadeB8X9G8/wf43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71blX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15F79F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3728" behindDoc="0" locked="0" layoutInCell="1" allowOverlap="1" wp14:anchorId="55B7564A" wp14:editId="75762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4" name="Rectangle 8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443C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564A" id="Rectangle 8404" o:spid="_x0000_s3224" style="position:absolute;left:0;text-align:left;margin-left:154pt;margin-top:145pt;width:79pt;height:60pt;z-index:262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QF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db2mxHOHU/qB&#10;unHfW0XO2cFIqeb5znqNMXVY9hKf4RIldGfykwY3f5EWmYrGp6vGaspEYHKz2rQ1TkLg0e16s0If&#10;u1TvxRFS/qaCI7PDKCCUoiw/PqR8vvp2BetmMOfnZy9P+6mQaZab9g3rPsgTcsQlzU9otA0jo8Ka&#10;SMmIg2c0/T5wUJTY7x6VbW7XqwY3pQTLtmlxg6EEiHr/Mcu9GALukshAySGC6QcEXDQquHBkhdll&#10;vead+BgX9O8/we4V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NT15AW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84443C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4752" behindDoc="0" locked="0" layoutInCell="1" allowOverlap="1" wp14:anchorId="51DA01A7" wp14:editId="337E55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5" name="Rectangle 8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99C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A01A7" id="Rectangle 8405" o:spid="_x0000_s3225" style="position:absolute;left:0;text-align:left;margin-left:154pt;margin-top:145pt;width:79pt;height:60pt;z-index:262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DuuwEAAEwDAAAOAAAAZHJzL2Uyb0RvYy54bWysU01v2zAMvQ/YfxB0X+w46Wo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63V5RYllBqf0&#10;B3VjdtCCnLKj6nuR5pv0mnxosezRP8A5Cugm8rMEk75Ii8xZ4+NFYzFHwjHZrJq6xElwPLpeNyv0&#10;sUvxWuwhxJ/CGZKcjgJCycqyw+8QT1dfrmBdAnN6Pnlx3s2ZTLVsmhesO9cfkSMuabxHI7WbOsq1&#10;8pRMOPiOhr97BoIS/cuistX1elXhpuRgWVc1bjDkAFHv3maZ5aPDXeIRKNl7UMOIgLNGGReOLDM7&#10;r1faibdxRv/6E2z/A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CYcRDu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3B699C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5776" behindDoc="0" locked="0" layoutInCell="1" allowOverlap="1" wp14:anchorId="10ADCC00" wp14:editId="7677D6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6" name="Rectangle 8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D55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DCC00" id="Rectangle 8406" o:spid="_x0000_s3226" style="position:absolute;left:0;text-align:left;margin-left:154pt;margin-top:145pt;width:79pt;height:60pt;z-index:262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1fA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Xd9Q4rnDKf1E&#10;3bjvrSLn7GCkVPN8Z73GmDose45PcIkSujP5SYObv0iLTEXj01VjNWUiMLlZbdoaJyHw6Ha9WaGP&#10;Xaq34ggpf1XBkdlhFBBKUZYfv6d8vvp6BetmMOfnZy9P+6mQaXA3XrHugzwhR1zS/IhG2zAyKqyJ&#10;lIw4eEbT7wMHRYn95lHZ5na9anBTSrBsmxY3GEqAqPfvs9yLIeAuiQyUHCKYfkDARaOCC0dWmF3W&#10;a96J93FB//YT7P4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LvPV8C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E0D55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6800" behindDoc="0" locked="0" layoutInCell="1" allowOverlap="1" wp14:anchorId="6E6D80D5" wp14:editId="79F46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7" name="Rectangle 8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CAD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D80D5" id="Rectangle 8407" o:spid="_x0000_s3227" style="position:absolute;left:0;text-align:left;margin-left:154pt;margin-top:145pt;width:79pt;height:60pt;z-index:262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Mr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db2hxHOHU/qO&#10;unHfW0Uu2cFIqeb5znqNMXVY9hKf4RoldGfykwY3f5EWmYrG55vGaspEYHK72rY1TkLg0Wa9XaGP&#10;Xaq34ggpf1bBkdlhFBBKUZafvqZ8ufp6BetmMJfnZy9Ph6mQaVDNV6yHIM/IEZc0P6HRNoyMCmsi&#10;JSMOntH068hBUWK/eFS22axXDW5KCZZt0+IGQwkQ9eF9lnsxBNwlkYGSYwTTDwi4vFtw4cgKs+t6&#10;zTvxPi7o336C/W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PdLoyu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79CAD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7824" behindDoc="0" locked="0" layoutInCell="1" allowOverlap="1" wp14:anchorId="302F0C1F" wp14:editId="17F0BB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8" name="Rectangle 8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49BE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F0C1F" id="Rectangle 8408" o:spid="_x0000_s3228" style="position:absolute;left:0;text-align:left;margin-left:154pt;margin-top:145pt;width:79pt;height:60pt;z-index:262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4d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dY2z8tzhlH6g&#10;btz3VpFzdjBSqnm+s15jTB2WvcRnuEQJ3Zn8pMHNX6RFpqLx6aqxmjIRmNysNm2NkxB4dLverNDH&#10;LtV7cYSUv6ngyOwwCgilKMuPDymfr75dwboZzPn52cvTfipkmqZu3rDugzwhR1zS/IRG2zAyKqyJ&#10;lIw4eEbT7wMHRYn97lHZ5na9anBTSrBsmxZVgRIg6v3HLPdiCLhLIgMlhwimHxBw0ajgwpEVZpf1&#10;mnfiY1zQv/8Eu1c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JiLnh2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4549BE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8848" behindDoc="0" locked="0" layoutInCell="1" allowOverlap="1" wp14:anchorId="09667BEC" wp14:editId="3BACB3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09" name="Rectangle 8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8B9F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67BEC" id="Rectangle 8409" o:spid="_x0000_s3229" style="position:absolute;left:0;text-align:left;margin-left:154pt;margin-top:145pt;width:79pt;height:60pt;z-index:262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r2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db2hxHOHU/qB&#10;unHfW0XO2cFIqeb5znqNMXVY9hKf4RIldGfykwY3f5EWmYrGp6vGaspEYHKz2rQ1TkLg0e16s0If&#10;u1TvxRFS/qaCI7PDKCCUoiw/PqR8vvp2BetmMOfnZy9P+6mQaZp69YZ1H+QJOeKS5ic02oaRUWFN&#10;pGTEwTOafh84KErsd4/KNrfrVYObUoJl27S4wVACRL3/mOVeDAF3SWSg5BDB9AMCLhoVXDiywuyy&#10;XvNOfIwL+vefYPcK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NQPava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998B9F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59872" behindDoc="0" locked="0" layoutInCell="1" allowOverlap="1" wp14:anchorId="6B797EC1" wp14:editId="2F00A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0" name="Rectangle 8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B0B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7EC1" id="Rectangle 8410" o:spid="_x0000_s3230" style="position:absolute;left:0;text-align:left;margin-left:154pt;margin-top:145pt;width:79pt;height:60pt;z-index:262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pF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9RIF8tzhlH6g&#10;btz3VpFzdjBSqnm+s15jTB2WvcRnuEQJ3Zn8pMHNX6RFpqLx6aqxmjIRmNysNm2NDwk8ul1vVuhj&#10;l+q9OELK31RwZHYYBYRSlOXHh5TPV9+uYN0M5vz87OVpPxUyTVOv37DugzwhR1zS/IRG2zAyKqyJ&#10;lIw4eEbT7wMHRYn97lHZ5na9anBTSrBsmxY3GEqAqPcfs9yLIeAuiQyUHCKYfkDARaOCC0dWmF3W&#10;a96Jj3FB//4T7F4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JOCCkW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E2B0B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0896" behindDoc="0" locked="0" layoutInCell="1" allowOverlap="1" wp14:anchorId="47BD2B12" wp14:editId="3F2A2D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1" name="Rectangle 8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B5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D2B12" id="Rectangle 8411" o:spid="_x0000_s3231" style="position:absolute;left:0;text-align:left;margin-left:154pt;margin-top:145pt;width:79pt;height:60pt;z-index:262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6uuwEAAEwDAAAOAAAAZHJzL2Uyb0RvYy54bWysU9tu2zAMfR+wfxD0vviSdHW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abVVVR4rjFKf1B&#10;3bjrBkVO2d5Iqeb5znqNIbZY9hge4BxFdGfykwY7f5EWmbLGx4vGakpEYHK9XDclTkLg0fVqvUQf&#10;uxSvxQFi+qm8JbPDKCCUrCw//I7pdPXlCtbNYE7Pz16adlMmU9fl1QvWnZdH5IhLmu7R6MGPjIrB&#10;BEpGHDyj8e+eg6Jk+OVQ2fp6taxxU3JQNXWDGww5QNS7t1nuRO9xl0QCSvYBTNcj4KxRxoUjy8zO&#10;6zXvxNs4o3/9Cbb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fBv6u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4F55B5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1920" behindDoc="0" locked="0" layoutInCell="1" allowOverlap="1" wp14:anchorId="501C966B" wp14:editId="73C364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2" name="Rectangle 8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752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966B" id="Rectangle 8412" o:spid="_x0000_s3232" style="position:absolute;left:0;text-align:left;margin-left:154pt;margin-top:145pt;width:79pt;height:60pt;z-index:262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JJ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vWwo8dzhlH6i&#10;btz3VpFzdjBSqnm+s15jTB2WPccnuEQJ3Zn8pMHNX6RFpqLx6aqxmjIRmNysNm2NkxB4dLverNDH&#10;LtVbcYSUv6rgyOwwCgilKMuP31M+X329gnUzmPPzs5en/VTINE1984p1H+QJOeKS5kc02oaRUWFN&#10;pGTEwTOafh84KErsN4/KNrfrFQqRS7BsmxY3GEqAqPfvs9yLIeAuiQyUHCKYfkDARaOCC0dWmF3W&#10;a96J93FB//YT7P4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EqMkkm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DE752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2944" behindDoc="0" locked="0" layoutInCell="1" allowOverlap="1" wp14:anchorId="29E351F9" wp14:editId="10CC76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3" name="Rectangle 8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414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351F9" id="Rectangle 8413" o:spid="_x0000_s3233" style="position:absolute;left:0;text-align:left;margin-left:154pt;margin-top:145pt;width:79pt;height:60pt;z-index:262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ai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9XJFiecOp/Qd&#10;deO+t4pcsoORUs3znfUaY+qw7CU+wzVK6M7kJw1u/iItMhWNzzeN1ZSJwOR2tW1rnITAo816u0If&#10;u1RvxRFS/qyCI7PDKCCUoiw/fU35cvX1CtbNYC7Pz16eDlMh0zT15hXrIcgzcsQlzU9otA0jo8Ka&#10;SMmIg2c0/TpyUJTYLx6VbTbrVYObUoJl27S4wVACRH14n+VeDAF3SWSg5BjB9AMCLhoVXDiywuy6&#10;XvNOvI8L+refYP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AYIZqK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2B414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3968" behindDoc="0" locked="0" layoutInCell="1" allowOverlap="1" wp14:anchorId="0EFB4827" wp14:editId="590BC2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4" name="Rectangle 8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D1B5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B4827" id="Rectangle 8414" o:spid="_x0000_s3234" style="position:absolute;left:0;text-align:left;margin-left:154pt;margin-top:145pt;width:79pt;height:60pt;z-index:262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vw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9XJNiecOp/QD&#10;deO+t4qcs4ORUs3znfUaY+qw7CU+wyVK6M7kJw1u/iItMhWNT1eN1ZSJwORmtWlrnITAo9v1ZoU+&#10;dqneiyOk/E0FR2aHUUAoRVl+fEj5fPXtCtbNYM7Pz16e9lMh0zR1+4Z1H+QJOeKS5ic02oaRUWFN&#10;pGTEwTOafh84KErsd4/KNrfrVYObUoJl27S4wVACRL3/mOVeDAF3SWSg5BDB9AMCLhoVXDiywuyy&#10;XvNOfIwL+vefYPcK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OkoO/C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7CD1B5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4992" behindDoc="0" locked="0" layoutInCell="1" allowOverlap="1" wp14:anchorId="333C387E" wp14:editId="284FF8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5" name="Rectangle 8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987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C387E" id="Rectangle 8415" o:spid="_x0000_s3235" style="position:absolute;left:0;text-align:left;margin-left:154pt;margin-top:145pt;width:79pt;height:60pt;z-index:262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ClrM8b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150987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6016" behindDoc="0" locked="0" layoutInCell="1" allowOverlap="1" wp14:anchorId="1EF6EEC9" wp14:editId="02334B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6" name="Rectangle 8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FE3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6EEC9" id="Rectangle 8416" o:spid="_x0000_s3236" style="position:absolute;left:0;text-align:left;margin-left:154pt;margin-top:145pt;width:79pt;height:60pt;z-index:262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Q21r+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46FE3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7040" behindDoc="0" locked="0" layoutInCell="1" allowOverlap="1" wp14:anchorId="04F53BDD" wp14:editId="4F064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7" name="Rectangle 8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2B4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3BDD" id="Rectangle 8417" o:spid="_x0000_s3237" style="position:absolute;left:0;text-align:left;margin-left:154pt;margin-top:145pt;width:79pt;height:60pt;z-index:262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MiyIlS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D92B4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8064" behindDoc="0" locked="0" layoutInCell="1" allowOverlap="1" wp14:anchorId="3E345E67" wp14:editId="7A1666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8" name="Rectangle 8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2E90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45E67" id="Rectangle 8418" o:spid="_x0000_s3238" style="position:absolute;left:0;text-align:left;margin-left:154pt;margin-top:145pt;width:79pt;height:60pt;z-index:262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9i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Fu0+CsPHc4pe+o&#10;G/eDVeSSHY2UapnvotcUU49lz/EJrlFCdyE/a3DLF2mRuWh8vmms5kwEJrfrbVfjJAQe3W22a/Sx&#10;S/VaHCHlzyo4sjiMAkIpyvLT15QvV1+uYN0C5vL84uX5MBcybdu0L1gPQZ6RIy5pfkSjbZgYFdZE&#10;SiYcPKPp15GDosR+8ahse7dZt7gpJWi6tkNVoASI+vA2y70YA+6SyEDJMYIZRgRcNCq4cGSF2XW9&#10;lp14Gxf0rz/B/jc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KdyH2K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452E90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69088" behindDoc="0" locked="0" layoutInCell="1" allowOverlap="1" wp14:anchorId="486C7785" wp14:editId="04321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19" name="Rectangle 8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E63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C7785" id="Rectangle 8419" o:spid="_x0000_s3239" style="position:absolute;left:0;text-align:left;margin-left:154pt;margin-top:145pt;width:79pt;height:60pt;z-index:262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uJuwEAAEwDAAAOAAAAZHJzL2Uyb0RvYy54bWysU9tu2zAMfR+wfxD0vviSYHW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t2m2lDhucUrf&#10;UTfuhkmRS3Y0Uqo836zXHGKPZc/hCa5RRDeTXzTY/EVaZCkan28aqyURgcntetvVOAmBR3eb7Rp9&#10;7FK9FgeI6bPylmSHUUAoRVl++hrT5erLFazLYC7PZy8th6WQadtm/YL14OUZOeKSpkc0evIzo2Iy&#10;gZIZB89o/HXkoCiZvjhUtr3brFvclBI0XdvhBkMJEPXhbZY7MXrcJZGAkmMAM4wIuGhUcOHICrPr&#10;euWdeBsX9K8/wf43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r9uuJ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96E63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0112" behindDoc="0" locked="0" layoutInCell="1" allowOverlap="1" wp14:anchorId="0FA9D072" wp14:editId="00AE5C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20" name="Rectangle 8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354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9D072" id="Rectangle 8420" o:spid="_x0000_s3240" style="position:absolute;left:0;text-align:left;margin-left:154pt;margin-top:145pt;width:79pt;height:60pt;z-index:262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CW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dYMCee5wSj9Q&#10;N+57q8g5Oxgp1TzfWa8xpg7LXuIzXKKE7kx+0uDmL9IiU9H4dNVYTZkITG5Wm7bGhwQe3a43K/Sx&#10;S/VeHCHlbyo4MjuMAkIpyvLjQ8rnq29XsG4Gc35+9vK0nwqZplmu37DugzwhR1zS/IRG2zAyKqyJ&#10;lIw4eEbT7wMHRYn97lHZ5na9anBTSrBsmxY3GEqAqPcfs9yLIeAuiQyUHCKYfkDARaOCC0dWmF3W&#10;a96Jj3FB//4T7F4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8aEJa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A7C354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1136" behindDoc="0" locked="0" layoutInCell="1" allowOverlap="1" wp14:anchorId="3C0DAF12" wp14:editId="74020B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1" name="Rectangle 8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51A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AF12" id="Rectangle 8421" o:spid="_x0000_s3241" style="position:absolute;left:0;text-align:left;margin-left:154pt;margin-top:145pt;width:79pt;height:48pt;z-index:262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AUhnPC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3AAB51A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2160" behindDoc="0" locked="0" layoutInCell="1" allowOverlap="1" wp14:anchorId="0D784C09" wp14:editId="5B09B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2" name="Rectangle 8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9C5F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84C09" id="Rectangle 8422" o:spid="_x0000_s3242" style="position:absolute;left:0;text-align:left;margin-left:154pt;margin-top:145pt;width:79pt;height:48pt;z-index:262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JCr8Be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2D39C5F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3184" behindDoc="0" locked="0" layoutInCell="1" allowOverlap="1" wp14:anchorId="1FE2D34C" wp14:editId="5BD0D5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3" name="Rectangle 8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964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2D34C" id="Rectangle 8423" o:spid="_x0000_s3243" style="position:absolute;left:0;text-align:left;margin-left:154pt;margin-top:145pt;width:79pt;height:48pt;z-index:262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8uw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XjcrShyzOKUf&#10;qBtzg5HklB21EDLPN+s1hdhh2Ut4hnMU0c3kZwU2f5EWmYvGx4vGck6EY3K9Wrc1ToLj0c36do0+&#10;dqneiwPE9FV6S7LTU0AoRVl2eIzpdPXtCtZlMKfns5fm3VzINM3y7g3rzosjcsQlTU9olPFTT7nR&#10;gZIJB9/T+LpnICkx3xwq29xdrxrclBIs26bFDYYSIOrdxyxzfPS4SzwBJfsAehgRcNGo4MKRFWbn&#10;9co78TEu6N9/gu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cLwT8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B6964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4208" behindDoc="0" locked="0" layoutInCell="1" allowOverlap="1" wp14:anchorId="75AB3A89" wp14:editId="44F19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4" name="Rectangle 8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5C4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B3A89" id="Rectangle 8424" o:spid="_x0000_s3244" style="position:absolute;left:0;text-align:left;margin-left:154pt;margin-top:145pt;width:79pt;height:48pt;z-index:262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muuwEAAEwDAAAOAAAAZHJzL2Uyb0RvYy54bWysU9tu2zAMfR+wfxD0vthxs84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i7alaUeO5wSr9R&#10;N+57q8gpOxgp1TzfWa8xpg7LHuMDnKOE7kx+0uDmL9IiU9H4eNFYTZkITK6v1m2NkxB49HV9vUYf&#10;u1RvxRFS/q6CI7PDKCCUoiw//Ez5dPX1CtbNYE7Pz16edlMh0zTL9hXrLsgjcsQlzfdotA0jo8Ka&#10;SMmIg2c0vew5KErsD4/KNt9WVw1uSgmWbdPiBkMJEPXufZZ7MQTcJZGBkn0E0w8IuGhUcOHICrPz&#10;es078T4u6N9+gu0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zD1mu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875C4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5232" behindDoc="0" locked="0" layoutInCell="1" allowOverlap="1" wp14:anchorId="02AFC297" wp14:editId="2BC8BF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5" name="Rectangle 8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D34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FC297" id="Rectangle 8425" o:spid="_x0000_s3245" style="position:absolute;left:0;text-align:left;margin-left:154pt;margin-top:145pt;width:79pt;height:48pt;z-index:262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1Fuw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h73dxQ4rnDKf1E&#10;3bgfrCKn7GikVMt8F72mmHose4qPcI4Sugv5WYNbvkiLzEXj40VjNWciMNlddW2NkxB4dNPdduhj&#10;l+q1OELKX1VwZHEYBYRSlOWH7ymfrr5cwboFzOn5xcvzbi5kmmbdvWDdBXlEjrik+QGNtmFiVFgT&#10;KZlw8Iym33sOihL7zaOyzefrqwY3pQTrtmlxg6EEiHr3Nsu9GAPukshAyT6CGUYEXDQquHBkhdl5&#10;vZadeBsX9K8/wfYP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/i61F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62D34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6256" behindDoc="0" locked="0" layoutInCell="1" allowOverlap="1" wp14:anchorId="4F759D83" wp14:editId="6E2890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6" name="Rectangle 8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124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59D83" id="Rectangle 8426" o:spid="_x0000_s3246" style="position:absolute;left:0;text-align:left;margin-left:154pt;margin-top:145pt;width:79pt;height:48pt;z-index:262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Dgiyy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3CF124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7280" behindDoc="0" locked="0" layoutInCell="1" allowOverlap="1" wp14:anchorId="2544AC6D" wp14:editId="569793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7" name="Rectangle 8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F86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4AC6D" id="Rectangle 8427" o:spid="_x0000_s3247" style="position:absolute;left:0;text-align:left;margin-left:154pt;margin-top:145pt;width:79pt;height:48pt;z-index:262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E8G2Fm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4879F86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8304" behindDoc="0" locked="0" layoutInCell="1" allowOverlap="1" wp14:anchorId="1000E2BF" wp14:editId="0D077A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8" name="Rectangle 8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59C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0E2BF" id="Rectangle 8428" o:spid="_x0000_s3248" style="position:absolute;left:0;text-align:left;margin-left:154pt;margin-top:145pt;width:79pt;height:48pt;z-index:262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IMblb7kBAABM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3B7259C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79328" behindDoc="0" locked="0" layoutInCell="1" allowOverlap="1" wp14:anchorId="72FED3E6" wp14:editId="35141F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29" name="Rectangle 8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02A4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ED3E6" id="Rectangle 8429" o:spid="_x0000_s3249" style="position:absolute;left:0;text-align:left;margin-left:154pt;margin-top:145pt;width:79pt;height:48pt;z-index:262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sQhGE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2A302A4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0352" behindDoc="0" locked="0" layoutInCell="1" allowOverlap="1" wp14:anchorId="5FF849B4" wp14:editId="533074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0" name="Rectangle 8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1F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849B4" id="Rectangle 8430" o:spid="_x0000_s3250" style="position:absolute;left:0;text-align:left;margin-left:154pt;margin-top:145pt;width:79pt;height:48pt;z-index:262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E3ugEAAEwDAAAOAAAAZHJzL2Uyb0RvYy54bWysU9tu2zAMfR+wfxD0vthxs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2vUKBPHc4pV+o&#10;G/e9VeScHYyUap7vrNcYU4dlj/EBLlFCdyY/aXDzF2mRqWh8umqspkwEJjerTVvjQwKPPm9uNuhj&#10;l+qlOELK31RwZHYYBYRSlOXHHymfrz5fwboZzPn52cvTfipkmqZZP2PdB3lCjrik+R6NtmFkVFgT&#10;KRlx8IymPwcOihL73aOyzZf1qsFNKcGybVrcYCgBot6/znIvhoC7JDJQcohg+gEBF40KLhxZYXZZ&#10;r3knXscF/ctPsPsL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CvPcTe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23D1F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1376" behindDoc="0" locked="0" layoutInCell="1" allowOverlap="1" wp14:anchorId="04F71018" wp14:editId="15312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1" name="Rectangle 8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1AA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1018" id="Rectangle 8431" o:spid="_x0000_s3251" style="position:absolute;left:0;text-align:left;margin-left:154pt;margin-top:145pt;width:79pt;height:48pt;z-index:262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nS4Xc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FD1AA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2400" behindDoc="0" locked="0" layoutInCell="1" allowOverlap="1" wp14:anchorId="19A8C99B" wp14:editId="7B4AE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2" name="Rectangle 8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CDA7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C99B" id="Rectangle 8432" o:spid="_x0000_s3252" style="position:absolute;left:0;text-align:left;margin-left:154pt;margin-top:145pt;width:79pt;height:48pt;z-index:262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8sHpO7kBAABM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7D0CDA7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3424" behindDoc="0" locked="0" layoutInCell="1" allowOverlap="1" wp14:anchorId="0468052C" wp14:editId="259B10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3" name="Rectangle 8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A54C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8052C" id="Rectangle 8433" o:spid="_x0000_s3253" style="position:absolute;left:0;text-align:left;margin-left:154pt;margin-top:145pt;width:79pt;height:48pt;z-index:262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3Quw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2erWixHOHU/qB&#10;unHfW0VO2cFIqeb5znqNMXVY9hKf4RwldGfykwY3f5EWmYrGx4vGaspEYHK9Wrc1TkLg0c36do0+&#10;dqneiyOk/FUFR2aHUUAoRVl+eEz5dPXtCtbNYE7Pz16edlMh0zTN3RvWXZBH5IhLmp/QaBtGRoU1&#10;kZIRB89oet1zUJTYbx6Vbe6uVw1uSgmWbdPiBkMJEPXuY5Z7MQTcJZGBkn0E0w8IuGhUcOHICrPz&#10;es078TEu6N9/gu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+RR3Q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7FFA54C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4448" behindDoc="0" locked="0" layoutInCell="1" allowOverlap="1" wp14:anchorId="48D980F9" wp14:editId="5B35A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4" name="Rectangle 8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8FEE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80F9" id="Rectangle 8434" o:spid="_x0000_s3254" style="position:absolute;left:0;text-align:left;margin-left:154pt;margin-top:145pt;width:79pt;height:48pt;z-index:262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CCuwEAAEwDAAAOAAAAZHJzL2Uyb0RvYy54bWysU9tu2zAMfR+wfxD0vthxs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2vVpT4rnDKf1C&#10;3bjvrSLn7GCkVPN8Z73GmDose4wPcIkSujP5SYObv0iLTEXj01VjNWUiMLlZbdoaJyHw6PPmZoM+&#10;dqleiiOk/E0FR2aHUUAoRVl+/JHy+erzFaybwZyfn7087adCpmma9hnrPsgTcsQlzfdotA0jo8Ka&#10;SMmIg2c0/TlwUJTY7x6Vbb6sVw1uSgmWbdPiBkMJEPX+dZZ7MQTcJZGBkkME0w8IuGhUcOHICrPL&#10;es078Tou6F9+gt1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RZUCC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7B08FEE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5472" behindDoc="0" locked="0" layoutInCell="1" allowOverlap="1" wp14:anchorId="349979DE" wp14:editId="7EE518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5" name="Rectangle 8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580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79DE" id="Rectangle 8435" o:spid="_x0000_s3255" style="position:absolute;left:0;text-align:left;margin-left:154pt;margin-top:145pt;width:79pt;height:48pt;z-index:262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RpuwEAAEwDAAAOAAAAZHJzL2Uyb0RvYy54bWysU9tu2zAMfR+wfxD0vthx2s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N5tbSjx3OKXv&#10;qBv3g1XknB2NlGqZ76LXFFOPZc/xCS5RQnchP2twyxdpkblofLpqrOZMBCa7TdfWOAmBR7fdXYc+&#10;dqleiyOk/FkFRxaHUUAoRVl+/Jry+erLFaxbwJyfX7w87+dCpmma7gXrPsgTcsQlzY9otA0To8Ka&#10;SMmEg2c0/TpwUJTYLx6VbT7ebBrclBKs26bFDYYSIOr92yz3Ygy4SyIDJYcIZhgRcNGo4MKRFWaX&#10;9Vp24m1c0L/+BLv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d4bRp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449580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6496" behindDoc="0" locked="0" layoutInCell="1" allowOverlap="1" wp14:anchorId="35F2AB08" wp14:editId="399817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6" name="Rectangle 8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51B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2AB08" id="Rectangle 8436" o:spid="_x0000_s3256" style="position:absolute;left:0;text-align:left;margin-left:154pt;margin-top:145pt;width:79pt;height:48pt;z-index:262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3NuwEAAEwDAAAOAAAAZHJzL2Uyb0RvYy54bWysU8tu2zAQvBfoPxC815LlxJUFy7kELQoE&#10;S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x+Pz0C06Gl7s1pT4pjFLn1H&#10;35gbjCTn6qiFkLm/2a8pxA6vvYRnuGQRl1n8rMDmL8oic/H4dPVYzolwLG5Wm7bGTnDcut2sN7hG&#10;lOr1coCYvkpvSV70FJBKcZYdH2I6H/1zBO9lMufn8yrN+7mIaZpVwc3FvRcn1IhDmp4wKOOnnnKj&#10;AyUTNr6n8deBgaTEfHPobPP5ZtXgpJRk2TYtTjCUBFnv31aZ46PHWeIJKDkE0MOIhItHhRe2rCi7&#10;jFeeibd5Yf/6E+x+A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8e63N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D551B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7520" behindDoc="0" locked="0" layoutInCell="1" allowOverlap="1" wp14:anchorId="1AC5333D" wp14:editId="1A4B66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7" name="Rectangle 8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D5E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5333D" id="Rectangle 8437" o:spid="_x0000_s3257" style="position:absolute;left:0;text-align:left;margin-left:154pt;margin-top:145pt;width:79pt;height:48pt;z-index:262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kmugEAAEw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H2anVLiecOp/QD&#10;deO+t4qcsoORUs3znfUaY+qw7CU+wzlK6M7kJw1u/iItMhWNjxeN1ZSJwOR6tW5rnITAo+v1zRp9&#10;7FK9FUdI+ZsKjswOo4BQirL88Jjy6errFaybwZyen7087aZCpmlWF6y7II/IEZc0P6HRNoyMCmsi&#10;JSMOntH0e89BUWIfPCrb3F6tGtyUEizbpsUNhhIg6t37LPdiCLhLIgMl+wimHxBwebfgwpEVZuf1&#10;mnfifVzQv/0E2z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HD/WSa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37CD5E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8544" behindDoc="0" locked="0" layoutInCell="1" allowOverlap="1" wp14:anchorId="59AB172D" wp14:editId="13A50A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8" name="Rectangle 8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4E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B172D" id="Rectangle 8438" o:spid="_x0000_s3258" style="position:absolute;left:0;text-align:left;margin-left:154pt;margin-top:145pt;width:79pt;height:48pt;z-index:262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" filled="f" stroked="f">
                      <v:textbox inset="2.16pt,1.44pt,0,1.44pt">
                        <w:txbxContent>
                          <w:p w14:paraId="21184E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89568" behindDoc="0" locked="0" layoutInCell="1" allowOverlap="1" wp14:anchorId="3D87A247" wp14:editId="176953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39" name="Rectangle 8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3D1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7A247" id="Rectangle 8439" o:spid="_x0000_s3259" style="position:absolute;left:0;text-align:left;margin-left:154pt;margin-top:145pt;width:79pt;height:48pt;z-index:262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Tu5D7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5E53D1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0592" behindDoc="0" locked="0" layoutInCell="1" allowOverlap="1" wp14:anchorId="3EC3F9FD" wp14:editId="7F5A46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40" name="Rectangle 8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4ECA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F9FD" id="Rectangle 8440" o:spid="_x0000_s3260" style="position:absolute;left:0;text-align:left;margin-left:154pt;margin-top:145pt;width:79pt;height:48pt;z-index:262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xmugEAAEwDAAAOAAAAZHJzL2Uyb0RvYy54bWysU9tu2zAMfR+wfxD0vthxs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2vUaBPHc4pV+o&#10;G/e9VeScHYyUap7vrNcYU4dlj/EBLlFCdyY/aXDzF2mRqWh8umqspkwEJjerTVvjQwKPPm9uNuhj&#10;l+qlOELK31RwZHYYBYRSlOXHHymfrz5fwboZzPn52cvTfipkmma1fsa6D/KEHHFJ8z0abcPIqLAm&#10;UjLi4BlNfw4cFCX2u0dlmy/rVYObUoJl27S4wVACRL1/neVeDAF3SWSg5BDB9AMCLhoVXDiywuyy&#10;XvNOvI4L+pefYPcX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DCTLGa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7554ECA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1616" behindDoc="0" locked="0" layoutInCell="1" allowOverlap="1" wp14:anchorId="4550D7A0" wp14:editId="496CF7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41" name="Rectangle 8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725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D7A0" id="Rectangle 8441" o:spid="_x0000_s3261" style="position:absolute;left:0;text-align:left;margin-left:154pt;margin-top:145pt;width:79pt;height:48pt;z-index:262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iNuwEAAEwDAAAOAAAAZHJzL2Uyb0RvYy54bWysU9tu2zAMfR+wfxD0vthx0s4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er2kxHOHU/qJ&#10;unHfW0XO2cFIqeb5znqNMXVY9hQf4RIldGfykwY3f5EWmYrGp6vGaspEYHKz2rQ1TkLg0c3mdoM+&#10;dqleiyOk/FUFR2aHUUAoRVl+/J7y+erLFaybwZyfn7087adCpmlWNy9Y90GekCMuaX5Ao20YGRXW&#10;REpGHDyj6feBg6LEfvOobPN5vWpwU0qwbJsWNxhKgKj3b7PciyHgLokMlBwimH5AwEWjggtHVphd&#10;1mveibdxQf/6E+z+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8F9iN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44725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2640" behindDoc="0" locked="0" layoutInCell="1" allowOverlap="1" wp14:anchorId="7465BC66" wp14:editId="7DF98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42" name="Rectangle 8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F06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5BC66" id="Rectangle 8442" o:spid="_x0000_s3262" style="position:absolute;left:0;text-align:left;margin-left:154pt;margin-top:145pt;width:79pt;height:60pt;z-index:262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n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vW4o8dzhlH6i&#10;btz3VpFzdjBSqnm+s15jTB2WPccnuEQJ3Zn8pMHNX6RFpqLx6aqxmjIRmNysNm2NkxB4dLverNDH&#10;LtVbcYSUv6rgyOwwCgilKMuP31M+X329gnUzmPPzs5en/VTINM3q5hXrPsgTcsQlzY9otA0jo8Ka&#10;SMmIg2c0/T5wUJTYbx6VbW7XKxQil2DZNi1uMJQAUe/fZ7kXQ8BdEhkoOUQw/YCAi0YFF46sMLus&#10;17wT7+OC/u0n2P0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C8izOe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7FF06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3664" behindDoc="0" locked="0" layoutInCell="1" allowOverlap="1" wp14:anchorId="68283605" wp14:editId="69AD3E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43" name="Rectangle 8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78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83605" id="Rectangle 8443" o:spid="_x0000_s3263" style="position:absolute;left:0;text-align:left;margin-left:154pt;margin-top:145pt;width:79pt;height:60pt;z-index:262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jpjgM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39478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4688" behindDoc="0" locked="0" layoutInCell="1" allowOverlap="1" wp14:anchorId="36342E95" wp14:editId="0AEBDA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44" name="Rectangle 8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FE4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2E95" id="Rectangle 8444" o:spid="_x0000_s3264" style="position:absolute;left:0;text-align:left;margin-left:154pt;margin-top:145pt;width:79pt;height:60pt;z-index:262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yGZV6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235FE4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5712" behindDoc="0" locked="0" layoutInCell="1" allowOverlap="1" wp14:anchorId="15258352" wp14:editId="5B2BB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45" name="Rectangle 8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438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58352" id="Rectangle 8445" o:spid="_x0000_s3265" style="position:absolute;left:0;text-align:left;margin-left:154pt;margin-top:145pt;width:79pt;height:48pt;z-index:262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Gvek4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F2438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6736" behindDoc="0" locked="0" layoutInCell="1" allowOverlap="1" wp14:anchorId="3622557E" wp14:editId="5E3684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46" name="Rectangle 8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2E1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557E" id="Rectangle 8446" o:spid="_x0000_s3266" style="position:absolute;left:0;text-align:left;margin-left:154pt;margin-top:145pt;width:79pt;height:48pt;z-index:262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louwEAAEwDAAAOAAAAZHJzL2Uyb0RvYy54bWysU8tu2zAQvBfoPxC815IVx5UF07kELQoE&#10;S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F4fAZiJKPtarWmxHGLXfqO&#10;vnHXj4qcq4ORUuX+Zr+mEDu89hKe4ZJFXGbxswabvyiLzMXj09VjNScisLi52bQ1dkLg1u1mvcE1&#10;olSvlwPE9FV5S/KCUUAqxVl+fIjpfPTPEbyXyZyfz6s07+cipmlWBTcX916eUCMOaXrCoEc/MSpG&#10;EyiZsPGMxl8HDoqS8ZtDZ5vPq5sGJ6Uky7ZpcYKhJMh6/7bKnRg8zpJIQMkhgOkHJFw8KrywZUXZ&#10;ZbzyTLzNC/vXn2D3G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Akllo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862E1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7760" behindDoc="0" locked="0" layoutInCell="1" allowOverlap="1" wp14:anchorId="6C96AD92" wp14:editId="6B8DB7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447" name="Rectangle 8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1E06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AD92" id="Rectangle 8447" o:spid="_x0000_s3267" style="position:absolute;left:0;text-align:left;margin-left:154pt;margin-top:145pt;width:79pt;height:48pt;z-index:262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IwWrYO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5AB1E06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8784" behindDoc="0" locked="0" layoutInCell="1" allowOverlap="1" wp14:anchorId="36CCF2AB" wp14:editId="6F865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48" name="Rectangle 8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79D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CF2AB" id="Rectangle 8448" o:spid="_x0000_s3268" style="position:absolute;left:0;text-align:left;margin-left:154pt;margin-top:145pt;width:79pt;height:60pt;z-index:262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g4ugEAAEwDAAAOAAAAZHJzL2Uyb0RvYy54bWysU9tu2zAMfR+wfxD0vthxjN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dm2Ls3Lc4pS+&#10;o27cDZMil+xopFR5vlmvOcQey57DE1yjiG4mv2iw+Yu0yFI0Pt80VksiApPbzbarcRICj+7a7QZ9&#10;7FK9FgeI6bPylmSHUUAoRVl++hrT5erLFazLYC7PZy8th6WQaZq2ecF68PKMHHFJ0yMaPfmZUTGZ&#10;QMmMg2c0/jpyUJRMXxwq29y1mwY3pQTrrulQFSgBoj68zXInRo+7JBJQcgxghhEBF40KLhxZYXZd&#10;r7wTb+OC/vUn2P8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CVp6Di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6F879D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199808" behindDoc="0" locked="0" layoutInCell="1" allowOverlap="1" wp14:anchorId="10B2F1AE" wp14:editId="3BEE6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49" name="Rectangle 8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3446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2F1AE" id="Rectangle 8449" o:spid="_x0000_s3269" style="position:absolute;left:0;text-align:left;margin-left:154pt;margin-top:145pt;width:79pt;height:60pt;z-index:262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ntHNO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1153446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0832" behindDoc="0" locked="0" layoutInCell="1" allowOverlap="1" wp14:anchorId="44D32D28" wp14:editId="74782D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0" name="Rectangle 8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B64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32D28" id="Rectangle 8450" o:spid="_x0000_s3270" style="position:absolute;left:0;text-align:left;margin-left:154pt;margin-top:145pt;width:79pt;height:135pt;z-index:262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xeugEAAE0DAAAOAAAAZHJzL2Uyb0RvYy54bWysU8tu2zAQvBfIPxC8x3rEbRT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Rbf0SDHLfYpR/o&#10;G3ejkeRUnfQwyNzf7NccYo/XnsMTnLOIyyx+UWDzF2WRpXh8vHgsl0QEFu9u7roaHxK41dzWTU4Q&#10;pnq7HSCmL9JbkheMAnIp1vLDt5hOR1+P4L3M5vR+XqVltxQ1bbtev5Ld+eGIInFK0yMGZfzMqDA6&#10;UDJj5xmNv/YcJCXmq0Nr29v1TYujUpKmazscYSgJ0t69r3InJo/DJBJQsg+gxwkJF5MKL+xZUXae&#10;rzwU7/PC/u0v2P4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UO7xe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B2B64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1856" behindDoc="0" locked="0" layoutInCell="1" allowOverlap="1" wp14:anchorId="416FA22B" wp14:editId="72AD1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1" name="Rectangle 8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6CC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FA22B" id="Rectangle 8451" o:spid="_x0000_s3271" style="position:absolute;left:0;text-align:left;margin-left:154pt;margin-top:145pt;width:79pt;height:135pt;z-index:262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XD7J8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376CC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2880" behindDoc="0" locked="0" layoutInCell="1" allowOverlap="1" wp14:anchorId="764C7F81" wp14:editId="6FC468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2" name="Rectangle 8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4EF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C7F81" id="Rectangle 8452" o:spid="_x0000_s3272" style="position:absolute;left:0;text-align:left;margin-left:154pt;margin-top:145pt;width:79pt;height:135pt;z-index:262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fZugEAAE0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f2opcdxil36g&#10;b9wNkyKn6mikVLm/2a85xB6vPYcnOGcRl1n8osHmL8oiS/H4ePFYLYkILN5d33U1dkLgVnNbNzlB&#10;mOr1doCYvihvSV4wCsilWMsP32I6HX05gvcym9P7eZWW3VLUtO365oXszssjisQpTY8Y9ORnRsVk&#10;AiUzdp7R+HvPQVEyfXVobXu7vkYnUkmaru1whKEkSHv3tsqdGD0Ok0hAyT6AGUYkXEwqvLBnRdl5&#10;vvJQvM0L+9e/YPs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FNyfZ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6D4EF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3904" behindDoc="0" locked="0" layoutInCell="1" allowOverlap="1" wp14:anchorId="5CE910D2" wp14:editId="74373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3" name="Rectangle 8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806F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910D2" id="Rectangle 8453" o:spid="_x0000_s3273" style="position:absolute;left:0;text-align:left;margin-left:154pt;margin-top:145pt;width:79pt;height:135pt;z-index:262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jTJSd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83806F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4928" behindDoc="0" locked="0" layoutInCell="1" allowOverlap="1" wp14:anchorId="051BFB86" wp14:editId="1D8CE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4" name="Rectangle 8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FB7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BFB86" id="Rectangle 8454" o:spid="_x0000_s3274" style="position:absolute;left:0;text-align:left;margin-left:154pt;margin-top:145pt;width:79pt;height:135pt;z-index:262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omuwEAAE0DAAAOAAAAZHJzL2Uyb0RvYy54bWysU8tu2zAQvBfIPxC8x3rEbRT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Rbf1xT4rjFLv1A&#10;37gbjSSn6qSHQeb+Zr/mEHu89hye4JxFXGbxiwKbvyiLLMXj48VjuSQisHh3c9fV2AmBW81t3eQE&#10;Yaq32wFi+iK9JXnBKCCXYi0/fIvpdPT1CN7LbE7v51VadktR07br7pXszg9HFIlTmh4xKONnRoXR&#10;gZIZO89o/LXnICkxXx1a296ub1oclZI0XdvhCENJkPbufZU7MXkcJpGAkn0APU5IuJhUeGHPirLz&#10;fOWheJ8X9m9/wfY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P5P6J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606FB7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5952" behindDoc="0" locked="0" layoutInCell="1" allowOverlap="1" wp14:anchorId="41D62384" wp14:editId="4F1D5F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5" name="Rectangle 8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AABE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62384" id="Rectangle 8455" o:spid="_x0000_s3275" style="position:absolute;left:0;text-align:left;margin-left:154pt;margin-top:145pt;width:79pt;height:135pt;z-index:262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+IuwEAAE0DAAAOAAAAZHJzL2Uyb0RvYy54bWysU8tu2zAQvBfoPxC813rE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+vaWEsctduk7&#10;+sbdMClyro5GSpX7m/2aQ+zx2nN4gksWcZnFLxps/qIsshSPT1eP1ZKIwOLmZtPV2AmBW81d3eQE&#10;YarX2wFi+qy8JXnBKCCXYi0/fo3pfPTlCN7LbM7v51Va9ktR07brzQvZvZcnFIlTmh4x6MnPjIrJ&#10;BEpm7Dyj8deBg6Jk+uLQ2vZufdP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d5aPi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D3AABE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6976" behindDoc="0" locked="0" layoutInCell="1" allowOverlap="1" wp14:anchorId="34F26943" wp14:editId="52BD04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6" name="Rectangle 8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1502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26943" id="Rectangle 8456" o:spid="_x0000_s3276" style="position:absolute;left:0;text-align:left;margin-left:154pt;margin-top:145pt;width:79pt;height:135pt;z-index:262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ajxTi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F81502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8000" behindDoc="0" locked="0" layoutInCell="1" allowOverlap="1" wp14:anchorId="387502A0" wp14:editId="7BF28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7" name="Rectangle 8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F118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502A0" id="Rectangle 8457" o:spid="_x0000_s3277" style="position:absolute;left:0;text-align:left;margin-left:154pt;margin-top:145pt;width:79pt;height:135pt;z-index:262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SimFM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41F118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09024" behindDoc="0" locked="0" layoutInCell="1" allowOverlap="1" wp14:anchorId="2342CE25" wp14:editId="54EB32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8" name="Rectangle 8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399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CE25" id="Rectangle 8458" o:spid="_x0000_s3278" style="position:absolute;left:0;text-align:left;margin-left:154pt;margin-top:145pt;width:79pt;height:135pt;z-index:262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DyTY4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7A399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0048" behindDoc="0" locked="0" layoutInCell="1" allowOverlap="1" wp14:anchorId="5E0099D4" wp14:editId="581A45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59" name="Rectangle 8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46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099D4" id="Rectangle 8459" o:spid="_x0000_s3279" style="position:absolute;left:0;text-align:left;margin-left:154pt;margin-top:145pt;width:79pt;height:135pt;z-index:262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OWuwEAAE0DAAAOAAAAZHJzL2Uyb0RvYy54bWysU8tu2zAQvBfoPxC813o4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ze2GEsctduk7&#10;+sbdMClyro5GSpX7m/2aQ+zx2nN4gksWcZnFLxps/qIsshSPT1eP1ZKIwOJmvelq7ITAreaubnKC&#10;MNXr7QAxfVbekrxgFJBLsZYfv8Z0PvpyBO9lNuf38yot+6Woadvb9QvZvZcnFIlTmh4x6MnPjIrJ&#10;BEpm7Dyj8deBg6Jk+uLQ2vbu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i8xDl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47346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1072" behindDoc="0" locked="0" layoutInCell="1" allowOverlap="1" wp14:anchorId="02D94C7D" wp14:editId="655815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0" name="Rectangle 8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50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94C7D" id="Rectangle 8460" o:spid="_x0000_s3280" style="position:absolute;left:0;text-align:left;margin-left:154pt;margin-top:145pt;width:79pt;height:135pt;z-index:262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6EugEAAE0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36BBjlvs0g/0&#10;jbthUuRUHY2UKvc3+zWH2OO15/AE5yziMotfNNj8RVlkKR4fLx6rJRGBxbvru67GhwRuNbd1kxOE&#10;qV5vB4jpi/KW5AWjgFyKtfzwLabT0ZcjeC+zOb2fV2nZLUVN235av5DdeXlEkTil6RGDnvzMqJhM&#10;oGTGzjMaf+85KEqmrw6tbW/X1y2OSkmaru1whKEkSHv3tsqdGD0Ok0hAyT6AGUYkXEwqvLBnRdl5&#10;vvJQvM0L+9e/YPs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gbd6E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97650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2096" behindDoc="0" locked="0" layoutInCell="1" allowOverlap="1" wp14:anchorId="7F446583" wp14:editId="7DF757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1" name="Rectangle 8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DA35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6583" id="Rectangle 8461" o:spid="_x0000_s3281" style="position:absolute;left:0;text-align:left;margin-left:154pt;margin-top:145pt;width:79pt;height:135pt;z-index:262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oaKsq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1DDA35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3120" behindDoc="0" locked="0" layoutInCell="1" allowOverlap="1" wp14:anchorId="14DF5F88" wp14:editId="5860A8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2" name="Rectangle 8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4D1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F5F88" id="Rectangle 8462" o:spid="_x0000_s3282" style="position:absolute;left:0;text-align:left;margin-left:154pt;margin-top:145pt;width:79pt;height:135pt;z-index:262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xYUUD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A54D1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4144" behindDoc="0" locked="0" layoutInCell="1" allowOverlap="1" wp14:anchorId="0F336DCF" wp14:editId="43084E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3" name="Rectangle 8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27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36DCF" id="Rectangle 8463" o:spid="_x0000_s3283" style="position:absolute;left:0;text-align:left;margin-left:154pt;margin-top:145pt;width:79pt;height:135pt;z-index:262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CtuwEAAE0DAAAOAAAAZHJzL2Uyb0RvYy54bWysU8tu2zAQvBfoPxC813o4j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5nZNieMWu/Qd&#10;feNumBQ5V0cjpcr9zX7NIfZ47Tk8wSWLuMziFw02f1EWWYrHp6vHaklEYPFufdfV2AmBW82mbnKC&#10;MNXr7QAxfVbekrxgFJBLsZYfv8Z0PvpyBO9lNuf38yot+6WoaduPmxeyey9PKBKnND1i0JOfGRWT&#10;CZTM2HlG468DB0XJ9MWhte3m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OWQwr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5D027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5168" behindDoc="0" locked="0" layoutInCell="1" allowOverlap="1" wp14:anchorId="30C4F06F" wp14:editId="0E48A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4" name="Rectangle 8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ED4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4F06F" id="Rectangle 8464" o:spid="_x0000_s3284" style="position:absolute;left:0;text-align:left;margin-left:154pt;margin-top:145pt;width:79pt;height:135pt;z-index:262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j8uwEAAE0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Rb36wpcdxil36g&#10;b9wNkyKn6mikVLm/2a85xB6vPYcnOGcRl1n8osHmL8oiS/H4ePFYLYkILN5d33U1dkLgVnNbNzlB&#10;mOr1doCYvihvSV4wCsilWMsP32I6HX05gvcym9P7eZWW3VLUtO2n7oXszssjisQpTY8Y9ORnRsVk&#10;AiUzdp7R+HvPQVEyfXVobXu7vm5xVErSdG2HIwwlQdq7t1XuxOhxmEQCSvYBzDAi4WJS4YU9K8rO&#10;85WH4m1e2L/+Bds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i8WY/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8FED4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6192" behindDoc="0" locked="0" layoutInCell="1" allowOverlap="1" wp14:anchorId="15691447" wp14:editId="7B3B9F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5" name="Rectangle 8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E6A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1447" id="Rectangle 8465" o:spid="_x0000_s3285" style="position:absolute;left:0;text-align:left;margin-left:154pt;margin-top:145pt;width:79pt;height:135pt;z-index:262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DwO1S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13E6A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7216" behindDoc="0" locked="0" layoutInCell="1" allowOverlap="1" wp14:anchorId="3972AFB9" wp14:editId="7FCC0C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6" name="Rectangle 8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07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AFB9" id="Rectangle 8466" o:spid="_x0000_s3286" style="position:absolute;left:0;text-align:left;margin-left:154pt;margin-top:145pt;width:79pt;height:135pt;z-index:262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5ruw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LS7Xq8pcdxil17Q&#10;N+6GSZFTdTRSqtzf7NccYo/XXsMznLOIyyx+0WDzF2WRpXh8vHislkQEFm+vbrsaOyFwq7mpm5wg&#10;TPV+O0BM35S3JC8YBeRSrOWHh5hOR38fwXuZzen9vErLbilq2nZdcHNx5+URReKUpicMevIzo2Iy&#10;gZIZO89o/LXnoCiZvju0tr25vmpxVErSdG2HIwwlQdq7j1XuxOhxmEQCSvYBzDAi4WJS4YU9K8rO&#10;85WH4mNe2L//Bds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s0rua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31907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8240" behindDoc="0" locked="0" layoutInCell="1" allowOverlap="1" wp14:anchorId="51FF9885" wp14:editId="558AF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7" name="Rectangle 8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33A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F9885" id="Rectangle 8467" o:spid="_x0000_s3287" style="position:absolute;left:0;text-align:left;margin-left:154pt;margin-top:145pt;width:79pt;height:135pt;z-index:262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vFugEAAE0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trdrTeUOG6xS9/Q&#10;N+6GSZFzdTRSqtzf7NccYo/XXsMLXLKIyyx+0WDzF2WRpXh8unqslkQEFu9v77saOyFwq9nUTU4Q&#10;pnq7HSCmT8pbkheMAnIp1vLjl5jOR38fwXuZzfn9vErLfilq2nZ9Jbv38oQicUrTMwY9+ZlRMZlA&#10;yYydZzT+PHBQlEyfHVrbbu5uWxyVkjRd2+EIQ0mQ9v59lTsxehwmkYCSQwAzjEi4vFt4Yc+Ksst8&#10;5aF4nxf2b3/B7h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7T5vF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6533A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19264" behindDoc="0" locked="0" layoutInCell="1" allowOverlap="1" wp14:anchorId="504153D3" wp14:editId="75399F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8" name="Rectangle 8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61D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153D3" id="Rectangle 8468" o:spid="_x0000_s3288" style="position:absolute;left:0;text-align:left;margin-left:154pt;margin-top:145pt;width:79pt;height:135pt;z-index:262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yx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2u19grxy126Sf6&#10;xt0wKXKqjkZKlfub/ZpD7PHac3iCcxZxmcUvGmz+oiyyFI+PF4/VkojA4u3VbVdjJwRuNTd1kxOE&#10;qd5uB4jpq/KW5AWjgFyKtfzwPabT0dcjeC+zOb2fV2nZLUVN267bV7I7L48oEqc0PWLQk58ZFZMJ&#10;lMzYeUbj7z0HRcn0zaG17c31VYujUpKmazu0BUqCtHfvq9yJ0eMwiQSU7AOYYUTCxaTCC3tWlJ3n&#10;Kw/F+7ywf/s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qDMyx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4A61D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0288" behindDoc="0" locked="0" layoutInCell="1" allowOverlap="1" wp14:anchorId="3EA2B6B4" wp14:editId="0347F9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69" name="Rectangle 8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CC8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2B6B4" id="Rectangle 8469" o:spid="_x0000_s3289" style="position:absolute;left:0;text-align:left;margin-left:154pt;margin-top:145pt;width:79pt;height:135pt;z-index:262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Ygm5H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77CC8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1312" behindDoc="0" locked="0" layoutInCell="1" allowOverlap="1" wp14:anchorId="7B2928A7" wp14:editId="75098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0" name="Rectangle 8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AE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928A7" id="Rectangle 8470" o:spid="_x0000_s3290" style="position:absolute;left:0;text-align:left;margin-left:154pt;margin-top:145pt;width:79pt;height:135pt;z-index:262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+vug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3qBBjlvs0g/0&#10;jbthUuRcHY2UKvc3+zWH2OO15/AElyziMotfNNj8RVlkKR6frh6rJRGBxbubu67GhwRuNZu6yQnC&#10;VG+3A8T0RXlL8oJRQC7FWn78FtP56OsRvJfZnN/Pq7Tsl6KmbW/Xr2T3Xp5QJE5pesSgJz8zKiYT&#10;KJmx84zGXwcOipLpq0Nr2836psVRKUnTtR2OMJQEae/fV7kTo8dhEgkoOQQww4iEi0mFF/asKLvM&#10;Vx6K93lh//YX7H4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aQu+v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136AE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2336" behindDoc="0" locked="0" layoutInCell="1" allowOverlap="1" wp14:anchorId="09ACB5D9" wp14:editId="41C8F3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1" name="Rectangle 8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F72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CB5D9" id="Rectangle 8471" o:spid="_x0000_s3291" style="position:absolute;left:0;text-align:left;margin-left:154pt;margin-top:145pt;width:79pt;height:135pt;z-index:262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oB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S7WTeUOG6xSz/Q&#10;N+6GSZFTdTRSqtzf7NccYo/XnsMTnLOIyyx+0WDzF2WRpXh8vHislkQEFu+u77oaOyFwq1nXTU4Q&#10;pnq9HSCmL8pbkheMAnIp1vLDt5hOR1+O4L3M5vR+XqVltxQ1bXv76YXszssjisQpTY8Y9ORnRsVk&#10;AiUzdp7R+HvPQVEyfXVobbu+uW5xVErSdG2HIwwlQdq7t1XuxOhxmEQCSvYBzDAi4WJS4YU9K8rO&#10;85WH4m1e2L/+Bds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EkeaA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DEF72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3360" behindDoc="0" locked="0" layoutInCell="1" allowOverlap="1" wp14:anchorId="5536A733" wp14:editId="2CB92F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2" name="Rectangle 8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F88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6A733" id="Rectangle 8472" o:spid="_x0000_s3292" style="position:absolute;left:0;text-align:left;margin-left:154pt;margin-top:145pt;width:79pt;height:135pt;z-index:262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Qo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LS73bSUOG6xSz/Q&#10;N+6GSZFzdTRSqtzf7NccYo/XnsMTXLKIyyx+0WDzF2WRpXh8unqslkQEFu9u7roaOyFwq9nUTU4Q&#10;pnq7HSCmL8pbkheMAnIp1vLjt5jOR1+P4L3M5vx+XqVlvxQ1bbtev5Lde3lCkTil6RGDnvzMqJhM&#10;oGTGzjMafx04KEqmrw6tbTe3N+hEKknTtR2OMJQEae/fV7kTo8dhEgkoOQQww4iEi0mFF/asKLvM&#10;Vx6K93lh//YX7H4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LTnQo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F6F88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4384" behindDoc="0" locked="0" layoutInCell="1" allowOverlap="1" wp14:anchorId="575502BB" wp14:editId="7356B1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3" name="Rectangle 8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99C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502BB" id="Rectangle 8473" o:spid="_x0000_s3293" style="position:absolute;left:0;text-align:left;margin-left:154pt;margin-top:145pt;width:79pt;height:135pt;z-index:262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GGuw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s1lT4rjFLv1A&#10;37gbJkXO1dFIqXJ/s19ziD1eew5PcMkiLrP4RYPNX5RFluLx6eqxWhIRWLxb33U1dkLgVrOpm5wg&#10;TPV2O0BMX5S3JC8YBeRSrOXHbzGdj74ewXuZzfn9vErLfilq2vZ280p27+UJReKUpkcMevIzo2Iy&#10;gZIZO89o/HXgoCiZvjq0tt3crFsclZI0XdvhCENJkPb+fZU7MXocJpGAkkMAM4xIuJhUeGHPirLL&#10;fOWheJ8X9m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w0sBh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CE99C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5408" behindDoc="0" locked="0" layoutInCell="1" allowOverlap="1" wp14:anchorId="5FD6EA40" wp14:editId="52E58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4" name="Rectangle 8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02F4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6EA40" id="Rectangle 8474" o:spid="_x0000_s3294" style="position:absolute;left:0;text-align:left;margin-left:154pt;margin-top:145pt;width:79pt;height:135pt;z-index:262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nXugEAAE0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3qwpcdxil36g&#10;b9wNkyLn6mikVLm/2a85xB6vPYcnuGQRl1n8osHmL8oiS/H4dPVYLYkILN7d3HU1dkLgVrOpm5wg&#10;TPV2O0BMX5S3JC8YBeRSrOXHbzGdj74ewXuZzfn9vErLfilq2va2eyW79/KEInFK0yMGPfmZUTGZ&#10;QMmMnWc0/jpwUJRMXx1a227WNy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x6qnX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7402F4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6432" behindDoc="0" locked="0" layoutInCell="1" allowOverlap="1" wp14:anchorId="4A3A6B79" wp14:editId="3E39D2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5" name="Rectangle 8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55A7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A6B79" id="Rectangle 8475" o:spid="_x0000_s3295" style="position:absolute;left:0;text-align:left;margin-left:154pt;margin-top:145pt;width:79pt;height:135pt;z-index:262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9x5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Hudv2REsctduk7&#10;+sbdMClyro5GSpX7m/2aQ+zx2nN4gksWcZnFLxps/qIsshSPT1eP1ZKIwOLmZtPV2AmBW826bnKC&#10;MNXr7QAxfVbekrxgFJBLsZYfv8Z0PvpyBO9lNuf38yot+6Woadu7zQvZvZcnFIlTmh4x6MnPjIrJ&#10;BEpm7Dyj8deBg6Jk+uLQ2nZ9e9P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Oe/ce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BC55A7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7456" behindDoc="0" locked="0" layoutInCell="1" allowOverlap="1" wp14:anchorId="4B43E486" wp14:editId="06A2CB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6" name="Rectangle 8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CC6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E486" id="Rectangle 8476" o:spid="_x0000_s3296" style="position:absolute;left:0;text-align:left;margin-left:154pt;margin-top:145pt;width:79pt;height:135pt;z-index:262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cTuwEAAE0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Wh3vb6hxHGLXXpB&#10;37gbJkVO1dFIqXJ/s19ziD1eew3PcM4iLrP4RYPNX5RFluLx8eKxWhIRWLy9uu1q7ITArWZdNzlB&#10;mOr9doCYvilvSV4wCsilWMsPDzGdjv4+gvcym9P7eZWW3VLUtO264ObizssjisQpTU8Y9ORnRsVk&#10;AiUzdp7R+GvPQVEyfXdobbu+vmpxVErSdG2HIwwlQdq7j1XuxOhxmEQCSvYBzDAi4WJS4YU9K8rO&#10;85WH4mNe2L//Bds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FPZHE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310CC6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8480" behindDoc="0" locked="0" layoutInCell="1" allowOverlap="1" wp14:anchorId="2E662A78" wp14:editId="20781B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7" name="Rectangle 8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6F1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62A78" id="Rectangle 8477" o:spid="_x0000_s3297" style="position:absolute;left:0;text-align:left;margin-left:154pt;margin-top:145pt;width:79pt;height:135pt;z-index:262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FzzMr2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F46F1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29504" behindDoc="0" locked="0" layoutInCell="1" allowOverlap="1" wp14:anchorId="3AB78888" wp14:editId="2DFD94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8" name="Rectangle 8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347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78888" id="Rectangle 8478" o:spid="_x0000_s3298" style="position:absolute;left:0;text-align:left;margin-left:154pt;margin-top:145pt;width:79pt;height:135pt;z-index:262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XJ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3vcZeOW6xSz/Q&#10;N+6GSZFTdTRSqtzf7NccYo/XXsIznLOIyyx+0WDzF2WRpXh8vHislkQEFm+vbrsaOyFwq1nXTU4Q&#10;pnq/HSCmb8pbkheMAnIp1vLDQ0yno29H8F5mc3o/r9KyW4qatl23b2R3Xh5RJE5pesKgJz8zKiYT&#10;KJmx84zG33sOipLpu0Nr2/X1VYujUpKmazu0BUqCtHcfq9yJ0eMwiQSU7AOYYUTCxaTCC3tWlJ3n&#10;Kw/Fx7ywf/8Ltq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NsGXJ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22347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0528" behindDoc="0" locked="0" layoutInCell="1" allowOverlap="1" wp14:anchorId="743912E7" wp14:editId="4C972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79" name="Rectangle 8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5A4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912E7" id="Rectangle 8479" o:spid="_x0000_s3299" style="position:absolute;left:0;text-align:left;margin-left:154pt;margin-top:145pt;width:79pt;height:135pt;z-index:262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BnugEAAE0DAAAOAAAAZHJzL2Uyb0RvYy54bWysU8tu2zAQvBfoPxC813o4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d3WZLieMWu/Qd&#10;feNumBS5VEcjpcr9zX7NIfZ47Tk8wTWLuMziFw02f1EWWYrH55vHaklEYHG73nY1dkLgVrOpm5wg&#10;TPV6O0BMn5W3JC8YBeRSrOWnrzFdjr4cwXuZzeX9vErLYSlq2nazfiF78PKMInFK0yMGPfmZUTGZ&#10;QMmMnWc0/jpyUJRMXxxa227u1i2OSkmaru1whKEkSPvwtsqdGD0Ok0hAyTGAGUYkXEwqvLBnRdl1&#10;vvJQvM0L+9e/YP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FtRBn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E65A4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1552" behindDoc="0" locked="0" layoutInCell="1" allowOverlap="1" wp14:anchorId="5E2A3C29" wp14:editId="1552E9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0" name="Rectangle 8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C50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3C29" id="Rectangle 8480" o:spid="_x0000_s3300" style="position:absolute;left:0;text-align:left;margin-left:154pt;margin-top:145pt;width:79pt;height:135pt;z-index:262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AZk1w2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7D95C50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2576" behindDoc="0" locked="0" layoutInCell="1" allowOverlap="1" wp14:anchorId="28DB8A8F" wp14:editId="095F5B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1" name="Rectangle 8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22AE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B8A8F" id="Rectangle 8481" o:spid="_x0000_s3301" style="position:absolute;left:0;text-align:left;margin-left:154pt;margin-top:145pt;width:79pt;height:135pt;z-index:262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OYaKj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AF22AE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3600" behindDoc="0" locked="0" layoutInCell="1" allowOverlap="1" wp14:anchorId="2A3F7504" wp14:editId="5F78E9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2" name="Rectangle 8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370B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F7504" id="Rectangle 8482" o:spid="_x0000_s3302" style="position:absolute;left:0;text-align:left;margin-left:154pt;margin-top:145pt;width:79pt;height:135pt;z-index:262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yK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tpddy0ljlvs0k/0&#10;jbthUuRUHY2UKvc3+zWH2OO15/AE5yziMotfNNj8RVlkKR4fLx6rJRGBxdur267GTgjcatZ1kxOE&#10;qd5uB4jpq/KW5AWjgFyKtfzwPabT0dcjeC+zOb2fV2nZLUVN265vXsnuvDyiSJzS9IhBT35mVEwm&#10;UDJj5xmNv/ccFCXTN4fWtuvrK3QilaTp2g5HGEqCtHfvq9yJ0eMwiQSU7AOYYUTCxaTCC3tWlJ3n&#10;Kw/F+7ywf/s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XaEyK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7F370B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4624" behindDoc="0" locked="0" layoutInCell="1" allowOverlap="1" wp14:anchorId="3CA5A569" wp14:editId="39C794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3" name="Rectangle 8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87D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5A569" id="Rectangle 8483" o:spid="_x0000_s3303" style="position:absolute;left:0;text-align:left;margin-left:154pt;margin-top:145pt;width:79pt;height:135pt;z-index:262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kk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h3260pcdxil76j&#10;b9wNkyLn6mikVLm/2a85xB6vvYRnuGQRl1n8osHmL8oiS/H4dPVYLYkILN6t77oaOyFwq9nUTU4Q&#10;pnq7HSCmz8pbkheMAnIp1vLj15jOR1+P4L3M5vx+XqVlvxQ1bbvZvJLde3lCkTil6QmDnvzMqJhM&#10;oGTGzjMafx04KEqmLw6tbTe36xZHpSRN13Y4wlASpL1/X+VOjB6HSSSg5BDADCMSLiYVXtizouwy&#10;X3ko3ueF/d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fbTkk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6687D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5648" behindDoc="0" locked="0" layoutInCell="1" allowOverlap="1" wp14:anchorId="3894CC12" wp14:editId="3F659F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4" name="Rectangle 8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176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CC12" id="Rectangle 8484" o:spid="_x0000_s3304" style="position:absolute;left:0;text-align:left;margin-left:154pt;margin-top:145pt;width:79pt;height:135pt;z-index:262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F1ugEAAE0DAAAOAAAAZHJzL2Uyb0RvYy54bWysU8tu2zAQvBfoPxC8x3rE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7taUOG6xS9/R&#10;N+6GSZFzdTRSqtzf7NccYo/XXsIzXLKIyyx+0WDzF2WRpXh8unqslkQEFu9u77oaOyFwq9nUTU4Q&#10;pnq7HSCmz8pbkheMAnIp1vLj15jOR1+P4L3M5vx+XqVlvxQ1bbvpXsnuvTyhSJzS9IRBT35mVEwm&#10;UDJj5xmNvw4cFCXTF4fWtpv1bYujUpKmazscYSgJ0t6/r3InRo/DJBJQcghghhEJF5MKL+xZUXaZ&#10;rzwU7/PC/u0v2P0G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tzJF1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57176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6672" behindDoc="0" locked="0" layoutInCell="1" allowOverlap="1" wp14:anchorId="3897D2D1" wp14:editId="337F7D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485" name="Rectangle 8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099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7D2D1" id="Rectangle 8485" o:spid="_x0000_s3305" style="position:absolute;left:0;text-align:left;margin-left:154pt;margin-top:145pt;width:79pt;height:135pt;z-index:262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Tbuw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tvtIieMWu/QD&#10;feNumBQ5V0cjpcr9zX7NIfZ47Sk8wiWLuMziFw02f1EWWYrHp6vHaklEYHFzs+lq7ITArWZdNzlB&#10;mOr1doCYvihvSV4wCsilWMuP32I6H305gvcym/P7eZWW/VLUtO1680J27+UJReKUpgcMevIzo2Iy&#10;gZIZO89o/HXgoCiZvjq0tl3f3rQ4KiVpurbDEYaSIO392yp3YvQ4TCIBJYcAZhiRcDGp8MKeFWWX&#10;+cpD8TYv7F//gt1v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Zcnk2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A8099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7696" behindDoc="0" locked="0" layoutInCell="1" allowOverlap="1" wp14:anchorId="3CFDC48E" wp14:editId="6E6A52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486" name="Rectangle 8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350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C48E" id="Rectangle 8486" o:spid="_x0000_s3306" style="position:absolute;left:0;text-align:left;margin-left:154pt;margin-top:145pt;width:77pt;height:73pt;z-index:262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AoOu4ftwEAAEw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36B350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8720" behindDoc="0" locked="0" layoutInCell="1" allowOverlap="1" wp14:anchorId="7FEBED4F" wp14:editId="18FBF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87" name="Rectangle 8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55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BED4F" id="Rectangle 8487" o:spid="_x0000_s3307" style="position:absolute;left:0;text-align:left;margin-left:154pt;margin-top:145pt;width:79pt;height:60pt;z-index:262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2OTmG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96455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39744" behindDoc="0" locked="0" layoutInCell="1" allowOverlap="1" wp14:anchorId="1537B6C5" wp14:editId="156B62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8488" name="Rectangle 8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9FBE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7B6C5" id="Rectangle 8488" o:spid="_x0000_s3308" style="position:absolute;left:0;text-align:left;margin-left:154pt;margin-top:145pt;width:77pt;height:68pt;z-index:262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" filled="f" stroked="f">
                      <v:textbox inset="2.16pt,1.44pt,0,1.44pt">
                        <w:txbxContent>
                          <w:p w14:paraId="52B9FBE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0768" behindDoc="0" locked="0" layoutInCell="1" allowOverlap="1" wp14:anchorId="539D9FA8" wp14:editId="6102D1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489" name="Rectangle 8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F4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9FA8" id="Rectangle 8489" o:spid="_x0000_s3309" style="position:absolute;left:0;text-align:left;margin-left:154pt;margin-top:145pt;width:77pt;height:73pt;z-index:262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BH+tMptwEAAEw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1104F4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1792" behindDoc="0" locked="0" layoutInCell="1" allowOverlap="1" wp14:anchorId="4429949F" wp14:editId="0A377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0" name="Rectangle 8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80CA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949F" id="Rectangle 8490" o:spid="_x0000_s3310" style="position:absolute;left:0;text-align:left;margin-left:154pt;margin-top:145pt;width:79pt;height:60pt;z-index:262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cP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9QYF8tzhlH6g&#10;btz3VpFzdjBSqnm+s15jTB2WvcRnuEQJ3Zn8pMHNX6RFpqLx6aqxmjIRmNysNm2NDwk8ul1vVuhj&#10;l+q9OELK31RwZHYYBYRSlOXHh5TPV9+uYN0M5vz87OVpPxUyTdOu37DugzwhR1zS/IRG2zAyKqyJ&#10;lIw4eEbT7wMHRYn97lHZ5na9anBTSrBsmxY3GEqAqPcfs9yLIeAuiQyUHCKYfkDARaOCC0dWmF3W&#10;a96Jj3FB//4T7F4B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OlH5w+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ED80CA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2816" behindDoc="0" locked="0" layoutInCell="1" allowOverlap="1" wp14:anchorId="0CDA0970" wp14:editId="23A8CF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491" name="Rectangle 8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8B3D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A0970" id="Rectangle 8491" o:spid="_x0000_s3311" style="position:absolute;left:0;text-align:left;margin-left:154pt;margin-top:145pt;width:77pt;height:73pt;z-index:262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" filled="f" stroked="f">
                      <v:textbox inset="2.16pt,1.44pt,0,1.44pt">
                        <w:txbxContent>
                          <w:p w14:paraId="0848B3D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3840" behindDoc="0" locked="0" layoutInCell="1" allowOverlap="1" wp14:anchorId="1E1B0202" wp14:editId="0D28BEA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492" name="Rectangle 8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D1C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B0202" id="Rectangle 8492" o:spid="_x0000_s3312" style="position:absolute;left:0;text-align:left;margin-left:155pt;margin-top:145pt;width:77pt;height:73pt;z-index:262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" filled="f" stroked="f">
                      <v:textbox inset="2.16pt,1.44pt,0,1.44pt">
                        <w:txbxContent>
                          <w:p w14:paraId="34CD1C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4864" behindDoc="0" locked="0" layoutInCell="1" allowOverlap="1" wp14:anchorId="6F25C6EE" wp14:editId="174D8B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3" name="Rectangle 8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30C2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5C6EE" id="Rectangle 8493" o:spid="_x0000_s3313" style="position:absolute;left:0;text-align:left;margin-left:154pt;margin-top:145pt;width:79pt;height:60pt;z-index:262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vo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bm82KEs8dTukH&#10;6sZ9bxU5ZwcjpZrnO+s1xtRh2Ut8hkuU0J3JTxrc/EVaZCoan64aqykTgcnNatPWOAmBR2t8En3s&#10;Ur0XR0j5mwqOzA6jgFCKsvz4kPL56tsVrJvBnJ+fvTztp0Kmadr1G9Z9kCfkiEuan9BoG0ZGhTWR&#10;khEHz2j6feCgKLHfPSrbrG9WDW5KCZZt0+IGQwkQ9f5jlnsxBNwlkYGSQwTTDwi4aFRw4cgKs8t6&#10;zTvxMS7o33+C3Ss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HzNi+i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ED30C2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5888" behindDoc="0" locked="0" layoutInCell="1" allowOverlap="1" wp14:anchorId="14E3FA95" wp14:editId="0910E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8494" name="Rectangle 8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976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3FA95" id="Rectangle 8494" o:spid="_x0000_s3314" style="position:absolute;left:0;text-align:left;margin-left:154pt;margin-top:145pt;width:77pt;height:73pt;z-index:262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" filled="f" stroked="f">
                      <v:textbox inset="2.16pt,1.44pt,0,1.44pt">
                        <w:txbxContent>
                          <w:p w14:paraId="1D3976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6912" behindDoc="0" locked="0" layoutInCell="1" allowOverlap="1" wp14:anchorId="67B7F2A0" wp14:editId="16E3C0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8495" name="Rectangle 8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3FA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7F2A0" id="Rectangle 8495" o:spid="_x0000_s3315" style="position:absolute;left:0;text-align:left;margin-left:154pt;margin-top:145pt;width:77pt;height:71pt;z-index:262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" filled="f" stroked="f">
                      <v:textbox inset="2.16pt,1.44pt,0,1.44pt">
                        <w:txbxContent>
                          <w:p w14:paraId="68E3FA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7936" behindDoc="0" locked="0" layoutInCell="1" allowOverlap="1" wp14:anchorId="3A5A5A23" wp14:editId="3740B5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6" name="Rectangle 8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38F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5A23" id="Rectangle 8496" o:spid="_x0000_s3316" style="position:absolute;left:0;text-align:left;margin-left:154pt;margin-top:145pt;width:79pt;height:60pt;z-index:262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+8zv1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4EB38F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8960" behindDoc="0" locked="0" layoutInCell="1" allowOverlap="1" wp14:anchorId="4874401E" wp14:editId="2ECC89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7" name="Rectangle 8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CF8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4401E" id="Rectangle 8497" o:spid="_x0000_s3317" style="position:absolute;left:0;text-align:left;margin-left:154pt;margin-top:145pt;width:79pt;height:60pt;z-index:262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LJ3zx6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82CF8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49984" behindDoc="0" locked="0" layoutInCell="1" allowOverlap="1" wp14:anchorId="77C4D695" wp14:editId="55690A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8" name="Rectangle 8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752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D695" id="Rectangle 8498" o:spid="_x0000_s3318" style="position:absolute;left:0;text-align:left;margin-left:154pt;margin-top:145pt;width:79pt;height:60pt;z-index:262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N238ii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606752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1008" behindDoc="0" locked="0" layoutInCell="1" allowOverlap="1" wp14:anchorId="39C34648" wp14:editId="136C03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499" name="Rectangle 8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3DE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34648" id="Rectangle 8499" o:spid="_x0000_s3319" style="position:absolute;left:0;text-align:left;margin-left:154pt;margin-top:145pt;width:79pt;height:60pt;z-index:262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CRMwbD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0CB73DE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2032" behindDoc="0" locked="0" layoutInCell="1" allowOverlap="1" wp14:anchorId="31DBEDC1" wp14:editId="5D3CC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0" name="Rectangle 8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9FF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BEDC1" id="Rectangle 8500" o:spid="_x0000_s3320" style="position:absolute;left:0;text-align:left;margin-left:154pt;margin-top:145pt;width:79pt;height:60pt;z-index:262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LBGRRO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3299FF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3056" behindDoc="0" locked="0" layoutInCell="1" allowOverlap="1" wp14:anchorId="7F2E9741" wp14:editId="396D98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1" name="Rectangle 8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021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E9741" id="Rectangle 8501" o:spid="_x0000_s3321" style="position:absolute;left:0;text-align:left;margin-left:154pt;margin-top:145pt;width:79pt;height:60pt;z-index:262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8wrH4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12F021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4080" behindDoc="0" locked="0" layoutInCell="1" allowOverlap="1" wp14:anchorId="3C727CE9" wp14:editId="0F2EDC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2" name="Rectangle 8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012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7CE9" id="Rectangle 8502" o:spid="_x0000_s3322" style="position:absolute;left:0;text-align:left;margin-left:154pt;margin-top:145pt;width:79pt;height:60pt;z-index:262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0fug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3tQNJY5ZnNIP&#10;1I25wUhyyo5aCJnnm/WaQuyw7CU8wzmK6GbyswKbv0iLzEXj40VjOSfCMblerdsaJ8Hx6O56vUIf&#10;u1TvxQFi+iq9JdnpKSCUoiw7PMZ0uvp2BesymNPz2Uvzbi5kmmZ9+4Z158UROeKSpic0yvipp9zo&#10;QMmEg+9pfN0zkJSYbw6Vbe6uVyhEKsGybVrcYCgBot59zDLHR4+7xBNQsg+ghxEBF40KLhxZYXZe&#10;r7wTH+OC/v0n2P4G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lI3R+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EB012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5104" behindDoc="0" locked="0" layoutInCell="1" allowOverlap="1" wp14:anchorId="13D581A4" wp14:editId="00DB36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3" name="Rectangle 8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68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81A4" id="Rectangle 8503" o:spid="_x0000_s3323" style="position:absolute;left:0;text-align:left;margin-left:154pt;margin-top:145pt;width:79pt;height:60pt;z-index:262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n0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53pFiecOp/QL&#10;deO+t4qcs4ORUs3znfUaY+qw7DE+wCVK6M7kJw1u/iItMhWNT1eN1ZSJwORmtWlrnITAo/XNZoU+&#10;dqleiiOk/E0FR2aHUUAoRVl+/JHy+erzFaybwZyfn7087adCpmk262es+yBPyBGXNN+j0TaMjApr&#10;IiUjDp7R9OfAQVFiv3tUtlnfrBrclBIs26bFDYYSIOr96yz3Ygi4SyIDJYcIph8QcNGo4MKRFWaX&#10;9Zp34nVc0L/8BLu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lzCn0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63668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6128" behindDoc="0" locked="0" layoutInCell="1" allowOverlap="1" wp14:anchorId="74C33F12" wp14:editId="01578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4" name="Rectangle 8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EB4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3F12" id="Rectangle 8504" o:spid="_x0000_s3324" style="position:absolute;left:0;text-align:left;margin-left:154pt;margin-top:145pt;width:79pt;height:60pt;z-index:262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K7HSm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B0EB4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7152" behindDoc="0" locked="0" layoutInCell="1" allowOverlap="1" wp14:anchorId="1632AD18" wp14:editId="31272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5" name="Rectangle 8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869E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AD18" id="Rectangle 8505" o:spid="_x0000_s3325" style="position:absolute;left:0;text-align:left;margin-left:154pt;margin-top:145pt;width:79pt;height:60pt;z-index:262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CGaIBN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20869E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8176" behindDoc="0" locked="0" layoutInCell="1" allowOverlap="1" wp14:anchorId="467464B5" wp14:editId="7A484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6" name="Rectangle 8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D6A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464B5" id="Rectangle 8506" o:spid="_x0000_s3326" style="position:absolute;left:0;text-align:left;margin-left:154pt;margin-top:145pt;width:79pt;height:60pt;z-index:262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f2NOdrkBAABM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693D6A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59200" behindDoc="0" locked="0" layoutInCell="1" allowOverlap="1" wp14:anchorId="4304FFB8" wp14:editId="31D314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7" name="Rectangle 8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C05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4FFB8" id="Rectangle 8507" o:spid="_x0000_s3327" style="position:absolute;left:0;text-align:left;margin-left:154pt;margin-top:145pt;width:79pt;height:60pt;z-index:262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7qd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23pNiecOp/Qd&#10;deO+t4qcs4ORUs3znfUaY+qw7CU+wyVK6M7kJw1u/iItMhWNT1eN1ZSJwORmtWlrnITAo/XNZoU+&#10;dqleiyOk/FUFR2aHUUAoRVl+fEj5fPXPFaybwZyfn7087adCplnVV6z7IE/IEZc0P6HRNoyMCmsi&#10;JSMOntH068BBUWK/eVS2Wd+sGtyUEizbpsUNhhIg6v3bLPdiCLhLIgMlhwimHxBwebfgwpEVZpf1&#10;mnfibVzQv/4Eu9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DPnup2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C7C05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0224" behindDoc="0" locked="0" layoutInCell="1" allowOverlap="1" wp14:anchorId="09C575F9" wp14:editId="774B8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8" name="Rectangle 8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62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575F9" id="Rectangle 8508" o:spid="_x0000_s3328" style="position:absolute;left:0;text-align:left;margin-left:154pt;margin-top:145pt;width:79pt;height:60pt;z-index:262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er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rzXOynOHU/qJ&#10;unHfW0VO2cFIqeb5znqNMXVY9hyf4BwldGfykwY3f5EWmYrGx4vGaspEYHK9Wrc1TkLg0c3VeoU+&#10;dqneiyOkfK+CI7PDKCCUoiw/fE/5dPXtCtbNYE7Pz16edlMh06zq5g3rLsgjcsQlzY9otA0jo8Ka&#10;SMmIg2c0/d5zUJTYB4/KNjdXqwY3pQTLtmlRFSgBot59zHIvhoC7JDJQso9g+gEBF40KLhxZYXZe&#10;r3knPsYF/ftPsH0F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wnh6u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0EF562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1248" behindDoc="0" locked="0" layoutInCell="1" allowOverlap="1" wp14:anchorId="27DE4EFF" wp14:editId="16895D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09" name="Rectangle 8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61B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E4EFF" id="Rectangle 8509" o:spid="_x0000_s3329" style="position:absolute;left:0;text-align:left;margin-left:154pt;margin-top:145pt;width:79pt;height:60pt;z-index:262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Qo3NA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D961B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2272" behindDoc="0" locked="0" layoutInCell="1" allowOverlap="1" wp14:anchorId="2EC8B808" wp14:editId="6548C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0" name="Rectangle 8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2842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B808" id="Rectangle 8510" o:spid="_x0000_s3330" style="position:absolute;left:0;text-align:left;margin-left:154pt;margin-top:145pt;width:79pt;height:60pt;z-index:262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Pz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5yUK5LnDKf1C&#10;3bjvrSLn7GCkVPN8Z73GmDose4wPcIkSujP5SYObv0iLTEXj01VjNWUiMLlZbdoaHxJ4dLPerNDH&#10;LtVLcYSUv6ngyOwwCgilKMuPP1I+X32+gnUzmPPzs5en/VTINKt6/Yx1H+QJOeKS5ns02oaRUWFN&#10;pGTEwTOa/hw4KErsd4/KNjfrVYObUoJl27S4wVACRL1/neVeDAF3SWSg5BDB9AMCLhoVXDiywuyy&#10;XvNOvI4L+pefYPcX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FcuE/O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5AB2842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3296" behindDoc="0" locked="0" layoutInCell="1" allowOverlap="1" wp14:anchorId="3482B2D7" wp14:editId="1513BC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1" name="Rectangle 8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5A23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2B2D7" id="Rectangle 8511" o:spid="_x0000_s3331" style="position:absolute;left:0;text-align:left;margin-left:154pt;margin-top:145pt;width:79pt;height:60pt;z-index:262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bqucY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3035A23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4320" behindDoc="0" locked="0" layoutInCell="1" allowOverlap="1" wp14:anchorId="3135038D" wp14:editId="59D61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2" name="Rectangle 8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B54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5038D" id="Rectangle 8512" o:spid="_x0000_s3332" style="position:absolute;left:0;text-align:left;margin-left:154pt;margin-top:145pt;width:79pt;height:60pt;z-index:262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v/ug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H2ZtlQ4rnDKf1A&#10;3bjvrSKn7GCkVPN8Z73GmDose4nPcI4SujP5SYObv0iLTEXj40VjNWUiMLlerdsaJyHw6O56vUIf&#10;u1TvxRFS/qqCI7PDKCCUoiw/PKZ8uvp2BetmMKfnZy9Pu6mQaVb17RvWXZBH5IhLmp/QaBtGRoU1&#10;kZIRB89oet1zUJTYbx6Vbe6uVyhELsGybVrcYCgBot59zHIvhoC7JDJQso9g+gEBF40KLhxZYXZe&#10;r3knPsYF/ftPsP0N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4gi/+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4B19B54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5344" behindDoc="0" locked="0" layoutInCell="1" allowOverlap="1" wp14:anchorId="053D78F4" wp14:editId="2255D8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3" name="Rectangle 8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263C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78F4" id="Rectangle 8513" o:spid="_x0000_s3333" style="position:absolute;left:0;text-align:left;margin-left:154pt;margin-top:145pt;width:79pt;height:60pt;z-index:262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8U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+tlTYllBqf0&#10;B3VjdtCCnLKj6nuR5pv0mnxosezRP8A5Cugm8rMEk75Ii8xZ4+NFYzFHwjG5rtdNiZPgeLS6Wtfo&#10;Y5fitdhDiD+FMyQ5HQWEkpVlh98hnq6+XMG6BOb0fPLivJszmaouVy9Yd64/Ikdc0niPRmo3dZRr&#10;5SmZcPAdDX/3DAQl+pdFZavVVV3hpuRg2VQNbjDkAFHv3maZ5aPDXeIRKNl7UMOIgLNGGReOLDM7&#10;r1faibdxRv/6E2z/A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CpH8U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7C4263C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6368" behindDoc="0" locked="0" layoutInCell="1" allowOverlap="1" wp14:anchorId="5254C34B" wp14:editId="18D504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4" name="Rectangle 8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369A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4C34B" id="Rectangle 8514" o:spid="_x0000_s3334" style="position:absolute;left:0;text-align:left;margin-left:154pt;margin-top:145pt;width:79pt;height:60pt;z-index:262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JG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5+WaEs8dTukX&#10;6sZ9bxU5ZwcjpZrnO+s1xtRh2WN8gEuU0J3JTxrc/EVaZCoan64aqykTgcnNatPWOAmBRzfrzQp9&#10;7FK9FEdI+ZsKjswOo4BQirL8+CPl89XnK1g3gzk/P3t52k+FTLOq22es+yBPyBGXNN+j0TaMjApr&#10;IiUjDp7R9OfAQVFiv3tUtrlZrxrclBIs26bFDYYSIOr96yz3Ygi4SyIDJYcIph8QcNGo4MKRFWaX&#10;9Zp34nVc0L/8BLu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thCJG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3E9369A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7392" behindDoc="0" locked="0" layoutInCell="1" allowOverlap="1" wp14:anchorId="3F0BADA5" wp14:editId="3E1156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5" name="Rectangle 8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4B7C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BADA5" id="Rectangle 8515" o:spid="_x0000_s3335" style="position:absolute;left:0;text-align:left;margin-left:154pt;margin-top:145pt;width:79pt;height:60pt;z-index:262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hANat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4924B7C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8416" behindDoc="0" locked="0" layoutInCell="1" allowOverlap="1" wp14:anchorId="3A1D2DA5" wp14:editId="0C6CDF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6" name="Rectangle 8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18B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D2DA5" id="Rectangle 8516" o:spid="_x0000_s3336" style="position:absolute;left:0;text-align:left;margin-left:154pt;margin-top:145pt;width:79pt;height:60pt;z-index:262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8JuwEAAEwDAAAOAAAAZHJzL2Uyb0RvYy54bWysU8tu2zAQvBfoPxC813o4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Y3NLieMWu/Qd&#10;feNumBQ5V0cjpcr9zX7NIfZ47Tk8wSWLuMziFw02f1EWWYrHp6vHaklEYHGz3nQ1dkLg1t3NZo1r&#10;RKleLweI6bPyluQFo4BUirP8+DWm89GXI3gvkzk/n1dp2S9FTLtuCm4u7r08oUYc0vSIQU9+ZlRM&#10;JlAyY+MZjb8OHBQl0xeHzrZ3N+sWJ6UkTdd2OMFQEmS9f1vlToweZ0kkoOQQwAwjEi4eFV7YsqLs&#10;Ml55Jt7mhf3rT7D7DQ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Ams8J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59918B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69440" behindDoc="0" locked="0" layoutInCell="1" allowOverlap="1" wp14:anchorId="47B95DDE" wp14:editId="2D52D5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7" name="Rectangle 8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138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95DDE" id="Rectangle 8517" o:spid="_x0000_s3337" style="position:absolute;left:0;text-align:left;margin-left:154pt;margin-top:145pt;width:79pt;height:60pt;z-index:262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vi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" filled="f" stroked="f">
                      <v:textbox inset="2.16pt,1.44pt,0,1.44pt">
                        <w:txbxContent>
                          <w:p w14:paraId="77E138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0464" behindDoc="0" locked="0" layoutInCell="1" allowOverlap="1" wp14:anchorId="5DE1169A" wp14:editId="1F2CF8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18" name="Rectangle 8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5A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1169A" id="Rectangle 8518" o:spid="_x0000_s3338" style="position:absolute;left:0;text-align:left;margin-left:154pt;margin-top:145pt;width:79pt;height:60pt;z-index:262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gbUug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3scFZee5wSj9Q&#10;N+4Hq8g5Oxop1TLfRa8pph7LnuIjXKKE7kJ+1uCWL9Iic9H4dNVYzZkITG7Wm67GSQg8ur3ZrNHH&#10;LtVrcYSUv6jgyOIwCgilKMuP31I+X325gnULmPPzi5fn/VzItOumfcG6D/KEHHFJ8wMabcPEqLAm&#10;UjLh4BlNvw4cFCX2q0dl29ubdYubUoKmaztUBUqAqPdvs9yLMeAuiQyUHCKYYUTARaOCC0dWmF3W&#10;a9mJt3FB//oT7H4D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GPeBtS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6045A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1488" behindDoc="0" locked="0" layoutInCell="1" allowOverlap="1" wp14:anchorId="1B527931" wp14:editId="46000B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19" name="Rectangle 8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283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27931" id="Rectangle 8519" o:spid="_x0000_s3339" style="position:absolute;left:0;text-align:left;margin-left:154pt;margin-top:145pt;width:79pt;height:48pt;z-index:262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qy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NtdVS4llBqf0&#10;hLoxO2pBTtlJDYNI8016zT50WPbsH+EcBXQT+UWCSV+kRZas8fGisVgi4Zhs121T4iQ4Hl23Ny36&#10;2KV4L/YQ4r1whiSnp4BQsrLs8CPE09W3K1iXwJyeT15cdksmU6+r9RvWnRuOyBGXND6gkdrNPeVa&#10;eUpmHHxPw+89A0GJ/m5R2frr1brGTclB1dQNbjDkAFHvPmaZ5ZPDXeIRKNl7UOOEgLNGGReOLDM7&#10;r1faiY9xRv/+E2xf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p5Yqy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3CE283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2512" behindDoc="0" locked="0" layoutInCell="1" allowOverlap="1" wp14:anchorId="0ACC61D0" wp14:editId="5DD10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0" name="Rectangle 8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AFA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C61D0" id="Rectangle 8520" o:spid="_x0000_s3340" style="position:absolute;left:0;text-align:left;margin-left:154pt;margin-top:145pt;width:79pt;height:48pt;z-index:262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NCXGt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EBAFA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3536" behindDoc="0" locked="0" layoutInCell="1" allowOverlap="1" wp14:anchorId="383953CF" wp14:editId="0A50F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1" name="Rectangle 8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D94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953CF" id="Rectangle 8521" o:spid="_x0000_s3341" style="position:absolute;left:0;text-align:left;margin-left:154pt;margin-top:145pt;width:79pt;height:48pt;z-index:262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BjYVG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32D94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4560" behindDoc="0" locked="0" layoutInCell="1" allowOverlap="1" wp14:anchorId="5F8A1483" wp14:editId="4F41D6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2" name="Rectangle 8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977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A1483" id="Rectangle 8522" o:spid="_x0000_s3342" style="position:absolute;left:0;text-align:left;margin-left:154pt;margin-top:145pt;width:79pt;height:48pt;z-index:262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mhugEAAEw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h70zSUeO5wSr9Q&#10;N+57q8g5Oxgp1TzfWa8xpg7LHuMDXKKE7kx+0uDmL9IiU9H4dNVYTZkITG5Wm7bGSQg8utmsN+hj&#10;l+qlOELK31RwZHYYBYRSlOXHHymfrz5fwboZzPn52cvTfipkmtVy/Yx1H+QJOeKS5ns02oaRUWFN&#10;pGTEwTOa/hw4KErsd4/KNl8+r1CIXIJl27S4wVACRL1/neVeDAF3SWSg5BDB9AMCLhoVXDiywuyy&#10;XvNOvI4L+pefYPcX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FQH6aG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0B1977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5584" behindDoc="0" locked="0" layoutInCell="1" allowOverlap="1" wp14:anchorId="2BD4C88B" wp14:editId="1D1E4A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3" name="Rectangle 8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C8A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4C88B" id="Rectangle 8523" o:spid="_x0000_s3343" style="position:absolute;left:0;text-align:left;margin-left:154pt;margin-top:145pt;width:79pt;height:48pt;z-index:262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1Kuw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hpe92sKHHM4pR+&#10;oG7MDUaSU3bUQsg836zXFGKHZS/hGc5RRDeTnxXY/EVaZC4aHy8ayzkRjsn1at3WOAmOR9frmzX6&#10;2KV6Lw4Q0zfpLclOTwGhFGXZ4TGm09W3K1iXwZyez16ad3Mh06yWt29Yd14ckSMuaXpCo4yfesqN&#10;DpRMOPiextc9A0mJeXCobHP7ZdXgppRg2TYtbjCUAFHvPmaZ46PHXeIJKNkH0MOIgItGBReOrDA7&#10;r1feiY9xQf/+E2x/A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AYgx1K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24C8A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6608" behindDoc="0" locked="0" layoutInCell="1" allowOverlap="1" wp14:anchorId="2E17079C" wp14:editId="448BA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4" name="Rectangle 8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7F5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7079C" id="Rectangle 8524" o:spid="_x0000_s3344" style="position:absolute;left:0;text-align:left;margin-left:154pt;margin-top:145pt;width:79pt;height:48pt;z-index:262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3o0AY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1C7F5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7632" behindDoc="0" locked="0" layoutInCell="1" allowOverlap="1" wp14:anchorId="3C67FAD6" wp14:editId="7C0EC9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5" name="Rectangle 8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6988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7FAD6" id="Rectangle 8525" o:spid="_x0000_s3345" style="position:absolute;left:0;text-align:left;margin-left:154pt;margin-top:145pt;width:79pt;height:48pt;z-index:262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7J7Tz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676988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8656" behindDoc="0" locked="0" layoutInCell="1" allowOverlap="1" wp14:anchorId="5E633997" wp14:editId="1FA53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6" name="Rectangle 8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FC7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33997" id="Rectangle 8526" o:spid="_x0000_s3346" style="position:absolute;left:0;text-align:left;margin-left:154pt;margin-top:145pt;width:79pt;height:48pt;z-index:262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HLjUE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53FFC7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79680" behindDoc="0" locked="0" layoutInCell="1" allowOverlap="1" wp14:anchorId="214B7882" wp14:editId="675AD4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7" name="Rectangle 8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DB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B7882" id="Rectangle 8527" o:spid="_x0000_s3347" style="position:absolute;left:0;text-align:left;margin-left:154pt;margin-top:145pt;width:79pt;height:48pt;z-index:262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Hv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bbq+aGEs8dTukH&#10;6sZ9bxU5ZQcjpZrnO+s1xtRh2Ut8hnOU0J3JTxrc/EVaZCoaHy8aqykTgcn1at3WOAmBR1fr6zX6&#10;2KV6L46Q8ncVHJkdRgGhFGX54SHl09W3K1g3gzk9P3t52k2FTLNqLlh3QR6RIy5pfkKjbRgZFdZE&#10;SkYcPKPp956DosTee1S2ufm6anBTSrBsmxY3GEqAqHcfs9yLIeAuiQyU7COYfkDA5d2CC0dWmJ3X&#10;a96Jj3FB//4TbF8B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Iuqwe+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13A9DB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0704" behindDoc="0" locked="0" layoutInCell="1" allowOverlap="1" wp14:anchorId="229C6103" wp14:editId="644263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8" name="Rectangle 8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75AD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6103" id="Rectangle 8528" o:spid="_x0000_s3348" style="position:absolute;left:0;text-align:left;margin-left:154pt;margin-top:145pt;width:79pt;height:48pt;z-index:262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kavzZ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EA75AD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1728" behindDoc="0" locked="0" layoutInCell="1" allowOverlap="1" wp14:anchorId="61FE02D4" wp14:editId="68BF6E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29" name="Rectangle 8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E71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E02D4" id="Rectangle 8529" o:spid="_x0000_s3349" style="position:absolute;left:0;text-align:left;margin-left:154pt;margin-top:145pt;width:79pt;height:48pt;z-index:262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gy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m6ajxHOHU/qB&#10;unE/WEXO2dFIqZb5LnpNMfVY9hQf4RIldBfyswa3fJEWmYvGp6vGas5EYLLbdG2NkxB4dNPdduhj&#10;l+q1OELKX1RwZHEYBYRSlOXHbymfr75cwboFzPn5xcvzfi5kmk2zecG6D/KEHHFJ8wMabcPEqLAm&#10;UjLh4BlNvw4cFCX2q0dlm08fNw1uSgnWbdPiBkMJEPX+bZZ7MQbcJZGBkkMEM4wIuGhUcOHICrPL&#10;ei078TYu6F9/gt1v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o7ggy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46E71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2752" behindDoc="0" locked="0" layoutInCell="1" allowOverlap="1" wp14:anchorId="12F6B63F" wp14:editId="1DBA4C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0" name="Rectangle 8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F4F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B63F" id="Rectangle 8530" o:spid="_x0000_s3350" style="position:absolute;left:0;text-align:left;margin-left:154pt;margin-top:145pt;width:79pt;height:48pt;z-index:262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vY2iB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511F4F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3776" behindDoc="0" locked="0" layoutInCell="1" allowOverlap="1" wp14:anchorId="0F17A9DF" wp14:editId="19DC92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1" name="Rectangle 8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B73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7A9DF" id="Rectangle 8531" o:spid="_x0000_s3351" style="position:absolute;left:0;text-align:left;margin-left:154pt;margin-top:145pt;width:79pt;height:48pt;z-index:262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j55xq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142B73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4800" behindDoc="0" locked="0" layoutInCell="1" allowOverlap="1" wp14:anchorId="3DDACAFE" wp14:editId="0DAA5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2" name="Rectangle 8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83C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ACAFE" id="Rectangle 8532" o:spid="_x0000_s3352" style="position:absolute;left:0;text-align:left;margin-left:154pt;margin-top:145pt;width:79pt;height:48pt;z-index:262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CNugEAAEwDAAAOAAAAZHJzL2Uyb0RvYy54bWysU9tu2zAMfR+wfxD0vthx1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S0vVk1lDhucUq/&#10;UDfu+lGRc3YwUqo836zXFGKHZY/hAS5RRDeTnzXY/EVaZC4an64aqzkRgcnNatPWOAmBRzeb9QZ9&#10;7FK9FAeI6ZvylmSHUUAoRVl+/BHT+erzFazLYM7PZy/N+7mQaVbN+hnr3ssTcsQlTfdo9OgnRsVo&#10;AiUTDp7R+OfAQVEyfneobPPlcxYilWDZNi1uMJQAUe9fZ7kTg8ddEgkoOQQw/YCAi0YFF46sMLus&#10;V96J13FB//IT7P4C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DZt8I2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6EA83C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5824" behindDoc="0" locked="0" layoutInCell="1" allowOverlap="1" wp14:anchorId="5A113C61" wp14:editId="624628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3" name="Rectangle 8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DCB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13C61" id="Rectangle 8533" o:spid="_x0000_s3353" style="position:absolute;left:0;text-align:left;margin-left:154pt;margin-top:145pt;width:79pt;height:48pt;z-index:262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RmuwEAAEwDAAAOAAAAZHJzL2Uyb0RvYy54bWysU9tu2zAMfR+wfxD0vtix1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N21LiecOp/Qd&#10;deN+sIqcs6ORUi3zXfSaYuqx7Dk+wSVK6C7kZw1u+SItMheNT1eN1ZyJwOSm3XQ1TkLg0c3mdoM+&#10;dqleiyOk/FkFRxaHUUAoRVl+/Jry+erLFaxbwJyfX7w87+dCpmmbuxes+yBPyBGXND+i0TZMjApr&#10;IiUTDp7R9OvAQVFiv3hUtrn72Da4KSVYd02HGwwlQNT7t1nuxRhwl0QGSg4RzDAi4KJRwYUjK8wu&#10;67XsxNu4oH/9CXa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66QRm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708DCB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6848" behindDoc="0" locked="0" layoutInCell="1" allowOverlap="1" wp14:anchorId="38862F94" wp14:editId="0EDC0D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4" name="Rectangle 8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C20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62F94" id="Rectangle 8534" o:spid="_x0000_s3354" style="position:absolute;left:0;text-align:left;margin-left:154pt;margin-top:145pt;width:79pt;height:48pt;z-index:262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VyVk0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54C20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7872" behindDoc="0" locked="0" layoutInCell="1" allowOverlap="1" wp14:anchorId="2AFB94BE" wp14:editId="108612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5" name="Rectangle 8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A82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94BE" id="Rectangle 8535" o:spid="_x0000_s3355" style="position:absolute;left:0;text-align:left;margin-left:154pt;margin-top:145pt;width:79pt;height:48pt;z-index:262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ZTa3f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3D2A82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8896" behindDoc="0" locked="0" layoutInCell="1" allowOverlap="1" wp14:anchorId="028CB4F2" wp14:editId="6B0653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6" name="Rectangle 8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5D3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CB4F2" id="Rectangle 8536" o:spid="_x0000_s3356" style="position:absolute;left:0;text-align:left;margin-left:154pt;margin-top:145pt;width:79pt;height:48pt;z-index:262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417R7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40E65D3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89920" behindDoc="0" locked="0" layoutInCell="1" allowOverlap="1" wp14:anchorId="6CB66AF8" wp14:editId="2D328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7" name="Rectangle 8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30B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66AF8" id="Rectangle 8537" o:spid="_x0000_s3357" style="position:absolute;left:0;text-align:left;margin-left:154pt;margin-top:145pt;width:79pt;height:48pt;z-index:262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CQugEAAEwDAAAOAAAAZHJzL2Uyb0RvYy54bWysU9tu2zAMfR+wfxD0vtix1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N+0dJZ47nNJ3&#10;1I37wSpyzo5GSrXMd9FriqnHsuf4BJcoobuQnzW45Yu0yFw0Pl01VnMmApObdtPVOAmBRzeb2w36&#10;2KV6LY6Q8mcVHFkcRgGhFGX58WvK56svV7BuAXN+fvHyvJ8LmaZtr1j3QZ6QIy5pfkSjbZgYFdZE&#10;SiYcPKPp14GDosR+8ahsc/exbXBTSrDumg43GEqAqPdvs9yLMeAuiQyUHCKYYUTA5d2CC0dWmF3W&#10;a9mJt3FB//oT7H4D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LRTQJC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24930B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0944" behindDoc="0" locked="0" layoutInCell="1" allowOverlap="1" wp14:anchorId="0762A6E7" wp14:editId="6EA991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8" name="Rectangle 8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1C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2A6E7" id="Rectangle 8538" o:spid="_x0000_s3358" style="position:absolute;left:0;text-align:left;margin-left:154pt;margin-top:145pt;width:79pt;height:48pt;z-index:262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" filled="f" stroked="f">
                      <v:textbox inset="2.16pt,1.44pt,0,1.44pt">
                        <w:txbxContent>
                          <w:p w14:paraId="20B41C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1968" behindDoc="0" locked="0" layoutInCell="1" allowOverlap="1" wp14:anchorId="7A46AF07" wp14:editId="04B592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39" name="Rectangle 8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492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AF07" id="Rectangle 8539" o:spid="_x0000_s3359" style="position:absolute;left:0;text-align:left;margin-left:154pt;margin-top:145pt;width:79pt;height:48pt;z-index:262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XF4lN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5F4D492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2992" behindDoc="0" locked="0" layoutInCell="1" allowOverlap="1" wp14:anchorId="44B8CB6A" wp14:editId="006068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40" name="Rectangle 8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C35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8CB6A" id="Rectangle 8540" o:spid="_x0000_s3360" style="position:absolute;left:0;text-align:left;margin-left:154pt;margin-top:145pt;width:79pt;height:60pt;z-index:262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1duwEAAEwDAAAOAAAAZHJzL2Uyb0RvYy54bWysU01v2zAMvQ/YfxB0X+zY6eo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6sVCmSZwSn9&#10;Qd2YHbQgp+yo+l6k+Sa9Jh9aLHv0D3COArqJ/CzBpC/SInPW+HjRWMyRcEyu63VT4kMcj65X6xp9&#10;7FK8FnsI8adwhiSno4BQsrLs8DvE09WXK1iXwJyeT16cd3MmU9X16gXrzvVH5IhLGu/RSO2mjnKt&#10;PCUTDr6j4e+egaBE/7KobHW9qivclBwsm6rBDYYcIOrd2yyzfHS4SzwCJXsPahgRcNYo48KRZWbn&#10;9Uo78TbO6F9/gu0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AygE1d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2CEC35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4016" behindDoc="0" locked="0" layoutInCell="1" allowOverlap="1" wp14:anchorId="0D9197BA" wp14:editId="257674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41" name="Rectangle 8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69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197BA" id="Rectangle 8541" o:spid="_x0000_s3361" style="position:absolute;left:0;text-align:left;margin-left:154pt;margin-top:145pt;width:79pt;height:60pt;z-index:262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m2uwEAAEwDAAAOAAAAZHJzL2Uyb0RvYy54bWysU01v2zAMvQ/YfxB0X+zY6eo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a5WS0osMzil&#10;X6gbs4MW5JQdVd+LNN+k1+RDi2XP/gnOUUA3kZ8lmPRFWmTOGh8vGos5Eo7Jdb1uSpwEx6Pr1bpG&#10;H7sUb8UeQvwpnCHJ6SgglKwsO9yHeLr6egXrEpjT88mL827OZKq6vnrFunP9ETniksZHNFK7qaNc&#10;K0/JhIPvaPizZyAo0XcWla2uV3WFm5KDZVM1uMGQA0S9e59llo8Od4lHoGTvQQ0jAs4aZVw4sszs&#10;vF5pJ97HGf3bT7D9Cw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B+BLm2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074569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5040" behindDoc="0" locked="0" layoutInCell="1" allowOverlap="1" wp14:anchorId="4C5CF768" wp14:editId="258C28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42" name="Rectangle 8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ADEB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CF768" id="Rectangle 8542" o:spid="_x0000_s3362" style="position:absolute;left:0;text-align:left;margin-left:154pt;margin-top:145pt;width:79pt;height:60pt;z-index:262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VRuwEAAEw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" filled="f" stroked="f">
                      <v:textbox inset="2.16pt,1.44pt,0,1.44pt">
                        <w:txbxContent>
                          <w:p w14:paraId="7DAADEB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6064" behindDoc="0" locked="0" layoutInCell="1" allowOverlap="1" wp14:anchorId="0CEFEB93" wp14:editId="6B2D2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43" name="Rectangle 8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AFF8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FEB93" id="Rectangle 8543" o:spid="_x0000_s3363" style="position:absolute;left:0;text-align:left;margin-left:154pt;margin-top:145pt;width:79pt;height:48pt;z-index:262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BhtVk3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040AFF8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7088" behindDoc="0" locked="0" layoutInCell="1" allowOverlap="1" wp14:anchorId="3EB94238" wp14:editId="642E2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44" name="Rectangle 8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5AE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94238" id="Rectangle 8544" o:spid="_x0000_s3364" style="position:absolute;left:0;text-align:left;margin-left:154pt;margin-top:145pt;width:79pt;height:48pt;z-index:262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RluwEAAEwDAAAOAAAAZHJzL2Uyb0RvYy54bWysU9tu2zAMfR+wfxD0vthx0s4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zXpNiecOp/QT&#10;deO+t4qcs4ORUs3znfUaY+qw7Ck+wiVK6M7kJw1u/iItMhWNT1eN1ZSJwORmtWlrnITAo5vN7QZ9&#10;7FK9FkdI+asKjswOo4BQirL8+D3l89WXK1g3gzk/P3t52k+FTLNatS9Y90GekCMuaX5Ao20YGRXW&#10;REpGHDyj6feBg6LEfvOobPN5vWpwU0qwbJsWNxhKgKj3b7PciyHgLokMlBwimH5AwEWjggtHVphd&#10;1mveibdxQf/6E+z+AA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COlQRl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6D85AE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8112" behindDoc="0" locked="0" layoutInCell="1" allowOverlap="1" wp14:anchorId="59B5D132" wp14:editId="2F275C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8545" name="Rectangle 8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4FF6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D132" id="Rectangle 8545" o:spid="_x0000_s3365" style="position:absolute;left:0;text-align:left;margin-left:154pt;margin-top:145pt;width:79pt;height:48pt;z-index:262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" filled="f" stroked="f">
                      <v:textbox inset="2.16pt,1.44pt,0,1.44pt">
                        <w:txbxContent>
                          <w:p w14:paraId="7044FF6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299136" behindDoc="0" locked="0" layoutInCell="1" allowOverlap="1" wp14:anchorId="14211FEA" wp14:editId="55D20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46" name="Rectangle 8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C65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1FEA" id="Rectangle 8546" o:spid="_x0000_s3366" style="position:absolute;left:0;text-align:left;margin-left:154pt;margin-top:145pt;width:79pt;height:60pt;z-index:262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" filled="f" stroked="f">
                      <v:textbox inset="2.16pt,1.44pt,0,1.44pt">
                        <w:txbxContent>
                          <w:p w14:paraId="18AC65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0160" behindDoc="0" locked="0" layoutInCell="1" allowOverlap="1" wp14:anchorId="7478FD19" wp14:editId="609292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8547" name="Rectangle 8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0C2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8FD19" id="Rectangle 8547" o:spid="_x0000_s3367" style="position:absolute;left:0;text-align:left;margin-left:154pt;margin-top:145pt;width:79pt;height:60pt;z-index:262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" filled="f" stroked="f">
                      <v:textbox inset="2.16pt,1.44pt,0,1.44pt">
                        <w:txbxContent>
                          <w:p w14:paraId="7820C2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1184" behindDoc="0" locked="0" layoutInCell="1" allowOverlap="1" wp14:anchorId="7218AF40" wp14:editId="380826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48" name="Rectangle 8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E8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AF40" id="Rectangle 8548" o:spid="_x0000_s3368" style="position:absolute;left:0;text-align:left;margin-left:154pt;margin-top:145pt;width:79pt;height:135pt;z-index:262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UIug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4wZ75bjFLv1A&#10;37gbJkXO1dFIqXJ/s19ziD1eewqPcMkiLrP4RYPNX5RFluLx6eqxWhIRWLxd33Y1dkLgVnNTNzlB&#10;mOr1doCYvihvSV4wCsilWMuP32I6H305gvcym/P7eZWW/VLUtOtN+0J27+UJReKUpgcMevIzo2Iy&#10;gZIZO89o/HXgoCiZvjq0tr3ZrFsclZI0XduhLV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T6lUI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DBAE8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2208" behindDoc="0" locked="0" layoutInCell="1" allowOverlap="1" wp14:anchorId="2BB35CED" wp14:editId="1B00C5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49" name="Rectangle 8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2DD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5CED" id="Rectangle 8549" o:spid="_x0000_s3369" style="position:absolute;left:0;text-align:left;margin-left:154pt;margin-top:145pt;width:79pt;height:135pt;z-index:262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2+8gp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6392DD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3232" behindDoc="0" locked="0" layoutInCell="1" allowOverlap="1" wp14:anchorId="07B774B8" wp14:editId="24055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0" name="Rectangle 8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ACE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774B8" id="Rectangle 8550" o:spid="_x0000_s3370" style="position:absolute;left:0;text-align:left;margin-left:154pt;margin-top:145pt;width:79pt;height:135pt;z-index:262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YWuwEAAE0DAAAOAAAAZHJzL2Uyb0RvYy54bWysU8tu2zAQvBfoPxC813rYaR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zQ0a5LjFLn1H&#10;37gbJkXO1dFIqXJ/s19ziD1eew5PcMkiLrP4RYPNX5RFluLx6eqxWhIRWLxb33U1PiRwq7mtm5wg&#10;TPV6O0BMn5W3JC8YBeRSrOXHrzGdj74cwXuZzfn9vErLfilq2vVm80J27+UJReKUpkcMevIzo2Iy&#10;gZIZO89o/HXgoCiZvji0tr3drFsclZI0XdvhCENJkPb+bZU7MXocJpGAkkMAM4xIuJhUeGHPirLL&#10;fOWheJsX9q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46R2F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6EACE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4256" behindDoc="0" locked="0" layoutInCell="1" allowOverlap="1" wp14:anchorId="7CF8128A" wp14:editId="53EC25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1" name="Rectangle 8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E1FE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128A" id="Rectangle 8551" o:spid="_x0000_s3371" style="position:absolute;left:0;text-align:left;margin-left:154pt;margin-top:145pt;width:79pt;height:135pt;z-index:262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O4uwEAAE0DAAAOAAAAZHJzL2Uyb0RvYy54bWysU8tu2zAQvBfoPxC813o4bh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ZtNQ4rjFLn1H&#10;37gbJkXO1dFIqXJ/s19ziD1eew5PcMkiLrP4RYPNX5RFluLx6eqxWhIRWLxb33U1dkLgVnNbNzlB&#10;mOr1doCYPitvSV4wCsilWMuPX2M6H305gvcym/P7eZWW/VLUtOubzQvZvZcnFIlTmh4x6MnPjIrJ&#10;BEpm7Dyj8deBg6Jk+uLQ2vb2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q6EDu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1DEE1FE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5280" behindDoc="0" locked="0" layoutInCell="1" allowOverlap="1" wp14:anchorId="25574E4D" wp14:editId="2163B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2" name="Rectangle 8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E94E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74E4D" id="Rectangle 8552" o:spid="_x0000_s3372" style="position:absolute;left:0;text-align:left;margin-left:154pt;margin-top:145pt;width:79pt;height:135pt;z-index:262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yqO2R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65E94E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6304" behindDoc="0" locked="0" layoutInCell="1" allowOverlap="1" wp14:anchorId="099FD4F4" wp14:editId="53B95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3" name="Rectangle 8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9BD6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FD4F4" id="Rectangle 8553" o:spid="_x0000_s3373" style="position:absolute;left:0;text-align:left;margin-left:154pt;margin-top:145pt;width:79pt;height:135pt;z-index:262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g/uwEAAE0DAAAOAAAAZHJzL2Uyb0RvYy54bWysU8tu2zAQvBfoPxC813o4qRX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7e2aEsctduk7&#10;+sbdMClyro5GSpX7m/2aQ+zx2nN4gksWcZnFLxps/qIsshSPT1eP1ZKIwOLd+q6rsRMCt5pN3eQE&#10;YarX2wFi+qy8JXnBKCCXYi0/fo3pfPTlCN7LbM7v51Va9ktR065vNi9k916eUCROaXrEoCc/Myom&#10;EyiZsfOMxl8HDoqS6YtDa9vNzbrFUSlJ07Ud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eq2YP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3F79BD6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7328" behindDoc="0" locked="0" layoutInCell="1" allowOverlap="1" wp14:anchorId="0777C869" wp14:editId="195006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4" name="Rectangle 8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9E4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7C869" id="Rectangle 8554" o:spid="_x0000_s3374" style="position:absolute;left:0;text-align:left;margin-left:154pt;margin-top:145pt;width:79pt;height:135pt;z-index:262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BuuwEAAE0DAAAOAAAAZHJzL2Uyb0RvYy54bWysU8tu2zAQvBfoPxC813rYaR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Pdzc2GEsctduk7&#10;+sbdMClyro5GSpX7m/2aQ+zx2nN4gksWcZnFLxps/qIsshSPT1eP1ZKIwOLd+q6rsRMCt5rbuskJ&#10;wlSvtwPE9Fl5S/KCUUAuxVp+/BrT+ejLEbyX2Zzfz6u07Jeipl1vuheyey9PKBKnND1i0JOfGRWT&#10;CZTM2HlG468DB0XJ9MWhte3t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yAwwb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A89E4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8352" behindDoc="0" locked="0" layoutInCell="1" allowOverlap="1" wp14:anchorId="2E203D89" wp14:editId="25E56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5" name="Rectangle 8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C9F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3D89" id="Rectangle 8555" o:spid="_x0000_s3375" style="position:absolute;left:0;text-align:left;margin-left:154pt;margin-top:145pt;width:79pt;height:135pt;z-index:262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gAlFw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91C9F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09376" behindDoc="0" locked="0" layoutInCell="1" allowOverlap="1" wp14:anchorId="6D2C6C15" wp14:editId="5C3B4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6" name="Rectangle 8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121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C6C15" id="Rectangle 8556" o:spid="_x0000_s3376" style="position:absolute;left:0;text-align:left;margin-left:154pt;margin-top:145pt;width:79pt;height:135pt;z-index:262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6quwEAAE0DAAAOAAAAZHJzL2Uyb0RvYy54bWysU8tu2zAQvBfoPxC813q4Th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Fus7mhxHGLXfqO&#10;vnE3TIqcq6ORUuX+Zr/mEHu89hye4JJFXGbxiwabvyiLLMXj09VjtSQisHi3vutq7ITArea2bnKC&#10;MNXr7QAxfVbekrxgFJBLsZYfv8Z0PvpyBO9lNuf38yot+6WoadebgpuLey9PKBKnND1i0JOfGRWT&#10;CZTM2HlG468DB0XJ9MWhte3tx3WLo1KSpms7HGEoCdLev61yJ0aPwyQSUHIIYIYRCReTCi/sWVF2&#10;ma88FG/zwv71L9j9Bg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rRDeq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91121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0400" behindDoc="0" locked="0" layoutInCell="1" allowOverlap="1" wp14:anchorId="690BC967" wp14:editId="043A63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7" name="Rectangle 8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E1B8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BC967" id="Rectangle 8557" o:spid="_x0000_s3377" style="position:absolute;left:0;text-align:left;margin-left:154pt;margin-top:145pt;width:79pt;height:135pt;z-index:262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lFasE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6AE1B8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1424" behindDoc="0" locked="0" layoutInCell="1" allowOverlap="1" wp14:anchorId="4F120688" wp14:editId="01916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8" name="Rectangle 8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9F4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20688" id="Rectangle 8558" o:spid="_x0000_s3378" style="position:absolute;left:0;text-align:left;margin-left:154pt;margin-top:145pt;width:79pt;height:135pt;z-index:262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xwugEAAE0DAAAOAAAAZHJzL2Uyb0RvYy54bWysU8tu2zAQvBfoPxC813q4bh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s8FeOW6xSz/Q&#10;N+6GSZFzdTRSqtzf7NccYo/XnsIjXLKIyyx+0WDzF2WRpXh8unqslkQEFm/Xt12NnRC41dzUTU4Q&#10;pnq9HSCmL8pbkheMAnIp1vLjt5jOR1+O4L3M5vx+XqVlvxQ17XrTvpDde3lCkTil6QGDnvzMqJhM&#10;oGTGzjMafx04KEqmrw6tbW8+rlsclZI0XduhLV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0Vvxw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3F9F4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2448" behindDoc="0" locked="0" layoutInCell="1" allowOverlap="1" wp14:anchorId="43683D15" wp14:editId="10FC3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59" name="Rectangle 8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670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3D15" id="Rectangle 8559" o:spid="_x0000_s3379" style="position:absolute;left:0;text-align:left;margin-left:154pt;margin-top:145pt;width:79pt;height:135pt;z-index:262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fFOJ3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0E670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3472" behindDoc="0" locked="0" layoutInCell="1" allowOverlap="1" wp14:anchorId="364FEDB8" wp14:editId="335F85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0" name="Rectangle 8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FE6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FEDB8" id="Rectangle 8560" o:spid="_x0000_s3380" style="position:absolute;left:0;text-align:left;margin-left:154pt;margin-top:145pt;width:79pt;height:135pt;z-index:262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X8hTM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51FE6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4496" behindDoc="0" locked="0" layoutInCell="1" allowOverlap="1" wp14:anchorId="72871D05" wp14:editId="44713A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1" name="Rectangle 8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3E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71D05" id="Rectangle 8561" o:spid="_x0000_s3381" style="position:absolute;left:0;text-align:left;margin-left:154pt;margin-top:145pt;width:79pt;height:135pt;z-index:262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FiuwEAAE0DAAAOAAAAZHJzL2Uyb0RvYy54bWysU8tu2zAQvBfoPxC813q4Th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Fuc9NQ4rjFLn1H&#10;37gbJkXO1dFIqXJ/s19ziD1eew5PcMkiLrP4RYPNX5RFluLx6eqxWhIRWLxb33U1dkLgVnNbNzlB&#10;mOr1doCYPitvSV4wCsilWMuPX2M6H305gvcym/P7eZWW/VLUtOvN5oXs3ssTisQpTY8Y9ORnRsVk&#10;AiUzdp7R+OvAQVEyfXFobXv7cd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H/dhY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5803E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5520" behindDoc="0" locked="0" layoutInCell="1" allowOverlap="1" wp14:anchorId="46EEAEE0" wp14:editId="4DB7AF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2" name="Rectangle 8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F2D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EAEE0" id="Rectangle 8562" o:spid="_x0000_s3382" style="position:absolute;left:0;text-align:left;margin-left:154pt;margin-top:145pt;width:79pt;height:135pt;z-index:262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hv6PS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D8F2D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6544" behindDoc="0" locked="0" layoutInCell="1" allowOverlap="1" wp14:anchorId="1ACA1479" wp14:editId="55801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3" name="Rectangle 8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FF6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A1479" id="Rectangle 8563" o:spid="_x0000_s3383" style="position:absolute;left:0;text-align:left;margin-left:154pt;margin-top:145pt;width:79pt;height:135pt;z-index:262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rl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5nZNieMWu/Qd&#10;feNumBQ5V0cjpcr9zX7NIfZ47Tk8wSWLuMziFw02f1EWWYrHp6vHaklEYPFufdfV2AmBW82mbnKC&#10;MNXr7QAxfVbekrxgFJBLsZYfv8Z0PvpyBO9lNuf38yot+6Woadc3mxeyey9PKBKnND1i0JOfGRWT&#10;CZTM2HlG468DB0XJ9MWhte3m47rFUSlJ07UdjjCUBGnv31a5E6PHYRIJKDkEMMOIhItJhRf2rCi7&#10;zFceird5Yf/6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zvv65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6F2FF6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7568" behindDoc="0" locked="0" layoutInCell="1" allowOverlap="1" wp14:anchorId="2DC9EF98" wp14:editId="36F95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4" name="Rectangle 8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B43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9EF98" id="Rectangle 8564" o:spid="_x0000_s3384" style="position:absolute;left:0;text-align:left;margin-left:154pt;margin-top:145pt;width:79pt;height:135pt;z-index:262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fFpSt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32B43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8592" behindDoc="0" locked="0" layoutInCell="1" allowOverlap="1" wp14:anchorId="17D5786E" wp14:editId="7379D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5" name="Rectangle 8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AEF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5786E" id="Rectangle 8565" o:spid="_x0000_s3385" style="position:absolute;left:0;text-align:left;margin-left:154pt;margin-top:145pt;width:79pt;height:135pt;z-index:262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NF8nG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30AEF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19616" behindDoc="0" locked="0" layoutInCell="1" allowOverlap="1" wp14:anchorId="23B3B08A" wp14:editId="3F886C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6" name="Rectangle 8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94F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B08A" id="Rectangle 8566" o:spid="_x0000_s3386" style="position:absolute;left:0;text-align:left;margin-left:154pt;margin-top:145pt;width:79pt;height:135pt;z-index:262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RNUkI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BA94F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0640" behindDoc="0" locked="0" layoutInCell="1" allowOverlap="1" wp14:anchorId="6FAEF14D" wp14:editId="256C0D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7" name="Rectangle 8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B89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EF14D" id="Rectangle 8567" o:spid="_x0000_s3387" style="position:absolute;left:0;text-align:left;margin-left:154pt;margin-top:145pt;width:79pt;height:135pt;z-index:262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M0FGN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799B89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1664" behindDoc="0" locked="0" layoutInCell="1" allowOverlap="1" wp14:anchorId="3D4C3BE8" wp14:editId="30A31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8" name="Rectangle 8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C1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3BE8" id="Rectangle 8568" o:spid="_x0000_s3388" style="position:absolute;left:0;text-align:left;margin-left:154pt;margin-top:145pt;width:79pt;height:135pt;z-index:262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dkwb5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C89C1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2688" behindDoc="0" locked="0" layoutInCell="1" allowOverlap="1" wp14:anchorId="7B018702" wp14:editId="04A54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69" name="Rectangle 8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95E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8702" id="Rectangle 8569" o:spid="_x0000_s3389" style="position:absolute;left:0;text-align:left;margin-left:154pt;margin-top:145pt;width:79pt;height:135pt;z-index:262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lZZzV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35295E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3712" behindDoc="0" locked="0" layoutInCell="1" allowOverlap="1" wp14:anchorId="53BB5358" wp14:editId="54794A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0" name="Rectangle 8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007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B5358" id="Rectangle 8570" o:spid="_x0000_s3390" style="position:absolute;left:0;text-align:left;margin-left:154pt;margin-top:145pt;width:79pt;height:135pt;z-index:262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XnuwEAAE0DAAAOAAAAZHJzL2Uyb0RvYy54bWysU8tu2zAQvBfoPxC813o4j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4wYNctxil76j&#10;b9wNkyLn6mikVLm/2a85xB6vPYcnuGQRl1n8osHmL8oiS/H4dPVYLYkILN6t77oaHxK41WzqJicI&#10;U73eDhDTZ+UtyQtGAbkUa/nxa0znoy9H8F5mc34/r9KyX4qadn1780J27+UJReKUpkcMevIzo2Iy&#10;gZIZO89o/HXgoCiZvji0tt3crFsclZI0XdvhCENJkPb+bZU7MXocJpGAkkMAM4xIuJhUeGHPirLL&#10;fOWheJsX9q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rd0l5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7F007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4736" behindDoc="0" locked="0" layoutInCell="1" allowOverlap="1" wp14:anchorId="4C20BB07" wp14:editId="1EB3EB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1" name="Rectangle 8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C34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0BB07" id="Rectangle 8571" o:spid="_x0000_s3391" style="position:absolute;left:0;text-align:left;margin-left:154pt;margin-top:145pt;width:79pt;height:135pt;z-index:262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BJ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ZtNQ4rjFLn1H&#10;37gbJkXO1dFIqXJ/s19ziD1eew5PcMkiLrP4RYPNX5RFluLx6eqxWhIRWLxb33U1dkLgVrOpm5wg&#10;TPV6O0BMn5W3JC8YBeRSrOXHrzGdj74cwXuZzfn9vErLfilq2vXtzQvZvZcnFIlTmh4x6MnPjIrJ&#10;BEpm7Dyj8deBg6Jk+uLQ2nbzcd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5dhQS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12C34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5760" behindDoc="0" locked="0" layoutInCell="1" allowOverlap="1" wp14:anchorId="77581C61" wp14:editId="0A45A2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2" name="Rectangle 8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095D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81C61" id="Rectangle 8572" o:spid="_x0000_s3392" style="position:absolute;left:0;text-align:left;margin-left:154pt;margin-top:145pt;width:79pt;height:135pt;z-index:262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fNG+Y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2E095D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6784" behindDoc="0" locked="0" layoutInCell="1" allowOverlap="1" wp14:anchorId="2C82C213" wp14:editId="2F5C3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3" name="Rectangle 8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2A5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C213" id="Rectangle 8573" o:spid="_x0000_s3393" style="position:absolute;left:0;text-align:left;margin-left:154pt;margin-top:145pt;width:79pt;height:135pt;z-index:262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vO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Wj3abOmxHGLXfqB&#10;vnE3TIqcq6ORUuX+Zr/mEHu89hQe4ZJFXGbxiwabvyiLLMXj09VjtSQisHi7vu1q7ITArWZTNzlB&#10;mOr1doCYvihvSV4wCsilWMuP32I6H305gvcym/P7eZWW/VLUtOubzQvZvZcnFIlTmh4w6MnPjIrJ&#10;BEpm7Dyj8deBg6Jk+urQ2nbzcd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NNTLz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472A5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7808" behindDoc="0" locked="0" layoutInCell="1" allowOverlap="1" wp14:anchorId="7EBFE019" wp14:editId="22050C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4" name="Rectangle 8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08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E019" id="Rectangle 8574" o:spid="_x0000_s3394" style="position:absolute;left:0;text-align:left;margin-left:154pt;margin-top:145pt;width:79pt;height:135pt;z-index:262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OfuwEAAE0DAAAOAAAAZHJzL2Uyb0RvYy54bWysU8tu2zAQvBfoPxC813o4j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4+aGEsctduk7&#10;+sbdMClyro5GSpX7m/2aQ+zx2nN4gksWcZnFLxps/qIsshSPT1eP1ZKIwOLd+q6rsRMCt5pN3eQE&#10;YarX2wFi+qy8JXnBKCCXYi0/fo3pfPTlCN7LbM7v51Va9ktR065vuxeyey9PKBKnND1i0JOfGRWT&#10;CZTM2HlG468DB0XJ9MWhte3m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hnVjn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EF408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8832" behindDoc="0" locked="0" layoutInCell="1" allowOverlap="1" wp14:anchorId="36BC85A7" wp14:editId="79602F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5" name="Rectangle 8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4B2D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C85A7" id="Rectangle 8575" o:spid="_x0000_s3395" style="position:absolute;left:0;text-align:left;margin-left:154pt;margin-top:145pt;width:79pt;height:135pt;z-index:262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znAWM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79E4B2D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29856" behindDoc="0" locked="0" layoutInCell="1" allowOverlap="1" wp14:anchorId="7A103D21" wp14:editId="5C060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6" name="Rectangle 8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5CA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03D21" id="Rectangle 8576" o:spid="_x0000_s3396" style="position:absolute;left:0;text-align:left;margin-left:154pt;margin-top:145pt;width:79pt;height:135pt;z-index:262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42mNW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BDE5CA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0880" behindDoc="0" locked="0" layoutInCell="1" allowOverlap="1" wp14:anchorId="6F70CE03" wp14:editId="559C4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7" name="Rectangle 8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8B0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0CE03" id="Rectangle 8577" o:spid="_x0000_s3397" style="position:absolute;left:0;text-align:left;margin-left:154pt;margin-top:145pt;width:79pt;height:135pt;z-index:262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rbPj1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288B0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1904" behindDoc="0" locked="0" layoutInCell="1" allowOverlap="1" wp14:anchorId="67B773C9" wp14:editId="03E1E1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8" name="Rectangle 8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E2E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773C9" id="Rectangle 8578" o:spid="_x0000_s3398" style="position:absolute;left:0;text-align:left;margin-left:154pt;margin-top:145pt;width:79pt;height:135pt;z-index:262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+B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j3cYO9ctxil36g&#10;b9yNRpJzddLDIHN/s19ziD1eewqPcMkiLrP4RYHNX5RFluLx6eqxXBIRWLxd33Y1dkLgVrOpm5wg&#10;TPVyO0BMX6S3JC8YBeRSrOXHbzGdjz4fwXuZzfn9vErLfilq2vWmfSa798MJReKUpgcMyviZUWF0&#10;oGTGzjMafx84SErMV4fWtpsP6xZHpSRN13ZoC5QEae9fV7kTk8dhEgkoOQTQ44SEi0mFF/asKLvM&#10;Vx6K13lh//IX7P4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6L6+B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D1E2E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2928" behindDoc="0" locked="0" layoutInCell="1" allowOverlap="1" wp14:anchorId="0B9A9245" wp14:editId="43EA29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79" name="Rectangle 8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12BE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A9245" id="Rectangle 8579" o:spid="_x0000_s3399" style="position:absolute;left:0;text-align:left;margin-left:154pt;margin-top:145pt;width:79pt;height:135pt;z-index:262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ov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T7sNlS4rjFLn1H&#10;37gbJkUu1dFIqXJ/s19ziD1eewqPcM0iLrP4RYPNX5RFluLx+eaxWhIRWNyut12NnRC41WzqJicI&#10;U73cDhDTZ+UtyQtGAbkUa/npa0yXo89H8F5mc3k/r9JyWIqadr1ZP5M9eHlGkTil6QGDnvzMqJhM&#10;oGTGzjMafx05KEqmLw6tbTfv1y2OSkmaru1whKEkSPvwusqdGD0Ok0hAyTGAGUYkXEwqvLBnRdl1&#10;vvJQvM4L+5e/YP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yKtov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6B12BE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3952" behindDoc="0" locked="0" layoutInCell="1" allowOverlap="1" wp14:anchorId="093F2659" wp14:editId="56AEE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0" name="Rectangle 8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C8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F2659" id="Rectangle 8580" o:spid="_x0000_s3400" style="position:absolute;left:0;text-align:left;margin-left:154pt;margin-top:145pt;width:79pt;height:135pt;z-index:262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1FugEAAE0DAAAOAAAAZHJzL2Uyb0RvYy54bWysU8tu2zAQvBfoPxC813o4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Y4cGOW6xSz/Q&#10;N+6GSZFzdTRSqtzf7NccYo/XnsIjXLKIyyx+0WDzF2WRpXh8unqslkQEFm/Xt12NDwncajZ1kxOE&#10;qV5vB4jpi/KW5AWjgFyKtfz4Labz0ZcjeC+zOb+fV2nZL0VNu97cvJDde3lCkTil6QGDnvzMqJhM&#10;oGTGzjMafx04KEqmrw6tbTc36xZHpSRN13Y4wl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x+x1F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520C8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4976" behindDoc="0" locked="0" layoutInCell="1" allowOverlap="1" wp14:anchorId="0DF0027C" wp14:editId="4B9C0A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1" name="Rectangle 8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38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0027C" id="Rectangle 8581" o:spid="_x0000_s3401" style="position:absolute;left:0;text-align:left;margin-left:154pt;margin-top:145pt;width:79pt;height:135pt;z-index:262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5/mjr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6CF38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6000" behindDoc="0" locked="0" layoutInCell="1" allowOverlap="1" wp14:anchorId="3C4772C6" wp14:editId="1C0AE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2" name="Rectangle 8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911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72C6" id="Rectangle 8582" o:spid="_x0000_s3402" style="position:absolute;left:0;text-align:left;margin-left:154pt;margin-top:145pt;width:79pt;height:135pt;z-index:262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bCugEAAE0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tp96lpKHLPYpR/o&#10;G3OjkeRcnbQQMvc3+zWH2OO1p/AIlyziMotfFNj8RVlkKR6frh7LJRGOxdv1bVdjJzhuNZu6yQnC&#10;VK+3A8T0RXpL8mKggFyKtez4Labz0ZcjeC+zOb+fV2nZL0VNu97cvJDde3FCkTil6QGDMn4eKDc6&#10;UDJj5wcafx0YSErMV4fWtpuPa3QilaTp2g5HGEqCtPdvq8zxyeMw8QSUHALocULCxaTCC3tWlF3m&#10;Kw/F27ywf/0Ld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g94bC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08911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7024" behindDoc="0" locked="0" layoutInCell="1" allowOverlap="1" wp14:anchorId="68F0DD81" wp14:editId="7B6E9D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3" name="Rectangle 8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1DC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DD81" id="Rectangle 8583" o:spid="_x0000_s3403" style="position:absolute;left:0;text-align:left;margin-left:154pt;margin-top:145pt;width:79pt;height:135pt;z-index:262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Nsuw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3sVtT4rjFLv1A&#10;37gbJkXO1dFIqXJ/s19ziD1eewqPcMkiLrP4RYPNX5RFluLx6eqxWhIRWLxd33Y1dkLgVrOpm5wg&#10;TPVyO0BMX5S3JC8YBeRSrOXHbzGdjz4fwXuZzfn9vErLfilq2vVm80x27+UJReKUpgcMevIzo2Iy&#10;gZIZO89o/H3goCiZvjq0tt18WLc4KiVpurbDEYaSIO396yp3YvQ4TCIBJYcAZhiRcDGp8MKeFWWX&#10;+cpD8Tov7F/+gt0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aPLzb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C41DC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8048" behindDoc="0" locked="0" layoutInCell="1" allowOverlap="1" wp14:anchorId="5DAA243C" wp14:editId="633CF7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4" name="Rectangle 8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4A24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243C" id="Rectangle 8584" o:spid="_x0000_s3404" style="position:absolute;left:0;text-align:left;margin-left:154pt;margin-top:145pt;width:79pt;height:135pt;z-index:262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s9uwEAAE0DAAAOAAAAZHJzL2Uyb0RvYy54bWysU8tu2zAQvBfoPxC813o4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Y3dDieMWu/QD&#10;feNumBQ5V0cjpcr9zX7NIfZ47Sk8wiWLuMziFw02f1EWWYrHp6vHaklEYPF2fdvV2AmBW82mbnKC&#10;MNXr7QAxfVHekrxgFJBLsZYfv8V0PvpyBO9lNuf38yot+6Woadeb7oXs3ssTisQpTQ8Y9ORnRsVk&#10;AiUzdp7R+OvAQVEyfXVobbu5Wbc4KiVpurbDEYaSIO392yp3YvQ4TCIBJYcAZhiRcDGp8MKeFWWX&#10;+cpD8TYv7F//gt1v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2lNbP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F24A24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39072" behindDoc="0" locked="0" layoutInCell="1" allowOverlap="1" wp14:anchorId="34F48932" wp14:editId="244015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5" name="Rectangle 8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857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48932" id="Rectangle 8585" o:spid="_x0000_s3405" style="position:absolute;left:0;text-align:left;margin-left:154pt;margin-top:145pt;width:79pt;height:135pt;z-index:262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klYuk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D0857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0096" behindDoc="0" locked="0" layoutInCell="1" allowOverlap="1" wp14:anchorId="49804E3A" wp14:editId="5A45D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6" name="Rectangle 8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666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04E3A" id="Rectangle 8586" o:spid="_x0000_s3406" style="position:absolute;left:0;text-align:left;margin-left:154pt;margin-top:145pt;width:79pt;height:135pt;z-index:262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bbEPm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3A666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1120" behindDoc="0" locked="0" layoutInCell="1" allowOverlap="1" wp14:anchorId="45819FF0" wp14:editId="18E193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7" name="Rectangle 8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2F64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9FF0" id="Rectangle 8587" o:spid="_x0000_s3407" style="position:absolute;left:0;text-align:left;margin-left:154pt;margin-top:145pt;width:79pt;height:135pt;z-index:262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o2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3sdtQ4rjFLv1A&#10;37gbJkXO1dFIqXJ/s19ziD1eewqPcMkiLrP4RYPNX5RFluLx6eqxWhIRWLxd33Y1dkLgVrOpm5wg&#10;TPVyO0BMX5S3JC8YBeRSrOXHbzGdjz4fwXuZzfn9vErLfilq2nV3Jbv38oQicUrTAwY9+ZlRMZlA&#10;yYydZzT+PnBQlExfHVrbbj6sWxyVkjRd2+EIQ0mQ9v51lTsxehwmkYCSQwAzjEi4vFt4Yc+Ksst8&#10;5aF4nRf2L3/B7g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ltHo2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492F64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2144" behindDoc="0" locked="0" layoutInCell="1" allowOverlap="1" wp14:anchorId="20F2E27A" wp14:editId="20E71D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8" name="Rectangle 8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056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E27A" id="Rectangle 8588" o:spid="_x0000_s3408" style="position:absolute;left:0;text-align:left;margin-left:154pt;margin-top:145pt;width:79pt;height:135pt;z-index:262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PT3LUK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4EFB056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3168" behindDoc="0" locked="0" layoutInCell="1" allowOverlap="1" wp14:anchorId="5D66F754" wp14:editId="522B4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89" name="Rectangle 8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5E0F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F754" id="Rectangle 8589" o:spid="_x0000_s3409" style="position:absolute;left:0;text-align:left;margin-left:154pt;margin-top:145pt;width:79pt;height:135pt;z-index:262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js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j3qdtQ4rjFLv1E&#10;37gbJkXO1dFIqXJ/s19ziD1eewwPcMkiLrP4RYPNX5RFluLx6eqxWhIRWNysN12NnRC41dzUTU4Q&#10;pnq5HSCmr8pbkheMAnIp1vLj95jOR5+P4L3M5vx+XqVlvxQ17bpbP5Pde3lCkTil6R6DnvzMqJhM&#10;oGTGzjMafx84KEqmbw6tbW8+rlsclZI0XdvhCENJkPb+dZU7MXocJpGAkkMAM4xIuJhUeGHPirLL&#10;fOWheJ0X9i9/we4P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vPJY7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F75E0F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4192" behindDoc="0" locked="0" layoutInCell="1" allowOverlap="1" wp14:anchorId="61DC9DAC" wp14:editId="6799A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0" name="Rectangle 8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BD7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9DAC" id="Rectangle 8590" o:spid="_x0000_s3410" style="position:absolute;left:0;text-align:left;margin-left:154pt;margin-top:145pt;width:79pt;height:135pt;z-index:262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5cugEAAE0DAAAOAAAAZHJzL2Uyb0RvYy54bWysU8tu2zAQvBfoPxC813o4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4wYNctxil36g&#10;b9wNkyLn6mikVLm/2a85xB6vPYVHuGQRl1n8osHmL8oiS/H4dPVYLYkILG7Wm67GhwRuNbd1kxOE&#10;qV5vB4jpi/KW5AWjgFyKtfz4Labz0ZcjeC+zOb+fV2nZL0VNu+5uXsjuvTyhSJzS9IBBT35mVEwm&#10;UDJj5xmNvw4cFCXTV4fWtrc36xZHpSRN13Y4wl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EuQ5c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66BD7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5216" behindDoc="0" locked="0" layoutInCell="1" allowOverlap="1" wp14:anchorId="0D802123" wp14:editId="0783F9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1" name="Rectangle 8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6A72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2123" id="Rectangle 8591" o:spid="_x0000_s3411" style="position:absolute;left:0;text-align:left;margin-left:154pt;margin-top:145pt;width:79pt;height:135pt;z-index:262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zLx78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6946A72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6240" behindDoc="0" locked="0" layoutInCell="1" allowOverlap="1" wp14:anchorId="6CFD2B24" wp14:editId="476CF4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2" name="Rectangle 8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C77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D2B24" id="Rectangle 8592" o:spid="_x0000_s3412" style="position:absolute;left:0;text-align:left;margin-left:154pt;margin-top:145pt;width:79pt;height:135pt;z-index:262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XbugEAAE0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Wj3adNS4rjFLv1A&#10;37gbJkXO1dFIqXJ/s19ziD1eewqPcMkiLrP4RYPNX5RFluLx6eqxWhIRWNysN12NnRC41dzWTU4Q&#10;pnq9HSCmL8pbkheMAnIp1vLjt5jOR1+O4L3M5vx+XqVlvxQ17bq7eSG79/KEInFK0wMGPfmZUTGZ&#10;QMmMnWc0/jpwUJRMXx1a295+XKMTqSRN13Y4wlASpL1/W+VOjB6HSSSg5BDADCMSLiYVXtizouwy&#10;X3ko3uaF/e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VtZXb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13EC77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7264" behindDoc="0" locked="0" layoutInCell="1" allowOverlap="1" wp14:anchorId="39F42ACE" wp14:editId="671AE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3" name="Rectangle 8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AA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42ACE" id="Rectangle 8593" o:spid="_x0000_s3413" style="position:absolute;left:0;text-align:left;margin-left:154pt;margin-top:145pt;width:79pt;height:135pt;z-index:262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B1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T7sF1T4rjFLn1H&#10;37gbJkUu1dFIqXJ/s19ziD1eewqPcM0iLrP4RYPNX5RFluLx+eaxWhIRWNyut12NnRC41WzqJicI&#10;U73cDhDTZ+UtyQtGAbkUa/npa0yXo89H8F5mc3k/r9JyWIqadt1tnskevDyjSJzS9IBBT35mVEwm&#10;UDJj5xmNv44cFCXTF4fWtpv36xZHpSRN13Y4wlASpH14XeVOjB6HSSSg5BjADCMSLiYVXtizouw6&#10;X3koXueF/ctfsP8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dsOB1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FB4AA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8288" behindDoc="0" locked="0" layoutInCell="1" allowOverlap="1" wp14:anchorId="0E43D0BA" wp14:editId="5AAB18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4" name="Rectangle 8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28E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3D0BA" id="Rectangle 8594" o:spid="_x0000_s3414" style="position:absolute;left:0;text-align:left;margin-left:154pt;margin-top:145pt;width:79pt;height:135pt;z-index:262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gkugEAAE0DAAAOAAAAZHJzL2Uyb0RvYy54bWysU8tu2zAQvBfoPxC813o4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u4+aGEsctdukH&#10;+sbdMClyro5GSpX7m/2aQ+zx2lN4hEsWcZnFLxps/qIsshSPT1eP1ZKIwOJmvelq7ITArea2bnKC&#10;MNXr7QAxfVHekrxgFJBLsZYfv8V0PvpyBO9lNuf38yot+6Woaddd90J27+UJReKUpgcMevIzo2Iy&#10;gZIZO89o/HXgoCiZvjq0tr29Wbc4KiVpuhaBCJQEae/fVrkTo8dhEgkoOQQww4iEi0mFF/asKLvM&#10;Vx6Kt3lh//oX7H4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vEUgk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1428E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49312" behindDoc="0" locked="0" layoutInCell="1" allowOverlap="1" wp14:anchorId="70E8467D" wp14:editId="19E516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5" name="Rectangle 8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CDC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8467D" id="Rectangle 8595" o:spid="_x0000_s3415" style="position:absolute;left:0;text-align:left;margin-left:154pt;margin-top:145pt;width:79pt;height:135pt;z-index:262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nFD2K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76CDC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0336" behindDoc="0" locked="0" layoutInCell="1" allowOverlap="1" wp14:anchorId="048BFF9D" wp14:editId="09D9EC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6" name="Rectangle 8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50C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FF9D" id="Rectangle 8596" o:spid="_x0000_s3416" style="position:absolute;left:0;text-align:left;margin-left:154pt;margin-top:145pt;width:79pt;height:135pt;z-index:262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yg2m4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F7450C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1360" behindDoc="0" locked="0" layoutInCell="1" allowOverlap="1" wp14:anchorId="084FC288" wp14:editId="76E67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7" name="Rectangle 8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B22F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FC288" id="Rectangle 8597" o:spid="_x0000_s3417" style="position:absolute;left:0;text-align:left;margin-left:154pt;margin-top:145pt;width:79pt;height:135pt;z-index:262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NOuQ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T7sN1Q4rjFLn1H&#10;37gbJkUu1dFIqXJ/s19ziD1eewqPcM0iLrP4RYPNX5RFluLx+eaxWhIRWNyut12NnRC41WzqJicI&#10;U73cDhDTZ+UtyQtGAbkUa/npa0yXo89H8F5mc3k/r9JyWIqadr29kT14eUaROKXpAYOe/MyomEyg&#10;ZMbOMxp/HTkoSqYvDq1tN+/XLY5KSZqu7XCEoSRI+/C6yp0YPQ6TSEDJMYAZRiRc3i28sGdF2XW+&#10;8lC8zgv7l79g/x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III006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BEB22F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2384" behindDoc="0" locked="0" layoutInCell="1" allowOverlap="1" wp14:anchorId="03C83F83" wp14:editId="343946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8" name="Rectangle 8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A84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83F83" id="Rectangle 8598" o:spid="_x0000_s3418" style="position:absolute;left:0;text-align:left;margin-left:154pt;margin-top:145pt;width:79pt;height:135pt;z-index:262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Q6ug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j3aYO9ctxil36i&#10;b9wNkyLn6mikVLm/2a85xB6vPYYHuGQRl1n8osHmL8oiS/H4dPVYLYkILG7Wm67GTgjcam7qJicI&#10;U73cDhDTV+UtyQtGAbkUa/nxe0zno89H8F5mc34/r9KyX4qadr1pn8nuvTyhSJzSdI9BT35mVEwm&#10;UDJj5xmNvw8cFCXTN4fWtjcf1y2OSkmaru3QFigJ0t6/rnInRo/DJBJQcghghhEJF5MKL+xZUXaZ&#10;rzwUr/PC/uUv2P0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TS4Q6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C8A84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3408" behindDoc="0" locked="0" layoutInCell="1" allowOverlap="1" wp14:anchorId="14451D8A" wp14:editId="3A8AE2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599" name="Rectangle 8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4B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51D8A" id="Rectangle 8599" o:spid="_x0000_s3419" style="position:absolute;left:0;text-align:left;margin-left:154pt;margin-top:145pt;width:79pt;height:135pt;z-index:262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G07xl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2EF4B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4432" behindDoc="0" locked="0" layoutInCell="1" allowOverlap="1" wp14:anchorId="7D26820D" wp14:editId="495814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0" name="Rectangle 8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D5ED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820D" id="Rectangle 8600" o:spid="_x0000_s3420" style="position:absolute;left:0;text-align:left;margin-left:154pt;margin-top:145pt;width:79pt;height:135pt;z-index:262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kEuQ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W6NBjlvs0g/0&#10;jbthUuRcHY2UKvc3+zWH2OO15/AElyziMotfNNj8RVlkKR6frh6rJRGBxc160+WHBG41d3WTE4Sp&#10;3m4HiOmL8pbkBaOAXIq1/PgtpvPR1yN4L7M5v59XadkvRU273ty8kt17eUKROKXpEYOe/MyomEyg&#10;ZMbOMxp/HTgoSqavDq1t727WLY5KSZqu7XCEoSRIe/++yp0YPQ6TSEDJIYAZRiRcTCq8sGdF2WW+&#10;8lC8zwv7t79g9xs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IJoCQS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60D5ED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5456" behindDoc="0" locked="0" layoutInCell="1" allowOverlap="1" wp14:anchorId="53287B3A" wp14:editId="530C4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1" name="Rectangle 8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27A7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7B3A" id="Rectangle 8601" o:spid="_x0000_s3421" style="position:absolute;left:0;text-align:left;margin-left:154pt;margin-top:145pt;width:79pt;height:135pt;z-index:262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ym18q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1727A7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6480" behindDoc="0" locked="0" layoutInCell="1" allowOverlap="1" wp14:anchorId="1A386D3D" wp14:editId="01C371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2" name="Rectangle 8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2A34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86D3D" id="Rectangle 8602" o:spid="_x0000_s3422" style="position:absolute;left:0;text-align:left;margin-left:154pt;margin-top:145pt;width:79pt;height:135pt;z-index:262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TZJKD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B12A34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7504" behindDoc="0" locked="0" layoutInCell="1" allowOverlap="1" wp14:anchorId="41DECDB9" wp14:editId="1B870C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3" name="Rectangle 8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776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ECDB9" id="Rectangle 8603" o:spid="_x0000_s3423" style="position:absolute;left:0;text-align:left;margin-left:154pt;margin-top:145pt;width:79pt;height:135pt;z-index:262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bYect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44776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8528" behindDoc="0" locked="0" layoutInCell="1" allowOverlap="1" wp14:anchorId="2705AF9D" wp14:editId="202EE3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4" name="Rectangle 8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B9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5AF9D" id="Rectangle 8604" o:spid="_x0000_s3424" style="position:absolute;left:0;text-align:left;margin-left:154pt;margin-top:145pt;width:79pt;height:135pt;z-index:262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98ug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7qi8pcdxil36h&#10;b9wNkyLH6mikVLm/2a85xB6vPYcnOGURl1n8osHmL8oiS/H4cPZYLYkILN5c3HQ1dkLgVnNdNzlB&#10;mOrjdoCY7pW3JC8YBeRSrOX7nzEdj74fwXuZzfH9vErLdilqWnzmnezWywOKxClNjxj05GdGxWQC&#10;JTN2ntH4uuOgKJl+OLS2vb68aHFUStJ0bYcjDCVB2tvPVe7E6HGYRAJKdgHMMCLhYlLhhT0ryk7z&#10;lYfic17Yf/wFmzc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pwE98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FF1B9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59552" behindDoc="0" locked="0" layoutInCell="1" allowOverlap="1" wp14:anchorId="41D64680" wp14:editId="545B67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5" name="Rectangle 8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DBC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64680" id="Rectangle 8605" o:spid="_x0000_s3425" style="position:absolute;left:0;text-align:left;margin-left:154pt;margin-top:145pt;width:79pt;height:135pt;z-index:262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rSuwEAAE0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Wh3U3+ixHGLXfqB&#10;vnE3TIqcq6ORUuX+Zr/mEHu89hQe4ZJFXGbxiwabvyiLLMXj09VjtSQisLhZb7oaOyFwq7mtm5wg&#10;TPV6O0BMX5S3JC8YBeRSrOXHbzGdj74cwXuZzfn9vErLfilq2vVm80J27+UJReKUpgcMevIzo2Iy&#10;gZIZO89o/HXgoCiZvjq0tr39uG5xVErSdG2HIwwlQdr7t1XuxOhxmEQCSg4BzDAi4WJS4YU9K8ou&#10;85WH4m1e2L/+Bbv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4cU60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460DBC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0576" behindDoc="0" locked="0" layoutInCell="1" allowOverlap="1" wp14:anchorId="51AA125E" wp14:editId="048F73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6" name="Rectangle 8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881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A125E" id="Rectangle 8606" o:spid="_x0000_s3426" style="position:absolute;left:0;text-align:left;margin-left:154pt;margin-top:145pt;width:79pt;height:135pt;z-index:262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6k+wZ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95881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1600" behindDoc="0" locked="0" layoutInCell="1" allowOverlap="1" wp14:anchorId="0E4ABBF7" wp14:editId="6419B7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7" name="Rectangle 8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613F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ABBF7" id="Rectangle 8607" o:spid="_x0000_s3427" style="position:absolute;left:0;text-align:left;margin-left:154pt;margin-top:145pt;width:79pt;height:135pt;z-index:262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m3uQEAAE0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Wh3U68pcdxil17Q&#10;N+6GSZFTdTRSqtzf7NccYo/XXsMznLOIyyx+0WDzF2WRpXh8vHislkQEFm+vbrsaOyFwq1nXTU4Q&#10;pnq/HSCmb8pbkheMAnIp1vLDQ0yno7+P4L3M5vR+XqVltxQ17XV9Ibvz8ogicUrTEwY9+ZlRMZlA&#10;yYydZzT+2nNQlEzfHVrbrq+vWhyVkjRd2+EIQ0mQ9u5jlTsxehwmkYCSfQAzjEi4vFt4Yc+KsvN8&#10;5aH4mBf273/B9g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DKWmbe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193613F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2624" behindDoc="0" locked="0" layoutInCell="1" allowOverlap="1" wp14:anchorId="4993B3B3" wp14:editId="4261A8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8" name="Rectangle 8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833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B3B3" id="Rectangle 8608" o:spid="_x0000_s3428" style="position:absolute;left:0;text-align:left;margin-left:154pt;margin-top:145pt;width:79pt;height:135pt;z-index:262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7Dug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7qrFXjlvs0i/0&#10;jbthUuRYHY2UKvc3+zWH2OO15/AEpyziMotfNNj8RVlkKR4fzh6rJRGBxZuLm67GTgjcaq7rJicI&#10;U33cDhDTvfKW5AWjgFyKtXz/M6bj0fcjeC+zOb6fV2nZLkVNe1m372S3Xh5QJE5pesSgJz8zKiYT&#10;KJmx84zG1x0HRcn0w6G17fXlRYujUpKmazu0BUqCtLefq9yJ0eMwiQSU7AKYYUTCxaTCC3tWlJ3m&#10;Kw/F57yw//gLNm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j1c7D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18833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3648" behindDoc="0" locked="0" layoutInCell="1" allowOverlap="1" wp14:anchorId="3794B076" wp14:editId="5E427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09" name="Rectangle 8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FF6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4B076" id="Rectangle 8609" o:spid="_x0000_s3429" style="position:absolute;left:0;text-align:left;margin-left:154pt;margin-top:145pt;width:79pt;height:135pt;z-index:262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ttug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W28ocdxil36g&#10;b9wNkyLn6mikVLm/2a85xB6vPYcnuGQRl1n8osHmL8oiS/H4dPVYLYkILG7Wm67GTgjcau7qJicI&#10;U73dDhDTF+UtyQtGAbkUa/nxW0zno69H8F5mc34/r9KyX4qa9qZev5Lde3lCkTil6RGDnvzMqJhM&#10;oGTGzjMafx04KEqmrw6tbe9u1i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r0Ltt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8AFF6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4672" behindDoc="0" locked="0" layoutInCell="1" allowOverlap="1" wp14:anchorId="3676D0ED" wp14:editId="0739F6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0" name="Rectangle 8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B82B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6D0ED" id="Rectangle 8610" o:spid="_x0000_s3430" style="position:absolute;left:0;text-align:left;margin-left:154pt;margin-top:145pt;width:79pt;height:135pt;z-index:262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3dugEAAE0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dN2iQ4xa79BN9&#10;426YFDlVRyOlyv3Nfs0h9njtOTzBOYu4zOIXDTZ/URZZisfHi8dqSURg8fbqtqvxIYFbzU3d5ARh&#10;qrfbAWL6qrwlecEoIJdiLT98j+l09PUI3stsTu/nVVp2S1HTruv1K9mdl0cUiVOaHjHoyc+MiskE&#10;SmbsPKPx956DomT65tDa9mZ91eKolKTp2g5HGEqCtHfvq9yJ0eMwiQSU7AOYYUTCxaTCC3tWlJ3n&#10;Kw/F+7ywf/s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Tm+3d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CBB82B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5696" behindDoc="0" locked="0" layoutInCell="1" allowOverlap="1" wp14:anchorId="55ABD360" wp14:editId="3BD8E2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1" name="Rectangle 8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F933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BD360" id="Rectangle 8611" o:spid="_x0000_s3431" style="position:absolute;left:0;text-align:left;margin-left:154pt;margin-top:145pt;width:79pt;height:135pt;z-index:262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hzug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1101DiuMUu/UTf&#10;uBsmRY7V0Uipcn+zX3OIPV57Dk9wyiIus/hFg81flEWW4vHh7LFaEhFYvL247WrshMCt5qZucoIw&#10;1dvtADF9U96SvGAUkEuxlu8fYjoefT2C9zKb4/t5lZbtUtS0l/XVK9mtlwcUiVOaHjHoyc+MiskE&#10;SmbsPKPx946DomT67tDa9ubyosVRKUnTtR2OMJQEaW/fV7kTo8dhEgko2QUww4iEi0mFF/asKDvN&#10;Vx6K93lh//YXbP4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bnphz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2CF933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6720" behindDoc="0" locked="0" layoutInCell="1" allowOverlap="1" wp14:anchorId="0A657800" wp14:editId="71B958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2" name="Rectangle 8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3C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57800" id="Rectangle 8612" o:spid="_x0000_s3432" style="position:absolute;left:0;text-align:left;margin-left:154pt;margin-top:145pt;width:79pt;height:135pt;z-index:262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Za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3WTUuJ4xa79BN9&#10;426YFDlVRyOlyv3Nfs0h9njtOTzBOYu4zOIXDTZ/URZZisfHi8dqSURg8fbqtquxEwK3mpu6yQnC&#10;VG+3A8T0VXlL8oJRQC7FWn74HtPp6OsRvJfZnN7Pq7TslqKmva7Xr2R3Xh5RJE5pesSgJz8zKiYT&#10;KJmx84zG33sOipLpm0Nr25vrK3QilaTp2g5HGEqCtHfvq9yJ0eMwiQSU7AOYYUTCxaTCC3tWlJ3n&#10;Kw/F+7ywf/s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Cl3Za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7A953C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7744" behindDoc="0" locked="0" layoutInCell="1" allowOverlap="1" wp14:anchorId="6E96C1B6" wp14:editId="28925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3" name="Rectangle 8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040F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6C1B6" id="Rectangle 8613" o:spid="_x0000_s3433" style="position:absolute;left:0;text-align:left;margin-left:154pt;margin-top:145pt;width:79pt;height:135pt;z-index:262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P0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26wpcdxil36g&#10;b9wNkyLn6mikVLm/2a85xB6vPYcnuGQRl1n8osHmL8oiS/H4dPVYLYkILN6t77oaOyFwq9nUTU4Q&#10;pnq7HSCmL8pbkheMAnIp1vLjt5jOR1+P4L3M5vx+XqVlvxQ17U29eSW79/KEInFK0yMGPfmZUTGZ&#10;QMmMnWc0/jpwUJRMXx1a225u1i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KkgP0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93040F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8768" behindDoc="0" locked="0" layoutInCell="1" allowOverlap="1" wp14:anchorId="10FF294D" wp14:editId="27E02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4" name="Rectangle 8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5E90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F294D" id="Rectangle 8614" o:spid="_x0000_s3434" style="position:absolute;left:0;text-align:left;margin-left:154pt;margin-top:145pt;width:79pt;height:135pt;z-index:262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ulugEAAE0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dN2tKHLfYpZ/o&#10;G3fDpMipOhopVe5v9msOscdrz+EJzlnEZRa/aLD5i7LIUjw+XjxWSyICi7dXt12NnRC41dzUTU4Q&#10;pnq7HSCmr8pbkheMAnIp1vLD95hOR1+P4L3M5vR+XqVltxQ17bruXsnuvDyiSJzS9IhBT35mVEwm&#10;UDJj5xmNv/ccFCXTN4fWtjfrqxZHpSRN13Y4wlASpL17X+VOjB6HSSSgZB/ADCMSLiYVXtizouw8&#10;X3ko3ueF/dtfsP0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4M6ul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325E90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69792" behindDoc="0" locked="0" layoutInCell="1" allowOverlap="1" wp14:anchorId="5D068267" wp14:editId="5DC5A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5" name="Rectangle 8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4C3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8267" id="Rectangle 8615" o:spid="_x0000_s3435" style="position:absolute;left:0;text-align:left;margin-left:154pt;margin-top:145pt;width:79pt;height:135pt;z-index:262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8DbeC7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2224C3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0816" behindDoc="0" locked="0" layoutInCell="1" allowOverlap="1" wp14:anchorId="01E0F7C2" wp14:editId="2E8D82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6" name="Rectangle 8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3D7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0F7C2" id="Rectangle 8616" o:spid="_x0000_s3436" style="position:absolute;left:0;text-align:left;margin-left:154pt;margin-top:145pt;width:79pt;height:135pt;z-index:262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Vhuw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LRbN2tKHLfYpRf0&#10;jbthUuRUHY2UKvc3+zWH2OO11/AM5yziMotfNNj8RVlkKR4fLx6rJRGBxdur267GTgjcam7qJicI&#10;U73fDhDTN+UtyQtGAbkUa/nhIabT0d9H8F5mc3o/r9KyW4qa9ropuLm48/KIInFK0xMGPfmZUTGZ&#10;QMmMnWc0/tpzUJRM3x1a295cX7U4KiVpurbDEYaSIO3dxyp3YvQ4TCIBJfsAZhiRcDGp8MKeFWXn&#10;+cpD8TEv7N//gu0b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3S9FY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BF3D7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1840" behindDoc="0" locked="0" layoutInCell="1" allowOverlap="1" wp14:anchorId="05E67ED4" wp14:editId="769C32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7" name="Rectangle 8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3FD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67ED4" id="Rectangle 8617" o:spid="_x0000_s3437" style="position:absolute;left:0;text-align:left;margin-left:154pt;margin-top:145pt;width:79pt;height:135pt;z-index:262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DPuQEAAE0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Wh306wpcdxil17Q&#10;N+6GSZFTdTRSqtzf7NccYo/XXsMznLOIyyx+0WDzF2WRpXh8vHislkQEFm+vbrsaOyFwq1nXTU4Q&#10;pnq/HSCmb8pbkheMAnIp1vLDQ0yno7+P4L3M5vR+XqVltxQ17XVzIbvz8ogicUrTEwY9+ZlRMZlA&#10;yYydZzT+2nNQlEzfHVrbrq+vWhyVkjRd2+EIQ0mQ9u5jlTsxehwmkYCSfQAzjEi4vFt4Yc+KsvN8&#10;5aH4mBf273/B9g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JUqMM+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6893FD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2864" behindDoc="0" locked="0" layoutInCell="1" allowOverlap="1" wp14:anchorId="614A4E23" wp14:editId="7AA47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8" name="Rectangle 8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A2A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A4E23" id="Rectangle 8618" o:spid="_x0000_s3438" style="position:absolute;left:0;text-align:left;margin-left:154pt;margin-top:145pt;width:79pt;height:135pt;z-index:262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e7ug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7arBXjlvs0i/0&#10;jbthUuRYHY2UKvc3+zWH2OO15/AEpyziMotfNNj8RVlkKR4fzh6rJRGBxZuLm67GTgjcaq7rJicI&#10;U33cDhDTvfKW5AWjgFyKtXz/M6bj0fcjeC+zOb6fV2nZLkVNe9m072S3Xh5QJE5pesSgJz8zKiYT&#10;KJmx84zG1x0HRcn0w6G17fXlRYujUpKmazu0BUqCtLefq9yJ0eMwiQSU7AKYYUTCxaTCC3tWlJ3m&#10;Kw/F57yw//gLNm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EaWe7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688A2A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3888" behindDoc="0" locked="0" layoutInCell="1" allowOverlap="1" wp14:anchorId="123A835D" wp14:editId="69CE3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19" name="Rectangle 8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7AF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A835D" id="Rectangle 8619" o:spid="_x0000_s3439" style="position:absolute;left:0;text-align:left;margin-left:154pt;margin-top:145pt;width:79pt;height:135pt;z-index:262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IVug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22wocdxil36g&#10;b9wNkyLn6mikVLm/2a85xB6vPYcnuGQRl1n8osHmL8oiS/H4dPVYLYkILG7Wm67GTgjcau7qJicI&#10;U73dDhDTF+UtyQtGAbkUa/nxW0zno69H8F5mc34/r9KyX4qa9qZZv5Lde3lCkTil6RGDnvzMqJhM&#10;oGTGzjMafx04KEqmrw6tbe9u1i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MbBIV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D17AF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4912" behindDoc="0" locked="0" layoutInCell="1" allowOverlap="1" wp14:anchorId="283EE6C5" wp14:editId="1027EC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0" name="Rectangle 8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52C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EE6C5" id="Rectangle 8620" o:spid="_x0000_s3440" style="position:absolute;left:0;text-align:left;margin-left:154pt;margin-top:145pt;width:79pt;height:135pt;z-index:262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8HugEAAE0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dt2iQ4xa79BN9&#10;426YFDlVRyOlyv3Nfs0h9njtOTzBOYu4zOIXDTZ/URZZisfHi8dqSURg8fbqtqvxIYFbzU3d5ARh&#10;qrfbAWL6qrwlecEoIJdiLT98j+l09PUI3stsTu/nVVp2S1HTrpv1K9mdl0cUiVOaHjHoyc+MiskE&#10;SmbsPKPx956DomT65tDa9mZ91eKolKTp2g5HGEqCtHfvq9yJ0eMwiQSU7AOYYUTCxaTCC3tWlJ3n&#10;Kw/F+7ywf/sLtn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nzY8H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3D752C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5936" behindDoc="0" locked="0" layoutInCell="1" allowOverlap="1" wp14:anchorId="66A34243" wp14:editId="2031F1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1" name="Rectangle 8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673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34243" id="Rectangle 8621" o:spid="_x0000_s3441" style="position:absolute;left:0;text-align:left;margin-left:154pt;margin-top:145pt;width:79pt;height:135pt;z-index:262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qpug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1121DiuMUu/UTf&#10;uBsmRY7V0Uipcn+zX3OIPV57Dk9wyiIus/hFg81flEWW4vHh7LFaEhFYvL247WrshMCt5qZucoIw&#10;1dvtADF9U96SvGAUkEuxlu8fYjoefT2C9zKb4/t5lZbtUtS0l83VK9mtlwcUiVOaHjHoyc+MiskE&#10;SmbsPKPx946DomT67tDa9ubyosVRKUnTtR2OMJQEaW/fV7kTo8dhEgko2QUww4iEi0mFF/asKDvN&#10;Vx6K93lh//YXbP4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BvyPqp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1EE0673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6960" behindDoc="0" locked="0" layoutInCell="1" allowOverlap="1" wp14:anchorId="36F9BBCB" wp14:editId="25A631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2" name="Rectangle 8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101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BBCB" id="Rectangle 8622" o:spid="_x0000_s3442" style="position:absolute;left:0;text-align:left;margin-left:154pt;margin-top:145pt;width:79pt;height:135pt;z-index:262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2wRSA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61101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7984" behindDoc="0" locked="0" layoutInCell="1" allowOverlap="1" wp14:anchorId="73C37598" wp14:editId="2C8335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3" name="Rectangle 8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BD1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37598" id="Rectangle 8623" o:spid="_x0000_s3443" style="position:absolute;left:0;text-align:left;margin-left:154pt;margin-top:145pt;width:79pt;height:135pt;z-index:262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Eu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264pcdxil36g&#10;b9wNkyLn6mikVLm/2a85xB6vPYcnuGQRl1n8osHmL8oiS/H4dPVYLYkILN6t77oaOyFwq9nUTU4Q&#10;pnq7HSCmL8pbkheMAnIp1vLjt5jOR1+P4L3M5vx+XqVlvxQ17U2zeSW79/KEInFK0yMGPfmZUTGZ&#10;QMmMnWc0/jpwUJRMXx1a225u1i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+xGEu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B1BD1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79008" behindDoc="0" locked="0" layoutInCell="1" allowOverlap="1" wp14:anchorId="409E4A17" wp14:editId="138D21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4" name="Rectangle 8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5303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E4A17" id="Rectangle 8624" o:spid="_x0000_s3444" style="position:absolute;left:0;text-align:left;margin-left:154pt;margin-top:145pt;width:79pt;height:135pt;z-index:262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l/ugEAAE0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dt2tKHLfYpZ/o&#10;G3fDpMipOhopVe5v9msOscdrz+EJzlnEZRa/aLD5i7LIUjw+XjxWSyICi7dXt12NnRC41dzUTU4Q&#10;pnq7HSCmr8pbkheMAnIp1vLD95hOR1+P4L3M5vR+XqVltxQ17brpXsnuvDyiSJzS9IhBT35mVEwm&#10;UDJj5xmNv/ccFCXTN4fWtjfrqxZHpSRN13Y4wlASpL17X+VOjB6HSSSgZB/ADCMSLiYVXtizouw8&#10;X3ko3ueF/dtfsP0D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AMZcl/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2B5303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0032" behindDoc="0" locked="0" layoutInCell="1" allowOverlap="1" wp14:anchorId="284C3BB2" wp14:editId="0F9AD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5" name="Rectangle 8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829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C3BB2" id="Rectangle 8625" o:spid="_x0000_s3445" style="position:absolute;left:0;text-align:left;margin-left:154pt;margin-top:145pt;width:79pt;height:135pt;z-index:262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zRuwEAAE0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LS7aT9T4rjFLv1E&#10;37gbJkVO1dFIqXJ/s19ziD1eewqPcM4iLrP4RYPNX5RFluLx8eKxWhIRWFxfrbsaOyFwq7mtm5wg&#10;TPV6O0BMX5W3JC8YBeRSrOWH7zGdjr4cwXuZzen9vErLbilq2utm/UJ25+URReKUpgcMevIzo2Iy&#10;gZIZO89o/L3noCiZvjm0tr29vmpxVErSdG2HIwwlQdq7t1XuxOhxmEQCSvYBzDAi4WJS4YU9K8rO&#10;85WH4m1e2L/+Bds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RGC80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058829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1056" behindDoc="0" locked="0" layoutInCell="1" allowOverlap="1" wp14:anchorId="41DB404F" wp14:editId="133EF6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6" name="Rectangle 8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3262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B404F" id="Rectangle 8626" o:spid="_x0000_s3446" style="position:absolute;left:0;text-align:left;margin-left:154pt;margin-top:145pt;width:79pt;height:135pt;z-index:262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r/ouw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LRbt2tKHLfYpRf0&#10;jbthUuRUHY2UKvc3+zWH2OO11/AM5yziMotfNNj8RVlkKR4fLx6rJRGBxdur267GTgjcam7qJicI&#10;U73fDhDTN+UtyQtGAbkUa/nhIabT0d9H8F5mc3o/r9KyW4qa9rotuLm48/KIInFK0xMGPfmZUTGZ&#10;QMmMnWc0/tpzUJRM3x1a295cX7U4KiVpurbDEYaSIO3dxyp3YvQ4TCIBJfsAZhiRcDGp8MKeFWXn&#10;+cpD8TEv7N//gu0b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NOq/6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1DA3262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2080" behindDoc="0" locked="0" layoutInCell="1" allowOverlap="1" wp14:anchorId="7176461A" wp14:editId="616C51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7" name="Rectangle 8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24BD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6461A" id="Rectangle 8627" o:spid="_x0000_s3447" style="position:absolute;left:0;text-align:left;margin-left:154pt;margin-top:145pt;width:79pt;height:135pt;z-index:262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Hzvyka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5BB24BD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3104" behindDoc="0" locked="0" layoutInCell="1" allowOverlap="1" wp14:anchorId="136D3D82" wp14:editId="60DD4E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8" name="Rectangle 8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C55B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D3D82" id="Rectangle 8628" o:spid="_x0000_s3448" style="position:absolute;left:0;text-align:left;margin-left:154pt;margin-top:145pt;width:79pt;height:135pt;z-index:262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CtrJ0y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580C55B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4128" behindDoc="0" locked="0" layoutInCell="1" allowOverlap="1" wp14:anchorId="250796BF" wp14:editId="2F2EF1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29" name="Rectangle 8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06A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796BF" id="Rectangle 8629" o:spid="_x0000_s3449" style="position:absolute;left:0;text-align:left;margin-left:154pt;margin-top:145pt;width:79pt;height:135pt;z-index:262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icug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224ocdxil36g&#10;b9wNkyLn6mikVLm/2a85xB6vPYcnuGQRl1n8osHmL8oiS/H4dPVYLYkILG7Wm67GTgjcau7qJicI&#10;U73dDhDTF+UtyQtGAbkUa/nxW0zno69H8F5mc34/r9KyX4qa9qZdv5Lde3lCkTil6RGDnvzMqJhM&#10;oGTGzjMafx04KEqmrw6tbe9u1i2OSkmaru1whKEkSHv/vsqdGD0Ok0hAySGAGUYkXEwqvLBnRdll&#10;vvJQvM8L+7e/YPc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lqeic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3E06A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5152" behindDoc="0" locked="0" layoutInCell="1" allowOverlap="1" wp14:anchorId="36EC27F6" wp14:editId="1CC5C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0" name="Rectangle 8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BA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C27F6" id="Rectangle 8630" o:spid="_x0000_s3450" style="position:absolute;left:0;text-align:left;margin-left:154pt;margin-top:145pt;width:79pt;height:135pt;z-index:262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d4r4s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03C7BA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6176" behindDoc="0" locked="0" layoutInCell="1" allowOverlap="1" wp14:anchorId="6B7E9FB6" wp14:editId="73C20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1" name="Rectangle 8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3FC0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E9FB6" id="Rectangle 8631" o:spid="_x0000_s3451" style="position:absolute;left:0;text-align:left;margin-left:154pt;margin-top:145pt;width:79pt;height:135pt;z-index:262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uCuwEAAE0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S7WTeUOG6xSz/Q&#10;N+6GSZFTdTRSqtzf7NccYo/XnsMTnLOIyyx+0WDzF2WRpXh8vHislkQEFu/Wd12NnRC41dzWTU4Q&#10;pnq9HSCmL8pbkheMAnIp1vLDt5hOR1+O4L3M5vR+XqVltxQ17XX76YXszssjisQpTY8Y9ORnRsVk&#10;AiUzdp7R+HvPQVEyfXVobXt7vW5xVErSdG2HIwwlQdq7t1XuxOhxmEQCSvYBzDAi4WJS4YU9K8rO&#10;85WH4m1e2L/+Bds/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lefLg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3EE3FC0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7200" behindDoc="0" locked="0" layoutInCell="1" allowOverlap="1" wp14:anchorId="7542C817" wp14:editId="1E0300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2" name="Rectangle 8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CFF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C817" id="Rectangle 8632" o:spid="_x0000_s3452" style="position:absolute;left:0;text-align:left;margin-left:154pt;margin-top:145pt;width:79pt;height:135pt;z-index:262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" filled="f" stroked="f">
                      <v:textbox inset="2.16pt,1.44pt,0,1.44pt">
                        <w:txbxContent>
                          <w:p w14:paraId="338CFF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8224" behindDoc="0" locked="0" layoutInCell="1" allowOverlap="1" wp14:anchorId="7441DE2E" wp14:editId="1DF58F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3" name="Rectangle 8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E71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1DE2E" id="Rectangle 8633" o:spid="_x0000_s3453" style="position:absolute;left:0;text-align:left;margin-left:154pt;margin-top:145pt;width:79pt;height:135pt;z-index:262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AFuw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3u15T4rjFLv1A&#10;37gbJkXO1dFIqXJ/s19ziD1eew5PcMkiLrP4RYPNX5RFluLx6eqxWhIRWLxb33U1dkLgVrOpm5wg&#10;TPV2O0BMX5S3JC8YBeRSrOXHbzGdj74ewXuZzfn9vErLfilq2pt280p27+UJReKUpkcMevIzo2Iy&#10;gZIZO89o/HXgoCiZvjq0tt3crFsclZI0XdvhCENJkPb+fZU7MXocJpGAkkMAM4xIuJhUeGHPirLL&#10;fOWheJ8X9m9/we43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ROtQBb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3707E71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89248" behindDoc="0" locked="0" layoutInCell="1" allowOverlap="1" wp14:anchorId="70941CAE" wp14:editId="7D1D2F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4" name="Rectangle 8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00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41CAE" id="Rectangle 8634" o:spid="_x0000_s3454" style="position:absolute;left:0;text-align:left;margin-left:154pt;margin-top:145pt;width:79pt;height:135pt;z-index:262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2SvhU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242000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0272" behindDoc="0" locked="0" layoutInCell="1" allowOverlap="1" wp14:anchorId="63B252E0" wp14:editId="4B223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5" name="Rectangle 8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1B9B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52E0" id="Rectangle 8635" o:spid="_x0000_s3455" style="position:absolute;left:0;text-align:left;margin-left:154pt;margin-top:145pt;width:79pt;height:135pt;z-index:262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436uwEAAE0DAAAOAAAAZHJzL2Uyb0RvYy54bWysU8tu2zAQvBfoPxC813o4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Hudv2REsctduk7&#10;+sbdMClyro5GSpX7m/2aQ+zx2nN4gksWcZnFLxps/qIsshSPT1eP1ZKIwOJmvelq7ITAreaubnKC&#10;MNXr7QAxfVbekrxgFJBLsZYfv8Z0PvpyBO9lNuf38yot+6WoaW/azQvZvZcnFIlTmh4x6MnPjIrJ&#10;BEpm7Dyj8deBg6Jk+uLQ2vbuZt3iqJSk6doORxhKgrT3b6vcidHjMIkElBwCmGFEwsWkwgt7VpRd&#10;5isPxdu8sH/9C3a/AQ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vk+N+r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5B61B9B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1296" behindDoc="0" locked="0" layoutInCell="1" allowOverlap="1" wp14:anchorId="7BB94121" wp14:editId="0D0492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6" name="Rectangle 8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92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94121" id="Rectangle 8636" o:spid="_x0000_s3456" style="position:absolute;left:0;text-align:left;margin-left:154pt;margin-top:145pt;width:79pt;height:135pt;z-index:262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" filled="f" stroked="f">
                      <v:textbox inset="2.16pt,1.44pt,0,1.44pt">
                        <w:txbxContent>
                          <w:p w14:paraId="10BE92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2320" behindDoc="0" locked="0" layoutInCell="1" allowOverlap="1" wp14:anchorId="0385D616" wp14:editId="4072B5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8637" name="Rectangle 8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3AEC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5D616" id="Rectangle 8637" o:spid="_x0000_s3457" style="position:absolute;left:0;text-align:left;margin-left:154pt;margin-top:145pt;width:79pt;height:135pt;z-index:262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M+ugEAAE0DAAAOAAAAZHJzL2Uyb0RvYy54bWysU8tu2zAQvBfoPxC8x3o4iBX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" filled="f" stroked="f">
                      <v:textbox inset="2.16pt,1.44pt,0,1.44pt">
                        <w:txbxContent>
                          <w:p w14:paraId="43F3AEC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3344" behindDoc="0" locked="0" layoutInCell="1" allowOverlap="1" wp14:anchorId="0BB36397" wp14:editId="7C004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638" name="Rectangle 8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C350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6397" id="Rectangle 8638" o:spid="_x0000_s3458" style="position:absolute;left:0;text-align:left;margin-left:154pt;margin-top:198pt;width:77pt;height:73pt;z-index:262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" filled="f" stroked="f">
                      <v:textbox inset="2.16pt,1.44pt,0,1.44pt">
                        <w:txbxContent>
                          <w:p w14:paraId="3D4C350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4368" behindDoc="0" locked="0" layoutInCell="1" allowOverlap="1" wp14:anchorId="32A46A0F" wp14:editId="68859E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39" name="Rectangle 8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0F2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46A0F" id="Rectangle 8639" o:spid="_x0000_s3459" style="position:absolute;left:0;text-align:left;margin-left:154pt;margin-top:198pt;width:79pt;height:60pt;z-index:262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oMLn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F730F2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5392" behindDoc="0" locked="0" layoutInCell="1" allowOverlap="1" wp14:anchorId="6927719A" wp14:editId="293E22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8640" name="Rectangle 8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3E4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7719A" id="Rectangle 8640" o:spid="_x0000_s3460" style="position:absolute;left:0;text-align:left;margin-left:154pt;margin-top:198pt;width:77pt;height:68pt;z-index:262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ERxLhS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2EC3E4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6416" behindDoc="0" locked="0" layoutInCell="1" allowOverlap="1" wp14:anchorId="4FCF7D5F" wp14:editId="66098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641" name="Rectangle 8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A3B7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F7D5F" id="Rectangle 8641" o:spid="_x0000_s3461" style="position:absolute;left:0;text-align:left;margin-left:154pt;margin-top:198pt;width:77pt;height:73pt;z-index:262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C6spQm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7F6A3B7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7440" behindDoc="0" locked="0" layoutInCell="1" allowOverlap="1" wp14:anchorId="17C31636" wp14:editId="3237D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42" name="Rectangle 8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C21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31636" id="Rectangle 8642" o:spid="_x0000_s3462" style="position:absolute;left:0;text-align:left;margin-left:154pt;margin-top:198pt;width:79pt;height:60pt;z-index:262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17uwEAAEw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drNuKHHc4pR+&#10;oG7c9aMil+xgpFR5vlmvKcQOy57DE1yjiG4mP2uw+Yu0yFw0Pt80VnMiApPb1batcRICj+7W2xX6&#10;2KV6Kw4Q0xflLckOo4BQirL89C2my9XXK1iXwVyez16aD3Mh06xXm1esBy/PyBGXND2i0aOfGBWj&#10;CZRMOHhG468jB0XJ+NWhss3deoVCpBIs26bFDYYSIOrD+yx3YvC4SyIBJccAph8QcNGo4MKRFWbX&#10;9co78T4u6N9+gv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SFp17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5CC21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8464" behindDoc="0" locked="0" layoutInCell="1" allowOverlap="1" wp14:anchorId="23A2D2F1" wp14:editId="388328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643" name="Rectangle 8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770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2D2F1" id="Rectangle 8643" o:spid="_x0000_s3463" style="position:absolute;left:0;text-align:left;margin-left:154pt;margin-top:198pt;width:77pt;height:73pt;z-index:262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D3oj0F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2B4770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399488" behindDoc="0" locked="0" layoutInCell="1" allowOverlap="1" wp14:anchorId="1ABBD5AE" wp14:editId="3301387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644" name="Rectangle 8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4E34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BD5AE" id="Rectangle 8644" o:spid="_x0000_s3464" style="position:absolute;left:0;text-align:left;margin-left:155pt;margin-top:198pt;width:77pt;height:73pt;z-index:262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" filled="f" stroked="f">
                      <v:textbox inset="2.16pt,1.44pt,0,1.44pt">
                        <w:txbxContent>
                          <w:p w14:paraId="4034E34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0512" behindDoc="0" locked="0" layoutInCell="1" allowOverlap="1" wp14:anchorId="50E03FA4" wp14:editId="45F64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45" name="Rectangle 8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507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03FA4" id="Rectangle 8645" o:spid="_x0000_s3465" style="position:absolute;left:0;text-align:left;margin-left:154pt;margin-top:198pt;width:79pt;height:60pt;z-index:262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ApuwEAAEw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e7P+TInjFqf0&#10;E3XjbjCSnLOj7nuZ55v1mkLssOwpPMIliuhm8rMCm79Ii8xF49NVYzknIjC5WW3aGich8Oh2vVmh&#10;j12q1+IAMX2V3pLsMAoIpSjLj99jOl99uYJ1Gcz5+eyleT8XMs16tXnBuvf9CTnikqYHNMr4iVFh&#10;dKBkwsEzGn8fOEhKzDeHyja361WDm1KCZdu0uMFQAkS9f5vlTowed0kkoOQQQA8jAi4aFVw4ssLs&#10;sl55J97GBf3rT7D7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9NsA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1B507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1536" behindDoc="0" locked="0" layoutInCell="1" allowOverlap="1" wp14:anchorId="150AAF76" wp14:editId="55F9F8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646" name="Rectangle 8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07B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AAF76" id="Rectangle 8646" o:spid="_x0000_s3466" style="position:absolute;left:0;text-align:left;margin-left:154pt;margin-top:198pt;width:77pt;height:73pt;z-index:262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" filled="f" stroked="f">
                      <v:textbox inset="2.16pt,1.44pt,0,1.44pt">
                        <w:txbxContent>
                          <w:p w14:paraId="0FF07B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2560" behindDoc="0" locked="0" layoutInCell="1" allowOverlap="1" wp14:anchorId="71AD7DFB" wp14:editId="27C70B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8647" name="Rectangle 8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75F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D7DFB" id="Rectangle 8647" o:spid="_x0000_s3467" style="position:absolute;left:0;text-align:left;margin-left:154pt;margin-top:198pt;width:77pt;height:71pt;z-index:262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" filled="f" stroked="f">
                      <v:textbox inset="2.16pt,1.44pt,0,1.44pt">
                        <w:txbxContent>
                          <w:p w14:paraId="74575F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3584" behindDoc="0" locked="0" layoutInCell="1" allowOverlap="1" wp14:anchorId="19FF0DB2" wp14:editId="68BD2C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48" name="Rectangle 8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99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0DB2" id="Rectangle 8648" o:spid="_x0000_s3468" style="position:absolute;left:0;text-align:left;margin-left:154pt;margin-top:198pt;width:79pt;height:60pt;z-index:262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YXbmk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E7E99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4608" behindDoc="0" locked="0" layoutInCell="1" allowOverlap="1" wp14:anchorId="3C6889FF" wp14:editId="1182D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49" name="Rectangle 8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5D9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889FF" id="Rectangle 8649" o:spid="_x0000_s3469" style="position:absolute;left:0;text-align:left;margin-left:154pt;margin-top:198pt;width:79pt;height:60pt;z-index:262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U2U1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D55D9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5632" behindDoc="0" locked="0" layoutInCell="1" allowOverlap="1" wp14:anchorId="62FC9E39" wp14:editId="104EE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0" name="Rectangle 8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93A5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9E39" id="Rectangle 8650" o:spid="_x0000_s3470" style="position:absolute;left:0;text-align:left;margin-left:154pt;margin-top:198pt;width:79pt;height:60pt;z-index:262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38uwEAAEwDAAAOAAAAZHJzL2Uyb0RvYy54bWysU01v2zAMvQ/YfxB0X+w4bu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a6vUCDLDE7p&#10;F+rG7KAFOWVH1fcizTfpNfnQYtmzf4JzFNBN5GcJJn2RFpmzxseLxmKOhGNyvVo3JT7E8eimXq/Q&#10;xy7FW7GHEH8IZ0hyOgoIJSvLDg8hnq6+XsG6BOb0fPLivJszmaqu61esO9cfkSMuaXxEI7WbOsq1&#10;8pRMOPiOhj97BoISfW9R2eqmXlW4KTlYNlWDGww5QNS791lm+ehwl3gESvYe1DAi4KxRxoUjy8zO&#10;65V24n2c0b/9BN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TVC38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F193A5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6656" behindDoc="0" locked="0" layoutInCell="1" allowOverlap="1" wp14:anchorId="3D9CE1EA" wp14:editId="4693A5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1" name="Rectangle 8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2C8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E1EA" id="Rectangle 8651" o:spid="_x0000_s3471" style="position:absolute;left:0;text-align:left;margin-left:154pt;margin-top:198pt;width:79pt;height:60pt;z-index:262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f0NkX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6F2C8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7680" behindDoc="0" locked="0" layoutInCell="1" allowOverlap="1" wp14:anchorId="2930A64A" wp14:editId="4A683D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2" name="Rectangle 8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5EF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0A64A" id="Rectangle 8652" o:spid="_x0000_s3472" style="position:absolute;left:0;text-align:left;margin-left:154pt;margin-top:198pt;width:79pt;height:60pt;z-index:262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XwuwEAAEw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7eZjQ4njFqf0&#10;HXXjrh8VuWQHI6XK8816TSF2WPYcnuAaRXQz+VmDzV+kReai8fmmsZoTEZjcrrZtjZMQeHS33q7Q&#10;xy7Va3GAmD4rb0l2GAWEUpTlp68xXa6+XMG6DObyfPbSfJgLmWa93rxgPXh5Ro64pOkRjR79xKgY&#10;TaBkwsEzGn8dOShKxi8OlW3u1isUIpVg2TYtbjCUAFEf3ma5E4PHXRIJKDkGMP2A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KWrX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E15EF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8704" behindDoc="0" locked="0" layoutInCell="1" allowOverlap="1" wp14:anchorId="1C047357" wp14:editId="71C98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3" name="Rectangle 8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E62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47357" id="Rectangle 8653" o:spid="_x0000_s3473" style="position:absolute;left:0;text-align:left;margin-left:154pt;margin-top:198pt;width:79pt;height:60pt;z-index:262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Eb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7uPK0octzil&#10;76gbd/2oyCU7GClVnm/Wawqxw7Ln8ATXKKKbyc8abP4iLTIXjc83jdWciMDkdrVta5yEwKPNertC&#10;H7tUr8UBYvqsvCXZYRQQSlGWn77GdLn6cgXrMpjL89lL82EuZJr1evOC9eDlGTnikqZHNHr0E6Ni&#10;NIGSCQfPaPx15KAoGb84VLbZrFcNbkoJlm3T4gZDCRD14W2WOzF43CWRgJJjANMPCLhoVHDhyAqz&#10;63rlnXgbF/SvP8H+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xt5BG7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5E7E62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09728" behindDoc="0" locked="0" layoutInCell="1" allowOverlap="1" wp14:anchorId="5B08095C" wp14:editId="5E5BF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4" name="Rectangle 8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C8A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8095C" id="Rectangle 8654" o:spid="_x0000_s3474" style="position:absolute;left:0;text-align:left;margin-left:154pt;margin-top:198pt;width:79pt;height:60pt;z-index:262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xJuwEAAEwDAAAOAAAAZHJzL2Uyb0RvYy54bWysU01v2zAMvQ/YfxB0X+w4bu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a6vakosMzil&#10;X6gbs4MW5JQdVd+LNN+k1+RDi2XP/gnOUUA3kZ8lmPRFWmTOGh8vGos5Eo7J9WrdlDgJjkc39XqF&#10;PnYp3oo9hPhDOEOS01FAKFlZdngI8XT19QrWJTCn55MX592cyVR13bxi3bn+iBxxSeMjGqnd1FGu&#10;ladkwsF3NPzZMxCU6HuLylY39arCTcnBsqka3GDIAaLevc8yy0eHu8QjULL3oIYRAWeNMi4cWWZ2&#10;Xq+0E+/jjP7tJ9j+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p/hx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89C8A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0752" behindDoc="0" locked="0" layoutInCell="1" allowOverlap="1" wp14:anchorId="0917CAED" wp14:editId="70D09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5" name="Rectangle 8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FCF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CAED" id="Rectangle 8655" o:spid="_x0000_s3475" style="position:absolute;left:0;text-align:left;margin-left:154pt;margin-top:198pt;width:79pt;height:60pt;z-index:262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leui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1BFCF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1776" behindDoc="0" locked="0" layoutInCell="1" allowOverlap="1" wp14:anchorId="0E7AE440" wp14:editId="1B9318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6" name="Rectangle 8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AE97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E440" id="Rectangle 8656" o:spid="_x0000_s3476" style="position:absolute;left:0;text-align:left;margin-left:154pt;margin-top:198pt;width:79pt;height:60pt;z-index:262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RODxBr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71FAE97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2800" behindDoc="0" locked="0" layoutInCell="1" allowOverlap="1" wp14:anchorId="7511A29F" wp14:editId="409898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7" name="Rectangle 8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E05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A29F" id="Rectangle 8657" o:spid="_x0000_s3477" style="position:absolute;left:0;text-align:left;margin-left:154pt;margin-top:198pt;width:79pt;height:60pt;z-index:262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IZAXt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71E05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3824" behindDoc="0" locked="0" layoutInCell="1" allowOverlap="1" wp14:anchorId="39209377" wp14:editId="31C61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8" name="Rectangle 8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02B3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9377" id="Rectangle 8658" o:spid="_x0000_s3478" style="position:absolute;left:0;text-align:left;margin-left:154pt;margin-top:198pt;width:79pt;height:60pt;z-index:262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npDjb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1302B3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4848" behindDoc="0" locked="0" layoutInCell="1" allowOverlap="1" wp14:anchorId="16AB6954" wp14:editId="48F46B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59" name="Rectangle 8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8724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B6954" id="Rectangle 8659" o:spid="_x0000_s3479" style="position:absolute;left:0;text-align:left;margin-left:154pt;margin-top:198pt;width:79pt;height:60pt;z-index:262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KyDMML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0D98724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5872" behindDoc="0" locked="0" layoutInCell="1" allowOverlap="1" wp14:anchorId="63BA7ECC" wp14:editId="049F4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0" name="Rectangle 8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87B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A7ECC" id="Rectangle 8660" o:spid="_x0000_s3480" style="position:absolute;left:0;text-align:left;margin-left:154pt;margin-top:198pt;width:79pt;height:60pt;z-index:262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cvuwEAAEw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7WaDAjlucUrf&#10;UTfu+lGRS3YwUqo836zXFGKHZc/hCa5RRDeTnzXY/EVaZC4an28aqzkRgcntatvW+JDAo7v1doU+&#10;dqleiwPE9Fl5S7LDKCCUoiw/fY3pcvXlCtZlMJfns5fmw1zINOuP6xesBy/PyBGXND2i0aOfGBWj&#10;CZRMOHhG468jB0XJ+MWhss3detXgppRg2TYtbjCUAFEf3ma5E4PHXRIJKDkGMP2A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PzDc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4B87B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6896" behindDoc="0" locked="0" layoutInCell="1" allowOverlap="1" wp14:anchorId="6E373BD0" wp14:editId="57FE87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1" name="Rectangle 8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E89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73BD0" id="Rectangle 8661" o:spid="_x0000_s3481" style="position:absolute;left:0;text-align:left;margin-left:154pt;margin-top:198pt;width:79pt;height:60pt;z-index:262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DSMPE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50E89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7920" behindDoc="0" locked="0" layoutInCell="1" allowOverlap="1" wp14:anchorId="5AA16443" wp14:editId="7C903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2" name="Rectangle 8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EC8F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6443" id="Rectangle 8662" o:spid="_x0000_s3482" style="position:absolute;left:0;text-align:left;margin-left:154pt;margin-top:198pt;width:79pt;height:60pt;z-index:262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8juwEAAEw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7WbTUOK4xSl9&#10;R92460dFLtnBSKnyfLNeU4gdlj2HJ7hGEd1MftZg8xdpkblofL5prOZEBCa3q21b4yQEHt2ttyv0&#10;sUv1Whwgps/KW5IdRgGhFGX56WtMl6svV7Aug7k8n700H+ZCpll/3LxgPXh5Ro64pOkRjR79xKgY&#10;TaBkwsEzGn8dOShKxi8OlW3u1isUIpVg2TYtbjCUAFEf3ma5E4PHXRIJKDkGMP2A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Wwq8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37EC8F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8944" behindDoc="0" locked="0" layoutInCell="1" allowOverlap="1" wp14:anchorId="438BB119" wp14:editId="6115E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3" name="Rectangle 8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7A2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BB119" id="Rectangle 8663" o:spid="_x0000_s3483" style="position:absolute;left:0;text-align:left;margin-left:154pt;margin-top:198pt;width:79pt;height:60pt;z-index:262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2kZbyL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74C7A2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19968" behindDoc="0" locked="0" layoutInCell="1" allowOverlap="1" wp14:anchorId="218C901D" wp14:editId="28816D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4" name="Rectangle 8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5A1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901D" id="Rectangle 8664" o:spid="_x0000_s3484" style="position:absolute;left:0;text-align:left;margin-left:154pt;margin-top:198pt;width:79pt;height:60pt;z-index:262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1Zga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085A1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0992" behindDoc="0" locked="0" layoutInCell="1" allowOverlap="1" wp14:anchorId="084E92C3" wp14:editId="4960F8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5" name="Rectangle 8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FEEF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E92C3" id="Rectangle 8665" o:spid="_x0000_s3485" style="position:absolute;left:0;text-align:left;margin-left:154pt;margin-top:198pt;width:79pt;height:60pt;z-index:262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54vJx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87FEEF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2016" behindDoc="0" locked="0" layoutInCell="1" allowOverlap="1" wp14:anchorId="28380EB4" wp14:editId="0998CF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6" name="Rectangle 8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4C6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0EB4" id="Rectangle 8666" o:spid="_x0000_s3486" style="position:absolute;left:0;text-align:left;margin-left:154pt;margin-top:198pt;width:79pt;height:60pt;z-index:262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F63OG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954C6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3040" behindDoc="0" locked="0" layoutInCell="1" allowOverlap="1" wp14:anchorId="4666FA13" wp14:editId="77949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7" name="Rectangle 8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61A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6FA13" id="Rectangle 8667" o:spid="_x0000_s3487" style="position:absolute;left:0;text-align:left;margin-left:154pt;margin-top:198pt;width:79pt;height:60pt;z-index:262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lvh22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3F861A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4064" behindDoc="0" locked="0" layoutInCell="1" allowOverlap="1" wp14:anchorId="1AA65CD1" wp14:editId="7B436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8" name="Rectangle 8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576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65CD1" id="Rectangle 8668" o:spid="_x0000_s3488" style="position:absolute;left:0;text-align:left;margin-left:154pt;margin-top:198pt;width:79pt;height:60pt;z-index:262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pbug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ZoOz8tzhlH6g&#10;btz3VpFLdjBSqnm+s15jTB2WPccnuEYJ3Zn8pMHNX6RFpqLx+aaxmjIRmNyutm2NkxB4dLfertDH&#10;LtVbcYSUv6jgyOwwCgilKMtP31K+XH29gnUzmMvzs5enw1TINOtN84r1EOQZOeKS5kc02oaRUWFN&#10;pGTEwTOafh05KErsV4/KNnfrVYObUoJl27SoCpQAUR/eZ7kXQ8BdEhkoOUYw/YCAi0YFF46sMLuu&#10;17wT7+OC/u0n2P8G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Cavulu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B0576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5088" behindDoc="0" locked="0" layoutInCell="1" allowOverlap="1" wp14:anchorId="647C586F" wp14:editId="11598A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69" name="Rectangle 8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FED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C586F" id="Rectangle 8669" o:spid="_x0000_s3489" style="position:absolute;left:0;text-align:left;margin-left:154pt;margin-top:198pt;width:79pt;height:60pt;z-index:262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6w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ZrOlxHOHU/qB&#10;unHfW0Uu2cFIqeb5znqNMXVY9hyf4BoldGfykwY3f5EWmYrG55vGaspEYHK72rY1TkLg0d16u0If&#10;u1RvxRFS/qKCI7PDKCCUoiw/fUv5cvX1CtbNYC7Pz16eDlMh06w3q1eshyDPyBGXND+i0TaMjApr&#10;IiUjDp7R9OvIQVFiv3pUtrlbrxrclBIs26bFDYYSIOrD+yz3Ygi4SyIDJccIph8QcNGo4MKRFWbX&#10;9Zp34n1c0L/9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qK06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93FED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6112" behindDoc="0" locked="0" layoutInCell="1" allowOverlap="1" wp14:anchorId="33289A22" wp14:editId="37ADD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70" name="Rectangle 8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EA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89A22" id="Rectangle 8670" o:spid="_x0000_s3490" style="position:absolute;left:0;text-align:left;margin-left:154pt;margin-top:198pt;width:79pt;height:60pt;z-index:262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4DuwEAAEw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1qs1CmS5wSn9&#10;Qd247QZJztlet61M8016jT40WPbkH+ESBXQT+UmBSV+kRaas8emqsZwiEZjcLDZ1iQ8JPFovNwv0&#10;sUvxXuwhxHvpDEkOo4BQsrL8+CvE89W3K1iXwJyfT16c9lMmUy1Xyzese9eekCMuaXxAowY3MioG&#10;7SkZcfCMhtcDB0nJ8NOistV6uahwU3Iwr6saNxhygKj3H7Pcit7hLokIlBw86K5HwFmjjAtHlpld&#10;1ivtxMc4o3//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tpi4D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63FEA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7136" behindDoc="0" locked="0" layoutInCell="1" allowOverlap="1" wp14:anchorId="23B94D41" wp14:editId="16D56D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1" name="Rectangle 8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27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94D41" id="Rectangle 8671" o:spid="_x0000_s3491" style="position:absolute;left:0;text-align:left;margin-left:154pt;margin-top:198pt;width:79pt;height:48pt;z-index:262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JluwEAAEw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Wi7ul9S4rnDKf1A&#10;3bjvrSKn7GCkVPN8Z73GmDose4nPcI4SujP5SYObv0iLTEXj40VjNWUiMLm+Wbc1TkLg0d16tUYf&#10;u1TvxRFS/qKCI7PDKCCUoiw/fEv5dPXtCtbNYE7Pz16edlMh09yu7t6w7oI8Ikdc0vyERtswMiqs&#10;iZSMOHhG0689B0WJ/epR2eb+9qbBTSnBsm1a3GAoAaLefcxyL4aAuyQyULKPYPoBAReNCi4cWWF2&#10;Xq95Jz7GBf37T7D9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edom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BBD27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8160" behindDoc="0" locked="0" layoutInCell="1" allowOverlap="1" wp14:anchorId="14DDBFD3" wp14:editId="1A14AE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2" name="Rectangle 8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583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DBFD3" id="Rectangle 8672" o:spid="_x0000_s3492" style="position:absolute;left:0;text-align:left;margin-left:154pt;margin-top:198pt;width:79pt;height:48pt;z-index:262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IXzo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18583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29184" behindDoc="0" locked="0" layoutInCell="1" allowOverlap="1" wp14:anchorId="267E4FC9" wp14:editId="56C78E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3" name="Rectangle 8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F38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4FC9" id="Rectangle 8673" o:spid="_x0000_s3493" style="position:absolute;left:0;text-align:left;margin-left:154pt;margin-top:198pt;width:79pt;height:48pt;z-index:262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ppvA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7XqzosRxi1P6&#10;jrpx14+KXLKDkVLl+Wa9phA7LHsOT3CNIrqZ/KzB5i/SInPR+HzTWM2JCExuV9u2xkkIPPq4XW/R&#10;xy7Va3GAmD4rb0l2GAWEUpTlp68xXa6+XMG6DObyfPbSfJgLmeZuvXnBevDyjBxxSdMjGj36iVEx&#10;mkDJhINnNP46clCUjF8cKtts7lYNbkoJlm3T4gZDCRD14W2WOzF43CWRgJJjANMPCLhoVHDhyAqz&#10;63rlnXgbF/SvP8H+N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B+kzpp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30BDF38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0208" behindDoc="0" locked="0" layoutInCell="1" allowOverlap="1" wp14:anchorId="40A69BCF" wp14:editId="52B41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4" name="Rectangle 8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81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69BCF" id="Rectangle 8674" o:spid="_x0000_s3494" style="position:absolute;left:0;text-align:left;margin-left:154pt;margin-top:198pt;width:79pt;height:48pt;z-index:262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c7uwEAAEwDAAAOAAAAZHJzL2Uyb0RvYy54bWysU01v2zAMvQ/YfxB0X+y4W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d+uKHHc4pR+&#10;om7cDUaSc3bUfS/zfLNeU4gdlj2FR7hEEd1MflZg8xdpkblofLpqLOdEBCY3N5u2xkkIPPq8WW/Q&#10;xy7Va3GAmL5Kb0l2GAWEUpTlx+8xna++XMG6DOb8fPbSvJ8LmWa1bl+w7n1/Qo64pOkBjTJ+YlQY&#10;HSiZcPCMxt8HDpIS882hss3t6qbBTSnBsm1a3GAoAaLev81yJ0aPuyQSUHIIoIcRAReNCi4cWWF2&#10;Wa+8E2/jgv71J9j9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JGzZz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03C81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1232" behindDoc="0" locked="0" layoutInCell="1" allowOverlap="1" wp14:anchorId="629F669A" wp14:editId="182FF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5" name="Rectangle 8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2BA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F669A" id="Rectangle 8675" o:spid="_x0000_s3495" style="position:absolute;left:0;text-align:left;margin-left:154pt;margin-top:198pt;width:79pt;height:48pt;z-index:262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PQ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9er2hhLLDE7p&#10;F+rG7KAFOWZH1fcizTfpNfnQYtmLf4ZTFNBN5GcJJn2RFpmzxoezxmKOhGOyuWrqEifB8eimWTXo&#10;Y5fis9hDiN+FMyQ5HQWEkpVl+58hHq9+XMG6BOb4fPLivJ0zmep61Xxg3br+gBxxSeMTGqnd1FGu&#10;ladkwsF3NLztGAhK9A+Lyla311cVbkoOlnVV4wZDDhD19muWWT463CUegZKdBzWMCDhrlHHhyDKz&#10;03qlnfgaZ/SfP8HmH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03k9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2542BA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2256" behindDoc="0" locked="0" layoutInCell="1" allowOverlap="1" wp14:anchorId="03C420BB" wp14:editId="162853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6" name="Rectangle 8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C79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420BB" id="Rectangle 8676" o:spid="_x0000_s3496" style="position:absolute;left:0;text-align:left;margin-left:154pt;margin-top:198pt;width:79pt;height:48pt;z-index:262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D8rYp0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113CC79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3280" behindDoc="0" locked="0" layoutInCell="1" allowOverlap="1" wp14:anchorId="241AACE8" wp14:editId="2E680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7" name="Rectangle 8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50F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ACE8" id="Rectangle 8677" o:spid="_x0000_s3497" style="position:absolute;left:0;text-align:left;margin-left:154pt;margin-top:198pt;width:79pt;height:48pt;z-index:262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sCl+n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2B50F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4304" behindDoc="0" locked="0" layoutInCell="1" allowOverlap="1" wp14:anchorId="671B92D5" wp14:editId="27DCE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8" name="Rectangle 8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506D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92D5" id="Rectangle 8678" o:spid="_x0000_s3498" style="position:absolute;left:0;text-align:left;margin-left:154pt;margin-top:198pt;width:79pt;height:48pt;z-index:262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N/pQ6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C5506D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5328" behindDoc="0" locked="0" layoutInCell="1" allowOverlap="1" wp14:anchorId="61957482" wp14:editId="3DA38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79" name="Rectangle 8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08C8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57482" id="Rectangle 8679" o:spid="_x0000_s3499" style="position:absolute;left:0;text-align:left;margin-left:154pt;margin-top:198pt;width:79pt;height:48pt;z-index:262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JNtt0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E708C8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6352" behindDoc="0" locked="0" layoutInCell="1" allowOverlap="1" wp14:anchorId="45903A04" wp14:editId="490E93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0" name="Rectangle 8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8A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03A04" id="Rectangle 8680" o:spid="_x0000_s3500" style="position:absolute;left:0;text-align:left;margin-left:154pt;margin-top:198pt;width:79pt;height:48pt;z-index:262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UAuwEAAEwDAAAOAAAAZHJzL2Uyb0RvYy54bWysU01v2zAMvQ/YfxB0X+y4W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cokOMWp/QT&#10;deNuMJKcs6Pue5nnm/WaQuyw7Ck8wiWK6GbyswKbv0iLzEXj01VjOSciMLm52bQ1PiTw6PNmvUEf&#10;u1SvxQFi+iq9JdlhFBBKUZYfv8d0vvpyBesymPPz2Uvzfi5kmtXt6gXr3vcn5IhLmh7QKOMnRoXR&#10;gZIJB89o/H3gICkx3xwq29yubhrclBIs26bFDYYSIOr92yx3YvS4SyIBJYcAehgRcNGo4MKRFWaX&#10;9co78TYu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L/L9Q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2128A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7376" behindDoc="0" locked="0" layoutInCell="1" allowOverlap="1" wp14:anchorId="4F3307DD" wp14:editId="73C183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1" name="Rectangle 8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1F4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307DD" id="Rectangle 8681" o:spid="_x0000_s3501" style="position:absolute;left:0;text-align:left;margin-left:154pt;margin-top:198pt;width:79pt;height:48pt;z-index:262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PNPAe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521F4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8400" behindDoc="0" locked="0" layoutInCell="1" allowOverlap="1" wp14:anchorId="61DBB3C7" wp14:editId="448CC8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2" name="Rectangle 8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95B9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BB3C7" id="Rectangle 8682" o:spid="_x0000_s3502" style="position:absolute;left:0;text-align:left;margin-left:154pt;margin-top:198pt;width:79pt;height:48pt;z-index:262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bFbQ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FA95B9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39424" behindDoc="0" locked="0" layoutInCell="1" allowOverlap="1" wp14:anchorId="67FCCBC7" wp14:editId="68226D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3" name="Rectangle 8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DE2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CBC7" id="Rectangle 8683" o:spid="_x0000_s3503" style="position:absolute;left:0;text-align:left;margin-left:154pt;margin-top:198pt;width:79pt;height:48pt;z-index:262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nnuw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7bpdUeK4xSl9&#10;R92460dFLtnBSKnyfLNeU4gdlj2HJ7hGEd1MftZg8xdpkblofL5prOZEBCa3q21b4yQEHn3crrfo&#10;Y5fqtThATJ+VtyQ7jAJCKcry09eYLldfrmBdBnN5PntpPsyFTHO32bxgPXh5Ro64pOkRjR79xKgY&#10;TaBkwsEzGn8dOShKxi8OlW02d6sGN6UEy7ZpcYOhBIj68DbLnRg87pJIQMkxgOkHBFw0KrhwZIXZ&#10;db3yTryNC/rXn2D/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pBme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0CDE2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0448" behindDoc="0" locked="0" layoutInCell="1" allowOverlap="1" wp14:anchorId="0BBF85AA" wp14:editId="4D778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4" name="Rectangle 8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D8FA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F85AA" id="Rectangle 8684" o:spid="_x0000_s3504" style="position:absolute;left:0;text-align:left;margin-left:154pt;margin-top:198pt;width:79pt;height:48pt;z-index:262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S1uwEAAEwDAAAOAAAAZHJzL2Uyb0RvYy54bWysU01v2zAMvQ/YfxB0X+y4We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crShy3OKWf&#10;qBt3g5HknB1138s836zXFGKHZU/hES5RRDeTnxXY/EVaZC4an64ayzkRgcnNzaatcRICjz5v1hv0&#10;sUv1Whwgpq/SW5IdRgGhFGX58XtM56svV7Augzk/n7007+dCplndti9Y974/IUdc0vSARhk/MSqM&#10;DpRMOHhG4+8DB0mJ+eZQ2eZ2ddPgppRg2TYtbjCUAFHv32a5E6PHXRIJKDkE0MOIgItGBReOrDC7&#10;rFfeibdxQf/6E+z+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VhxL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9AD8FA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1472" behindDoc="0" locked="0" layoutInCell="1" allowOverlap="1" wp14:anchorId="7D520888" wp14:editId="4F1E5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5" name="Rectangle 8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2E5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0888" id="Rectangle 8685" o:spid="_x0000_s3505" style="position:absolute;left:0;text-align:left;margin-left:154pt;margin-top:198pt;width:79pt;height:48pt;z-index:262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Be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9aq+ocQyg1P6&#10;hboxO2hBjtlR9b1I8016TT60WPbin+EUBXQT+VmCSV+kReas8eGssZgj4Zhsrpq6xElwPLppVg36&#10;2KX4LPYQ4nfhDElORwGhZGXZ/meIx6sfV7AugTk+n7w4b+dMprq+bT6wbl1/QI64pPEJjdRu6ijX&#10;ylMy4eA7Gt52DAQl+odFZavb66sKNyUHy7qqcYMhB4h6+zXLLB8d7hKPQMnOgxpGBJw1yrhwZJnZ&#10;ab3STnyNM/rPn2DzD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nlMF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1D2E5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2496" behindDoc="0" locked="0" layoutInCell="1" allowOverlap="1" wp14:anchorId="5964E71F" wp14:editId="0F038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6" name="Rectangle 8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A6C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4E71F" id="Rectangle 8686" o:spid="_x0000_s3506" style="position:absolute;left:0;text-align:left;margin-left:154pt;margin-top:198pt;width:79pt;height:48pt;z-index:262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qBk5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EAA6C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3520" behindDoc="0" locked="0" layoutInCell="1" allowOverlap="1" wp14:anchorId="14B06F17" wp14:editId="4FA27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7" name="Rectangle 8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F9D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6F17" id="Rectangle 8687" o:spid="_x0000_s3507" style="position:absolute;left:0;text-align:left;margin-left:154pt;margin-top:198pt;width:79pt;height:48pt;z-index:262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NgVnc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C4F9D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4544" behindDoc="0" locked="0" layoutInCell="1" allowOverlap="1" wp14:anchorId="27727002" wp14:editId="6C3FCE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8" name="Rectangle 8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AF47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27002" id="Rectangle 8688" o:spid="_x0000_s3508" style="position:absolute;left:0;text-align:left;margin-left:154pt;margin-top:198pt;width:79pt;height:48pt;z-index:262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pGugEAAEwDAAAOAAAAZHJzL2Uyb0RvYy54bWysU9tu2zAMfR+wfxD0vthxu8w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LarlqcleMWp/Qb&#10;deOuHxU5ZQcjpcrzzXpNIXZY9hge4BxFdDP5WYPNX6RF5qLx8aKxmhMRmFxfrdsaJyHw6Ot6tUYf&#10;u1RvxQFi+q68JdlhFBBKUZYffsZ0uvp6BesymNPz2Uvzbi5kmuu2ecW68/KIHHFJ0z0aPfqJUTGa&#10;QMmEg2c0vuw5KErGHw6Vbb5dXzW4KSVYtk1WBUqAqHfvs9yJweMuiQSU7AOYfkDARaOCC0dWmJ3X&#10;K+/E+7igf/sJtn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WcVaR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84AF47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5568" behindDoc="0" locked="0" layoutInCell="1" allowOverlap="1" wp14:anchorId="66EF37AB" wp14:editId="023777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89" name="Rectangle 8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5D5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37AB" id="Rectangle 8689" o:spid="_x0000_s3509" style="position:absolute;left:0;text-align:left;margin-left:154pt;margin-top:198pt;width:79pt;height:48pt;z-index:262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6tuwEAAEwDAAAOAAAAZHJzL2Uyb0RvYy54bWysU01v2zAMvQ/YfxB0X+w4bWYbcXopNgwY&#10;2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vvDg9AVN/Rel03lFhmcEp/&#10;UDdmBy3IKTuqvhdpvkmvyYcWyx79A5yjgG4iP0sw6Yu0yJw1Pl40FnMkHJPNqqlLnATHo+tm3aCP&#10;XYrXYg8h/hTOkOR0FBBKVpYdfod4uvpyBesSmNPzyYvzbs5kqqt69YJ15/ojcsQljfdopHZTR7lW&#10;npIJB9/R8HfPQFCif1lUtvp+tapwU3KwrKsaNxhygKh3b7PM8tHhLvEIlOw9qGFEwFmjjAtHlpmd&#10;1yvtxNs4o3/9Cbb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VBrq2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965D5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6592" behindDoc="0" locked="0" layoutInCell="1" allowOverlap="1" wp14:anchorId="24DF4F6B" wp14:editId="25F694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90" name="Rectangle 8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E9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F4F6B" id="Rectangle 8690" o:spid="_x0000_s3510" style="position:absolute;left:0;text-align:left;margin-left:154pt;margin-top:198pt;width:79pt;height:48pt;z-index:262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UszOH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1BCE9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7616" behindDoc="0" locked="0" layoutInCell="1" allowOverlap="1" wp14:anchorId="7FBD9115" wp14:editId="2673CC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91" name="Rectangle 8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04B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D9115" id="Rectangle 8691" o:spid="_x0000_s3511" style="position:absolute;left:0;text-align:left;margin-left:154pt;margin-top:198pt;width:79pt;height:48pt;z-index:262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r1uw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bbTbemxHOHU/qO&#10;unE/WEXO2dFIqZb5LnpNMfVY9hyf4BIldBfyswa3fJEWmYvGp6vGas5EYLK76doaJyHw6K7bdOhj&#10;l+q1OELKn1VwZHEYBYRSlOXHrymfr75cwboFzPn5xcvzfi5kmtv27gXrPsgTcsQlzY9otA0To8Ka&#10;SMmEg2c0/TpwUJTYLx6VbT7e3jS4KSVYt02LGwwlQNT7t1nuxRhwl0QGSg4RzDAi4KJRwYUjK8wu&#10;67XsxNu4oH/9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5IOv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7604B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8640" behindDoc="0" locked="0" layoutInCell="1" allowOverlap="1" wp14:anchorId="436C32B6" wp14:editId="28E246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92" name="Rectangle 8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4A0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C32B6" id="Rectangle 8692" o:spid="_x0000_s3512" style="position:absolute;left:0;text-align:left;margin-left:154pt;margin-top:198pt;width:79pt;height:60pt;z-index:262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6fug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ZttQ4rnDKf1A&#10;3bjvrSKX7GCkVPN8Z73GmDose45PcI0SujP5SYObv0iLTEXj801jNWUiMLldbdsaJyHw6G69XaGP&#10;Xaq34ggpf1HBkdlhFBBKUZafvqV8ufp6BetmMJfnZy9Ph6mQadbt5hXrIcgzcsQlzY9otA0jo8Ka&#10;SMmIg2c0/TpyUJTYrx6Vbe7WKxQil2DZNi1uMJQAUR/eZ7kXQ8BdEhkoOUYw/YCAi0YFF46sMLuu&#10;17wT7+OC/u0n2P8G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19Lp+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1664A0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49664" behindDoc="0" locked="0" layoutInCell="1" allowOverlap="1" wp14:anchorId="0BBAB380" wp14:editId="1484E2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93" name="Rectangle 8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205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B380" id="Rectangle 8693" o:spid="_x0000_s3513" style="position:absolute;left:0;text-align:left;margin-left:154pt;margin-top:198pt;width:79pt;height:60pt;z-index:262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p0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u+2KEs8dTukH&#10;6sZ9bxW5ZAcjpZrnO+s1xtRh2XN8gmuU0J3JTxrc/EVaZCoan28aqykTgcntatvWOAmBR5v1doU+&#10;dqneiiOk/EUFR2aHUUAoRVl++pby5errFaybwVyen708HaZCplm3m1eshyDPyBGXND+i0TaMjApr&#10;IiUjDp7R9OvIQVFiv3pUttmsVw1uSgmWbdPiBkMJEPXhfZZ7MQTcJZGBkmME0w8IuGhUcOHICrPr&#10;es078T4u6N9+gv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B+dp0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33205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0688" behindDoc="0" locked="0" layoutInCell="1" allowOverlap="1" wp14:anchorId="48E4FC43" wp14:editId="13AE67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94" name="Rectangle 8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92AE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FC43" id="Rectangle 8694" o:spid="_x0000_s3514" style="position:absolute;left:0;text-align:left;margin-left:154pt;margin-top:198pt;width:79pt;height:60pt;z-index:262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cmugEAAEwDAAAOAAAAZHJzL2Uyb0RvYy54bWysU8tu2zAQvBfoPxC815JlI5EF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tubzZoSzx126Sf6&#10;xn1vFTlXByOlmvs7+zXG1OG15/gElyzhchY/aXDzF2WRqXh8unqspkwEFjerTVtjJwRu3a43K1wj&#10;SvV2OULKX1VwZF4wCkilOMuP31M+H309gvdmMufn51We9lMR06zb9pXrPsgTasQhzY8YtA0jo8Ka&#10;SMmIjWc0/T5wUJTYbx6dbW7XqwYnpSTLtkEgAiVB1vv3Ve7FEHCWRAZKDhFMPyDh4lHhhS0ryi7j&#10;Nc/E+7ywf/sJdn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O7Zhya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5092AE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1712" behindDoc="0" locked="0" layoutInCell="1" allowOverlap="1" wp14:anchorId="24B69608" wp14:editId="0BA68A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95" name="Rectangle 8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0EE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69608" id="Rectangle 8695" o:spid="_x0000_s3515" style="position:absolute;left:0;text-align:left;margin-left:154pt;margin-top:198pt;width:79pt;height:48pt;z-index:262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tAuw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bbTXdHiecOp/Qd&#10;deN+sIqcs6ORUi3zXfSaYuqx7Dk+wSVK6C7kZw1u+SItMheNT1eN1ZyJwGR307U1TkLg0V236dDH&#10;LtVrcYSUP6vgyOIwCgilKMuPX1M+X325gnULmPPzi5fn/VzINLdt94J1H+QJOeKS5kc02oaJUWFN&#10;pGTCwTOafh04KErsF4/KNh9vbxrclBKs26bFDYYSIOr92yz3Ygy4SyIDJYcIZhgRcNGo4MKRFWaX&#10;9Vp24m1c0L/+BLv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TiC0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E80EE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2736" behindDoc="0" locked="0" layoutInCell="1" allowOverlap="1" wp14:anchorId="0F1173F8" wp14:editId="2B9A9A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96" name="Rectangle 8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AF31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173F8" id="Rectangle 8696" o:spid="_x0000_s3516" style="position:absolute;left:0;text-align:left;margin-left:154pt;margin-top:198pt;width:79pt;height:48pt;z-index:262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LkuwEAAEwDAAAOAAAAZHJzL2Uyb0RvYy54bWysU8tu2zAQvBfoPxC815KV1JU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PtpttQ4rjFLv1A&#10;37gbJkXO1dFIqXJ/s19ziD1eewqPcMkiLrP4RYPNX5RFluLx6eqxWhIRWOxuurbGTgjc+thtOlwj&#10;SvV8OUBMX5S3JC8YBaRSnOXHbzGdj/49gvcymfPzeZWW/VLENLddwc3FvZcn1IhDmh4w6MnPjIrJ&#10;BEpmbDyj8feBg6Jk+urQ2ebT7U2Dk1KSddu0OMFQEmS9f1nlToweZ0kkoOQQwAwjEi4eFV7YsqLs&#10;Ml55Jl7mhf3zT7D7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EV4EuS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3FAF31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3760" behindDoc="0" locked="0" layoutInCell="1" allowOverlap="1" wp14:anchorId="6529F7E9" wp14:editId="16188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697" name="Rectangle 8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C3A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9F7E9" id="Rectangle 8697" o:spid="_x0000_s3517" style="position:absolute;left:0;text-align:left;margin-left:154pt;margin-top:198pt;width:79pt;height:48pt;z-index:262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YPugEAAEwDAAAOAAAAZHJzL2Uyb0RvYy54bWysU9tu2zAMfR+wfxD0vthxu9Q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bbTXdHiecOp/Qd&#10;deN+sIqcs6ORUi3zXfSaYuqx7Dk+wSVK6C7kZw1u+SItMheNT1eN1ZyJwGR307U1TkLg0cdu06GP&#10;XarX4ggpf1bBkcVhFBBKUZYfv6Z8vvpyBesWMOfnFy/P+7mQaW67K9Z9kCfkiEuaH9FoGyZGhTWR&#10;kgkHz2j6deCgKLFfPCrb3N3eNLgpJVi3TYsbDCVA1Pu3We7FGHCXRAZKDhHMMCLg8m7BhSMrzC7r&#10;tezE27igf/0Jdr8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CfzmD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67C3A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4784" behindDoc="0" locked="0" layoutInCell="1" allowOverlap="1" wp14:anchorId="4674D77C" wp14:editId="0B7B83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98" name="Rectangle 8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287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4D77C" id="Rectangle 8698" o:spid="_x0000_s3518" style="position:absolute;left:0;text-align:left;margin-left:154pt;margin-top:198pt;width:79pt;height:60pt;z-index:262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gg6O0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25287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5808" behindDoc="0" locked="0" layoutInCell="1" allowOverlap="1" wp14:anchorId="1C7CC59D" wp14:editId="79B5E5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699" name="Rectangle 8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FC7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C59D" id="Rectangle 8699" o:spid="_x0000_s3519" style="position:absolute;left:0;text-align:left;margin-left:154pt;margin-top:198pt;width:79pt;height:60pt;z-index:262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OwHV1+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239FC7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6832" behindDoc="0" locked="0" layoutInCell="1" allowOverlap="1" wp14:anchorId="5243E49C" wp14:editId="11A611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00" name="Rectangle 8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8D2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3E49C" id="Rectangle 8700" o:spid="_x0000_s3520" style="position:absolute;left:0;text-align:left;margin-left:154pt;margin-top:198pt;width:77pt;height:73pt;z-index:262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" filled="f" stroked="f">
                      <v:textbox inset="2.16pt,1.44pt,0,1.44pt">
                        <w:txbxContent>
                          <w:p w14:paraId="55B28D2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7856" behindDoc="0" locked="0" layoutInCell="1" allowOverlap="1" wp14:anchorId="2AEF049C" wp14:editId="2E908C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01" name="Rectangle 8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51F0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F049C" id="Rectangle 8701" o:spid="_x0000_s3521" style="position:absolute;left:0;text-align:left;margin-left:154pt;margin-top:198pt;width:79pt;height:60pt;z-index:262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Bk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029pMRxi1P6&#10;gbpx14+KXLKDkVLl+Wa9phA7LHsKj3CNIrqZ/KzB5i/SInPR+HzTWM2JCExuV9u2xkkIPNqstyv0&#10;sUv1Whwgpi/KW5IdRgGhFGX56VtMl6svV7Aug7k8n700H+ZCpllvP75gPXh5Ro64pOkBjR79xKgY&#10;TaBkwsEzGn8dOShKxq8OlW0261WDm1KCZdu0uMFQAkR9eJvlTgwed0kkoOQYwPQDAi4aFVw4ssLs&#10;ul55J97GBf3rT7D/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B9uBk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4A51F0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8880" behindDoc="0" locked="0" layoutInCell="1" allowOverlap="1" wp14:anchorId="7A762375" wp14:editId="213B25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8702" name="Rectangle 8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C55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2375" id="Rectangle 8702" o:spid="_x0000_s3522" style="position:absolute;left:0;text-align:left;margin-left:154pt;margin-top:198pt;width:77pt;height:68pt;z-index:262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NsVp+C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3DFC55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59904" behindDoc="0" locked="0" layoutInCell="1" allowOverlap="1" wp14:anchorId="752B00FC" wp14:editId="0DD1C8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03" name="Rectangle 8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41B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00FC" id="Rectangle 8703" o:spid="_x0000_s3523" style="position:absolute;left:0;text-align:left;margin-left:154pt;margin-top:198pt;width:77pt;height:73pt;z-index:262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LHILP2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75141B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0928" behindDoc="0" locked="0" layoutInCell="1" allowOverlap="1" wp14:anchorId="4404866D" wp14:editId="7CA5CD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04" name="Rectangle 8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90A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4866D" id="Rectangle 8704" o:spid="_x0000_s3524" style="position:absolute;left:0;text-align:left;margin-left:154pt;margin-top:198pt;width:79pt;height:60pt;z-index:262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U6uw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7aZeU+K4xSl9&#10;R92460dFLtnBSKnyfLNeU4gdlr2EZ7hGEd1MftZg8xdpkblofL5prOZEBCa3q21b4yQEHm3W2xX6&#10;2KV6Kw4Q02flLckOo4BQirL89DWmy9XXK1iXwVyez16aD3Mh06y37SvWg5dn5IhLmp7Q6NFPjIrR&#10;BEomHDyj8deRg6Jk/OJQ2WazXjW4KSVYtk2LGwwlQNSH91nuxOBxl0QCSo4BTD8g4KJRwYUjK8yu&#10;65V34n1c0L/9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32CU6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2790A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1952" behindDoc="0" locked="0" layoutInCell="1" allowOverlap="1" wp14:anchorId="7FC89EE7" wp14:editId="4E84FF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05" name="Rectangle 8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B90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89EE7" id="Rectangle 8705" o:spid="_x0000_s3525" style="position:absolute;left:0;text-align:left;margin-left:154pt;margin-top:198pt;width:77pt;height:73pt;z-index:262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ASbIVE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58CB90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2976" behindDoc="0" locked="0" layoutInCell="1" allowOverlap="1" wp14:anchorId="5F3E338B" wp14:editId="704C3F4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06" name="Rectangle 8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7306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E338B" id="Rectangle 8706" o:spid="_x0000_s3526" style="position:absolute;left:0;text-align:left;margin-left:155pt;margin-top:198pt;width:77pt;height:73pt;z-index:262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DrZ0t/twEAAEw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06C7306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4000" behindDoc="0" locked="0" layoutInCell="1" allowOverlap="1" wp14:anchorId="382544B7" wp14:editId="08C9EE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07" name="Rectangle 8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D8BA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44B7" id="Rectangle 8707" o:spid="_x0000_s3527" style="position:absolute;left:0;text-align:left;margin-left:154pt;margin-top:198pt;width:79pt;height:60pt;z-index:262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E7T6w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89D8BA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5024" behindDoc="0" locked="0" layoutInCell="1" allowOverlap="1" wp14:anchorId="45E0011E" wp14:editId="3D97C1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08" name="Rectangle 8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525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0011E" id="Rectangle 8708" o:spid="_x0000_s3528" style="position:absolute;left:0;text-align:left;margin-left:154pt;margin-top:198pt;width:77pt;height:73pt;z-index:262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MgjgqK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249525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6048" behindDoc="0" locked="0" layoutInCell="1" allowOverlap="1" wp14:anchorId="01F59063" wp14:editId="44B0C9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8709" name="Rectangle 8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AD3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59063" id="Rectangle 8709" o:spid="_x0000_s3529" style="position:absolute;left:0;text-align:left;margin-left:154pt;margin-top:198pt;width:77pt;height:71pt;z-index:262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" filled="f" stroked="f">
                      <v:textbox inset="2.16pt,1.44pt,0,1.44pt">
                        <w:txbxContent>
                          <w:p w14:paraId="6FAAD3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7072" behindDoc="0" locked="0" layoutInCell="1" allowOverlap="1" wp14:anchorId="4D313124" wp14:editId="73371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0" name="Rectangle 8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BD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3124" id="Rectangle 8710" o:spid="_x0000_s3530" style="position:absolute;left:0;text-align:left;margin-left:154pt;margin-top:198pt;width:79pt;height:60pt;z-index:262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v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80SBXLc4pR+&#10;oG7c9aMil+xgpFR5vlmvKcQOy57CI1yjiG4mP2uw+Yu0yFw0Pt80VnMiApPb1bat8SGBR5v1doU+&#10;dqleiwPE9EV5S7LDKCCUoiw/fYvpcvXlCtZlMJfns5fmw1zINB/r9QvWg5dn5IhLmh7Q6NFPjIrR&#10;BEomHDyj8deRg6Jk/OpQ2WazXjW4KSVYtk2L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qGkJ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95FBD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8096" behindDoc="0" locked="0" layoutInCell="1" allowOverlap="1" wp14:anchorId="23E4D01F" wp14:editId="1C10ED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1" name="Rectangle 8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560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4D01F" id="Rectangle 8711" o:spid="_x0000_s3531" style="position:absolute;left:0;text-align:left;margin-left:154pt;margin-top:198pt;width:79pt;height:60pt;z-index:262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aEuwEAAEwDAAAOAAAAZHJzL2Uyb0RvYy54bWysU9tu2zAMfR+wfxD0vviSdnG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tVlVFieMWp/QL&#10;deOuGxQ5ZXsjpZrnO+s1hthi2XN4gnMU0Z3JTxrs/EVaZMoaHy8aqykRgcn1ct2UOAmBR6ur9RJ9&#10;7FK8FQeI6afylswOo4BQsrL8cB/T6errFaybwZyen7007aZMpr4ur1+x7rw8Ikdc0vSIRg9+ZFQM&#10;JlAy4uAZjX/2HBQlw51DZevV1bLGTclB1dQNbjDkAFHv3me5E73HXRIJKNkHMF2PgLNGGReOLDM7&#10;r9e8E+/jjP7tJ9j+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mnraE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3D560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69120" behindDoc="0" locked="0" layoutInCell="1" allowOverlap="1" wp14:anchorId="5069E492" wp14:editId="0972A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2" name="Rectangle 8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54D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9E492" id="Rectangle 8712" o:spid="_x0000_s3532" style="position:absolute;left:0;text-align:left;margin-left:154pt;margin-top:198pt;width:79pt;height:60pt;z-index:262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pjuwEAAEw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9ou142lDhucUo/&#10;UTfuBiPJOTvqvpd5vlmvKcQOy57CI1yiiG4mPyuw+Yu0yFw0Pl01lnMiApOb1aatcRICj9Y3mxX6&#10;2KV6LQ4Q01fpLckOo4BQirL8+D2m89WXK1iXwZyfz16a93Mh03yub1+w7n1/Qo64pOkBjTJ+YlQY&#10;HSiZcPCMxt8HDpIS882hss36ZoVCpBIs26bFDYYSIOr92yx3YvS4SyIBJYcAehgRcNGo4MKRFWaX&#10;9co78TYu6F9/gt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zFNp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1A54D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0144" behindDoc="0" locked="0" layoutInCell="1" allowOverlap="1" wp14:anchorId="0DFF3B76" wp14:editId="1398D6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3" name="Rectangle 8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753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F3B76" id="Rectangle 8713" o:spid="_x0000_s3533" style="position:absolute;left:0;text-align:left;margin-left:154pt;margin-top:198pt;width:79pt;height:60pt;z-index:262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6I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ermixHOHU/qF&#10;unHfW0XO2cFIqeb5znqNMXVY9hgf4BIldGfykwY3f5EWmYrGp6vGaspEYHKz2rQ1TkLg0fpms0If&#10;u1QvxRFS/qaCI7PDKCCUoiw//kj5fPX5CtbNYM7Pz16e9lMh03yu189Y90GekCMuab5Ho20YGRXW&#10;REpGHDyj6c+Bg6LEfveobLO+WTW4KSVYtk2LGwwlQNT711nuxRBwl0QGSg4RTD8g4KJRwYUjK8wu&#10;6zXvxOu4oH/5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/kC6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54753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1168" behindDoc="0" locked="0" layoutInCell="1" allowOverlap="1" wp14:anchorId="695BE65D" wp14:editId="05A15B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4" name="Rectangle 8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88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BE65D" id="Rectangle 8714" o:spid="_x0000_s3534" style="position:absolute;left:0;text-align:left;margin-left:154pt;margin-top:198pt;width:79pt;height:60pt;z-index:262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Pa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81yTYnjFqf0&#10;A3Xjrh8VuWQHI6XK8816TSF2WPYUHuEaRXQz+VmDzV+kReai8fmmsZoTEZjcrrZtjZMQeLRZb1fo&#10;Y5fqtThATF+UtyQ7jAJCKcry07eYLldfrmBdBnN5PntpPsyFTPOxbl+wHrw8I0dc0vSARo9+YlSM&#10;JlAy4eAZjb+OHBQl41eHyjab9arBTSnBsm1a3GAoAaI+vM1yJwaPuyQSUHIMYPoB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QsHP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73388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2192" behindDoc="0" locked="0" layoutInCell="1" allowOverlap="1" wp14:anchorId="1A521F4C" wp14:editId="5B8777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5" name="Rectangle 8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F30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21F4C" id="Rectangle 8715" o:spid="_x0000_s3535" style="position:absolute;left:0;text-align:left;margin-left:154pt;margin-top:198pt;width:79pt;height:60pt;z-index:262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cNIcx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9FF30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3216" behindDoc="0" locked="0" layoutInCell="1" allowOverlap="1" wp14:anchorId="76F31D7C" wp14:editId="67BF03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6" name="Rectangle 8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B3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31D7C" id="Rectangle 8716" o:spid="_x0000_s3536" style="position:absolute;left:0;text-align:left;margin-left:154pt;margin-top:198pt;width:79pt;height:60pt;z-index:262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9rp6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2EBB3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4240" behindDoc="0" locked="0" layoutInCell="1" allowOverlap="1" wp14:anchorId="25FEBCC8" wp14:editId="389CF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7" name="Rectangle 8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87B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EBCC8" id="Rectangle 8717" o:spid="_x0000_s3537" style="position:absolute;left:0;text-align:left;margin-left:154pt;margin-top:198pt;width:79pt;height:60pt;z-index:262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p+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LTbNBtKPHc4pW+o&#10;G/eDVeSSHY2UapnvotcUU49lz/EJrlFCdyE/a3DLF2mRuWh8vmms5kwEJrfrbVfjJAQebe62a/Sx&#10;S/VSHCHlTyo4sjiMAkIpyvLTl5QvV39fwboFzOX5xcvzYS5k2vfNDeshyDNyxCXNj2i0DROjwppI&#10;yYSDZzT9PHJQlNjPHpVtN3frFjelBE3XdrjBUAJEfXid5V6MAXdJZKDkGMEMIwIu7xZcOLLC7Lpe&#10;y068jgv6l59g/ws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cSpqfr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6DD87B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5264" behindDoc="0" locked="0" layoutInCell="1" allowOverlap="1" wp14:anchorId="7A0A54F5" wp14:editId="796A40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8" name="Rectangle 8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641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A54F5" id="Rectangle 8718" o:spid="_x0000_s3538" style="position:absolute;left:0;text-align:left;margin-left:154pt;margin-top:198pt;width:79pt;height:60pt;z-index:262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ldIug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s6pwVpYZnNIf&#10;1I3ZQQtyyo6q70Wab9Jr8qHFskf/AOcooJvIzxJM+iItMmeNjxeNxRwJx+R6uW5KnATHo9XVeok+&#10;dileiz2E+FM4Q5LTUUAoWVl2+B3i6erLFaxLYE7PJy/OuzmTqa+r+gXrzvVH5IhLGu/RSO2mjnKt&#10;PCUTDr6j4e+egaBE/7KobL26Wta4KTmomrpBVSAHiHr3NsssHx3uEo9Ayd6DGkYEnDXKuHBkmdl5&#10;vdJOvI0z+tefYPsP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B7qV0i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E6D641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6288" behindDoc="0" locked="0" layoutInCell="1" allowOverlap="1" wp14:anchorId="7C3A48E4" wp14:editId="630B48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19" name="Rectangle 8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9BF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A48E4" id="Rectangle 8719" o:spid="_x0000_s3539" style="position:absolute;left:0;text-align:left;margin-left:154pt;margin-top:198pt;width:79pt;height:60pt;z-index:262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Oj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s6rWlFhmcEp/&#10;UDdmBy3IKTuqvhdpvkmvyYcWyx79A5yjgG4iP0sw6Yu0yJw1Pl40FnMkHJPr5bopcRIcj1ZX6yX6&#10;2KV4LfYQ4k/hDElORwGhZGXZ4XeIp6svV7AugTk9n7w47+ZMpr6uli9Yd64/Ikdc0niPRmo3dZRr&#10;5SmZcPAdDX/3DAQl+pdFZevV1bLGTclB1dQNbjDkAFHv3maZ5aPDXeIRKNl7UMOIgLNGGReOLDM7&#10;r1faibdxRv/6E2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SbqO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169BF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7312" behindDoc="0" locked="0" layoutInCell="1" allowOverlap="1" wp14:anchorId="42EABDC2" wp14:editId="427E9D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0" name="Rectangle 8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1D0D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ABDC2" id="Rectangle 8720" o:spid="_x0000_s3540" style="position:absolute;left:0;text-align:left;margin-left:154pt;margin-top:198pt;width:79pt;height:60pt;z-index:262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i8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02DAjlucUo/&#10;UDfu+lGRS3YwUqo836zXFGKHZU/hEa5RRDeTnzXY/EVaZC4an28aqzkRgcntatvW+JDAo816u0If&#10;u1SvxQFi+qK8JdlhFBBKUZafvsV0ufpyBesymMvz2UvzYS5kmo/L9QvWg5dn5IhLmh7Q6NFPjIrR&#10;BEomHDyj8deRg6Jk/OpQ2WazXjW4KSVYtk2L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2gli8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351D0D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8336" behindDoc="0" locked="0" layoutInCell="1" allowOverlap="1" wp14:anchorId="0E66A843" wp14:editId="1351D8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1" name="Rectangle 8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266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6A843" id="Rectangle 8721" o:spid="_x0000_s3541" style="position:absolute;left:0;text-align:left;margin-left:154pt;margin-top:198pt;width:79pt;height:60pt;z-index:262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xX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zaquKLHM4JR+&#10;oW7MDlqQU3ZUfS/SfJNekw8tlj37JzhHAd1EfpZg0hdpkTlrfLxoLOZIOCbXy3VT4iQ4Hq2u1kv0&#10;sUvxVuwhxJ/CGZKcjgJCycqyw32Ip6uvV7AugTk9n7w47+ZMpr6url+x7lx/RI64pPERjdRu6ijX&#10;ylMy4eA7Gv7sGQhK9J1FZevV1bLGTclB1dQNbjDkAFHv3meZ5aPDXeIRKNl7UMOIgLNGGReOLDM7&#10;r1faifdxRv/2E2z/A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6BqxX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7B266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79360" behindDoc="0" locked="0" layoutInCell="1" allowOverlap="1" wp14:anchorId="45F5F3E1" wp14:editId="0799D1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2" name="Rectangle 8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146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F3E1" id="Rectangle 8722" o:spid="_x0000_s3542" style="position:absolute;left:0;text-align:left;margin-left:154pt;margin-top:198pt;width:79pt;height:60pt;z-index:262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Cw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S0XTcNJY5ZnNJP&#10;1I25wUhyzo5aCJnnm/WaQuyw7Ck8wiWK6GbyswKbv0iLzEXj01VjOSfCMblZbdoaJ8HxaH2zWaGP&#10;XarX4gAxfZXekuz0FBBKUZYdv8d0vvpyBesymPPz2Uvzfi5kms/L2xesey9OyBGXND2gUcZPPeVG&#10;B0omHHxP4+8DA0mJ+eZQ2WZ9s0IhUgmWbdPiBkMJEPX+bZY5PnrcJZ6AkkMAPYwIuGhUcOHICrPL&#10;euWdeBsX9K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vjMC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78146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0384" behindDoc="0" locked="0" layoutInCell="1" allowOverlap="1" wp14:anchorId="32FFA3FC" wp14:editId="1442BD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3" name="Rectangle 8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6D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A3FC" id="Rectangle 8723" o:spid="_x0000_s3543" style="position:absolute;left:0;text-align:left;margin-left:154pt;margin-top:198pt;width:79pt;height:60pt;z-index:262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b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ullR4rnDKf1C&#10;3bjvrSLn7GCkVPN8Z73GmDose4wPcIkSujP5SYObv0iLTEXj01VjNWUiMLlZbdoaJyHwaH2zWaGP&#10;XaqX4ggpf1PBkdlhFBBKUZYff6R8vvp8BetmMOfnZy9P+6mQaT4v189Y90GekCMuab5Ho20YGRXW&#10;REpGHDyj6c+Bg6LEfveobLO+WTW4KSVYtk2LGwwlQNT711nuxRBwl0QGSg4RTD8g4KJRwYUjK8wu&#10;6zXvxOu4oH/5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jCDRb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5F56D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1408" behindDoc="0" locked="0" layoutInCell="1" allowOverlap="1" wp14:anchorId="5F73B2D2" wp14:editId="74A010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4" name="Rectangle 8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482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3B2D2" id="Rectangle 8724" o:spid="_x0000_s3544" style="position:absolute;left:0;text-align:left;margin-left:154pt;margin-top:198pt;width:79pt;height:60pt;z-index:262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kJ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02zpsRxi1P6&#10;gbpx14+KXLKDkVLl+Wa9phA7LHsKj3CNIrqZ/KzB5i/SInPR+HzTWM2JCExuV9u2xkkIPNqstyv0&#10;sUv1Whwgpi/KW5IdRgGhFGX56VtMl6svV7Aug7k8n700H+ZCpvm4bF+wHrw8I0dc0vSARo9+YlSM&#10;JlAy4eAZjb+OHBQl41eHyjab9arBTSnBsm1a3GAoAaI+vM1yJwaPuyQSUHIMYPoB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MKGk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D9482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2432" behindDoc="0" locked="0" layoutInCell="1" allowOverlap="1" wp14:anchorId="3BAECC19" wp14:editId="3BD89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5" name="Rectangle 8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6C2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ECC19" id="Rectangle 8725" o:spid="_x0000_s3545" style="position:absolute;left:0;text-align:left;margin-left:154pt;margin-top:198pt;width:79pt;height:60pt;z-index:262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ArJ3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686C2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3456" behindDoc="0" locked="0" layoutInCell="1" allowOverlap="1" wp14:anchorId="0076F7E1" wp14:editId="6F103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6" name="Rectangle 8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3B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6F7E1" id="Rectangle 8726" o:spid="_x0000_s3546" style="position:absolute;left:0;text-align:left;margin-left:154pt;margin-top:198pt;width:79pt;height:60pt;z-index:262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8pRw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54F3B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4480" behindDoc="0" locked="0" layoutInCell="1" allowOverlap="1" wp14:anchorId="5B34CB07" wp14:editId="135DC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7" name="Rectangle 8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6852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4CB07" id="Rectangle 8727" o:spid="_x0000_s3547" style="position:absolute;left:0;text-align:left;margin-left:154pt;margin-top:198pt;width:79pt;height:60pt;z-index:262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j+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dbOmxHOHU/qO&#10;unHfW0XO2cFIqeb5znqNMXVY9hKf4RIldGfykwY3f5EWmYrGp6vGaspEYHKz2rQ1TkLg0fpms0If&#10;u1SvxRFS/qqCI7PDKCCUoiw/PqR8vvrnCtbNYM7Pz16e9lMh09w2V6z7IE/IEZc0P6HRNoyMCmsi&#10;JSMOntH068BBUWK/eVS2Wd+sGtyUEizbpsUNhhIg6v3bLPdiCLhLIgMlhwimHxBwebfgwpEVZpf1&#10;mnfibVzQv/4Eu9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DAh6P6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0D6852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5504" behindDoc="0" locked="0" layoutInCell="1" allowOverlap="1" wp14:anchorId="0F55BBF6" wp14:editId="67187A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8" name="Rectangle 8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AE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5BBF6" id="Rectangle 8728" o:spid="_x0000_s3548" style="position:absolute;left:0;text-align:left;margin-left:154pt;margin-top:198pt;width:79pt;height:60pt;z-index:262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XI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usFZee5wSr9Q&#10;N+57q8g5Oxgp1TzfWa8xpg7LHuMDXKKE7kx+0uDmL9IiU9H4dNVYTZkITG5Wm7bGSQg8Wt9sVuhj&#10;l+qlOELK31RwZHYYBYRSlOXHHymfrz5fwboZzPn52cvTfipkms9N84x1H+QJOeKS5ns02oaRUWFN&#10;pGTEwTOa/hw4KErsd4/KNuubVYObUoJl27SoCpQAUe9fZ7kXQ8BdEhkoOUQw/YCAi0YFF46sMLus&#10;17wTr+OC/uUn2P0F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/h1ci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5060AE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6528" behindDoc="0" locked="0" layoutInCell="1" allowOverlap="1" wp14:anchorId="312F9BAD" wp14:editId="0A7418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29" name="Rectangle 8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29C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F9BAD" id="Rectangle 8729" o:spid="_x0000_s3549" style="position:absolute;left:0;text-align:left;margin-left:154pt;margin-top:198pt;width:79pt;height:60pt;z-index:262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Ej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utlQ4rnDKf1C&#10;3bjvrSLn7GCkVPN8Z73GmDose4wPcIkSujP5SYObv0iLTEXj01VjNWUiMLlZbdoaJyHwaH2zWaGP&#10;XaqX4ggpf1PBkdlhFBBKUZYff6R8vvp8BetmMOfnZy9P+6mQaT43q2es+yBPyBGXNN+j0TaMjApr&#10;IiUjDp7R9OfAQVFiv3tUtlnfrBrclBIs26bFDYYSIOr96yz3Ygi4SyIDJYcIph8QcNGo4MKRFWaX&#10;9Zp34nVc0L/8BL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TZSEj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7E29C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7552" behindDoc="0" locked="0" layoutInCell="1" allowOverlap="1" wp14:anchorId="22E3CD70" wp14:editId="184D0F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30" name="Rectangle 8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E95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3CD70" id="Rectangle 8730" o:spid="_x0000_s3550" style="position:absolute;left:0;text-align:left;margin-left:154pt;margin-top:198pt;width:79pt;height:60pt;z-index:262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GQ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80KBXLc4pR+&#10;oG7c9aMil+xgpFR5vlmvKcQOy57CI1yjiG4mP2uw+Yu0yFw0Pt80VnMiApPb1bat8SGBR5v1doU+&#10;dqleiwPE9EV5S7LDKCCUoiw/fYvpcvXlCtZlMJfns5fmw1zINB+b9QvWg5dn5IhLmh7Q6NFPjIrR&#10;BEomHDyj8deRg6Jk/OpQ2WazXjW4KSVYtk2L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U6EG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BDE95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8576" behindDoc="0" locked="0" layoutInCell="1" allowOverlap="1" wp14:anchorId="5F5FB026" wp14:editId="74F57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31" name="Rectangle 8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CA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FB026" id="Rectangle 8731" o:spid="_x0000_s3551" style="position:absolute;left:0;text-align:left;margin-left:154pt;margin-top:198pt;width:79pt;height:60pt;z-index:262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YbLV7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D38CA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89600" behindDoc="0" locked="0" layoutInCell="1" allowOverlap="1" wp14:anchorId="085BBD34" wp14:editId="42762C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32" name="Rectangle 8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5FA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BD34" id="Rectangle 8732" o:spid="_x0000_s3552" style="position:absolute;left:0;text-align:left;margin-left:154pt;margin-top:198pt;width:79pt;height:60pt;z-index:262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mcugEAAEw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9ou141lDhucUo/&#10;UTfuBiPJOTvqvpd5vlmvKcQOy57CI1yiiG4mPyuw+Yu0yFw0Pl01lnMiApOb1aatcRICj9Y3mxX6&#10;2KV6LQ4Q01fpLckOo4BQirL8+D2m89WXK1iXwZyfz16a93Mh03xubl+w7n1/Qo64pOkBjTJ+YlQY&#10;HSiZcPCMxt8HDpIS882hss36JguRSrBsmxY3GEqAqPdvs9yJ0eMuiQSUHALoYUTARaOCC0dWmF3W&#10;K+/E27igf/0Jdn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I3m2Zy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E1E5FA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0624" behindDoc="0" locked="0" layoutInCell="1" allowOverlap="1" wp14:anchorId="4AA00982" wp14:editId="7899A3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3" name="Rectangle 8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F7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00982" id="Rectangle 8733" o:spid="_x0000_s3553" style="position:absolute;left:0;text-align:left;margin-left:154pt;margin-top:198pt;width:79pt;height:48pt;z-index:262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X6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erWixHOHU/qJ&#10;unHfW0XO2cFIqeb5znqNMXVY9hQf4RIldGfykwY3f5EWmYrGp6vGaspEYHKz2rQ1TkLg0c3mdoM+&#10;dqleiyOk/FUFR2aHUUAoRVl+/J7y+erLFaybwZyfn7087adCprlp1i9Y90GekCMuaX5Ao20YGRXW&#10;REpGHDyj6feBg6LEfvOobLP+vGpwU0qwbJsWNxhKgKj3b7PciyHgLokMlBwimH5AwEWjggtHVphd&#10;1mveibdxQf/6E+z+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fdVf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167F7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1648" behindDoc="0" locked="0" layoutInCell="1" allowOverlap="1" wp14:anchorId="392DFF09" wp14:editId="349DD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4" name="Rectangle 8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C81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DFF09" id="Rectangle 8734" o:spid="_x0000_s3554" style="position:absolute;left:0;text-align:left;margin-left:154pt;margin-top:198pt;width:79pt;height:48pt;z-index:262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io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3q9uKHHc4pR+&#10;oG7c9aMip+xgpFR5vlmvKcQOy17CM5yjiG4mP2uw+Yu0yFw0Pl40VnMiApPr1bqtcRICj27Xd2v0&#10;sUv1Xhwgpi/KW5IdRgGhFGX54VtMp6tvV7Augzk9n7007+ZCprlt2jesOy+PyBGXND2h0aOfGBWj&#10;CZRMOHhG4689B0XJ+NWhss39zarBTSnBsm1a3GAoAaLefcxyJwaPuyQSULIPYPoBAReNCi4cWWF2&#10;Xq+8Ex/jgv79J9j+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j9CK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FBC81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2672" behindDoc="0" locked="0" layoutInCell="1" allowOverlap="1" wp14:anchorId="264E404B" wp14:editId="23054B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5" name="Rectangle 8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9985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404B" id="Rectangle 8735" o:spid="_x0000_s3555" style="position:absolute;left:0;text-align:left;margin-left:154pt;margin-top:198pt;width:79pt;height:48pt;z-index:262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R5/E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049985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3696" behindDoc="0" locked="0" layoutInCell="1" allowOverlap="1" wp14:anchorId="1D300C95" wp14:editId="575F77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6" name="Rectangle 8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467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0C95" id="Rectangle 8736" o:spid="_x0000_s3556" style="position:absolute;left:0;text-align:left;margin-left:154pt;margin-top:198pt;width:79pt;height:48pt;z-index:262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+XnvAEAAEwDAAAOAAAAZHJzL2Uyb0RvYy54bWysU8tu2zAQvBfoPxC815LlxpE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t7WpNieMWu/QT&#10;feOuHxU5Vwcjpcr9zX5NIXZ47Sk8wiWLuMziZw02f1EWmYvHp6vHak5EYHGz2rQ1dkLg1s1mvcE1&#10;olSvlwPE9FV5S/KCUUAqxVl+/B7T+ejLEbyXyZyfz6s07+ciprlZFdxc3Ht5Qo04pOkBgx79xKgY&#10;TaBkwsYzGn8fOChKxm8OnW1uP68anJSSLNumxQmGkiDr/dsqd2LwOEsiASWHAKYfkHDxqPDClhVl&#10;l/HKM/E2L+xff4LdH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CF4+Xn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3C9467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4720" behindDoc="0" locked="0" layoutInCell="1" allowOverlap="1" wp14:anchorId="048ADFCF" wp14:editId="5EB8B2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7" name="Rectangle 8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8AD2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ADFCF" id="Rectangle 8737" o:spid="_x0000_s3557" style="position:absolute;left:0;text-align:left;margin-left:154pt;margin-top:198pt;width:79pt;height:48pt;z-index:262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EMug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erWmxHOHU/qJ&#10;unHfW0XO2cFIqeb5znqNMXVY9hQf4RIldGfykwY3f5EWmYrGp6vGaspEYHKz2rQ1TkLg0c3mdoM+&#10;dqleiyOk/FUFR2aHUUAoRVl+/J7y+erLFaybwZyfn7087adCprlZXbHugzwhR1zS/IBG2zAyKqyJ&#10;lIw4eEbT7wMHRYn95lHZZv151eCmlGDZNi1uMJQAUe/fZrkXQ8BdEhkoOUQw/YCAy7sFF46sMLus&#10;17wTb+OC/vUn2P0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yWcRD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F58AD2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5744" behindDoc="0" locked="0" layoutInCell="1" allowOverlap="1" wp14:anchorId="6EB17CC7" wp14:editId="2A0CD1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8" name="Rectangle 8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B07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17CC7" id="Rectangle 8738" o:spid="_x0000_s3558" style="position:absolute;left:0;text-align:left;margin-left:154pt;margin-top:198pt;width:79pt;height:48pt;z-index:262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w6ug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hpe7vCWTlmcUo/&#10;UDfmBiPJKTtqIWSeb9ZrCrHDspfwDOcoopvJzwps/iItMheNjxeN5ZwIx+R6tW5rnATHo+v1zRp9&#10;7FK9FweI6Zv0lmSnp4BQirLs8BjT6erbFazLYE7PZy/Nu7mQaa5XzRvWnRdH5IhLmp7QKOOnnnKj&#10;AyUTDr6n8XXPQFJiHhwq29x+wVqSSrBsmxZVgRIg6t3HLHN89LhLPAEl+wB6GBFw0ajgwpEVZuf1&#10;yjvxMS7o33+C7W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pqcsO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08B07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6768" behindDoc="0" locked="0" layoutInCell="1" allowOverlap="1" wp14:anchorId="48D21621" wp14:editId="3EA7BC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39" name="Rectangle 8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25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21621" id="Rectangle 8739" o:spid="_x0000_s3559" style="position:absolute;left:0;text-align:left;margin-left:154pt;margin-top:198pt;width:79pt;height:48pt;z-index:262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oj2NG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48E25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7792" behindDoc="0" locked="0" layoutInCell="1" allowOverlap="1" wp14:anchorId="43EE5318" wp14:editId="28F6A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0" name="Rectangle 8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D1C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E5318" id="Rectangle 8740" o:spid="_x0000_s3560" style="position:absolute;left:0;text-align:left;margin-left:154pt;margin-top:198pt;width:79pt;height:48pt;z-index:262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kLZE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E8D1C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8816" behindDoc="0" locked="0" layoutInCell="1" allowOverlap="1" wp14:anchorId="19E9180B" wp14:editId="1E4C1A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1" name="Rectangle 8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92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9180B" id="Rectangle 8741" o:spid="_x0000_s3561" style="position:absolute;left:0;text-align:left;margin-left:154pt;margin-top:198pt;width:79pt;height:48pt;z-index:262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WPkK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AA692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499840" behindDoc="0" locked="0" layoutInCell="1" allowOverlap="1" wp14:anchorId="68B43034" wp14:editId="63AA21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2" name="Rectangle 8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F8F2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3034" id="Rectangle 8742" o:spid="_x0000_s3562" style="position:absolute;left:0;text-align:left;margin-left:154pt;margin-top:198pt;width:79pt;height:48pt;z-index:262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xA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e3fTUOK4xSn9&#10;QN24G4wk5+yo+17m+Wa9phA7LHsOT3CJIrqZ/KzA5i/SInPR+HTVWM6JCExuVpu2xkkIPLrdrDfo&#10;Y5fqrThATF+ktyQ7jAJCKcry47eYzldfr2BdBnN+Pntp3s+FTHO7Wr9i3fv+hBxxSdMjGmX8xKgw&#10;OlAy4eAZjb8OHCQl5qtDZZu7mxUKkUqwbJsWNxhKgKj377PcidHjLokElBwC6GFEwEWjggtHVphd&#10;1ivvxPu4oH/7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AF/E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F3F8F2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0864" behindDoc="0" locked="0" layoutInCell="1" allowOverlap="1" wp14:anchorId="10E6E4B8" wp14:editId="04E11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3" name="Rectangle 8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572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6E4B8" id="Rectangle 8743" o:spid="_x0000_s3563" style="position:absolute;left:0;text-align:left;margin-left:154pt;margin-top:198pt;width:79pt;height:48pt;z-index:262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irug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hpe/tlRYljFqf0&#10;A3VjbjCSnLKjFkLm+Wa9phA7LHsJz3COIrqZ/KzA5i/SInPR+HjRWM6JcEyuV+u2xklwPLpe36zR&#10;xy7Ve3GAmL5Jb0l2egoIpSjLDo8xna6+XcG6DOb0fPbSvJsLmeZ6dfuGdefFETnikqYnNMr4qafc&#10;6EDJhIPvaXzdM5CUmAeHyjaoQ4ObUoJl27S4wVACRL37mGWOjx53iSegZB9ADyMCLhoVXDiywuy8&#10;XnknPsYF/ftPsP0N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HIEIq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B6572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1888" behindDoc="0" locked="0" layoutInCell="1" allowOverlap="1" wp14:anchorId="4A962F24" wp14:editId="7E9B6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4" name="Rectangle 8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BFB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62F24" id="Rectangle 8744" o:spid="_x0000_s3564" style="position:absolute;left:0;text-align:left;margin-left:154pt;margin-top:198pt;width:79pt;height:48pt;z-index:262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POhVf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82BFB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2912" behindDoc="0" locked="0" layoutInCell="1" allowOverlap="1" wp14:anchorId="29D8BC91" wp14:editId="7AC6D9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5" name="Rectangle 8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967F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8BC91" id="Rectangle 8745" o:spid="_x0000_s3565" style="position:absolute;left:0;text-align:left;margin-left:154pt;margin-top:198pt;width:79pt;height:48pt;z-index:262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C/JaES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782967F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3936" behindDoc="0" locked="0" layoutInCell="1" allowOverlap="1" wp14:anchorId="39A30502" wp14:editId="3E03E2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6" name="Rectangle 8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16E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0502" id="Rectangle 8746" o:spid="_x0000_s3566" style="position:absolute;left:0;text-align:left;margin-left:154pt;margin-top:198pt;width:79pt;height:48pt;z-index:262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kKEU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A216E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4960" behindDoc="0" locked="0" layoutInCell="1" allowOverlap="1" wp14:anchorId="360CEC14" wp14:editId="28C98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7" name="Rectangle 8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7D2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CEC14" id="Rectangle 8747" o:spid="_x0000_s3567" style="position:absolute;left:0;text-align:left;margin-left:154pt;margin-top:198pt;width:79pt;height:48pt;z-index:262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NY7lq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807D2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5984" behindDoc="0" locked="0" layoutInCell="1" allowOverlap="1" wp14:anchorId="55845FD8" wp14:editId="525DD6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8" name="Rectangle 8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AF4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45FD8" id="Rectangle 8748" o:spid="_x0000_s3568" style="position:absolute;left:0;text-align:left;margin-left:154pt;margin-top:198pt;width:79pt;height:48pt;z-index:262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pO2J+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80AF4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7008" behindDoc="0" locked="0" layoutInCell="1" allowOverlap="1" wp14:anchorId="74F268D0" wp14:editId="12ABD9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49" name="Rectangle 8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CB6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268D0" id="Rectangle 8749" o:spid="_x0000_s3569" style="position:absolute;left:0;text-align:left;margin-left:154pt;margin-top:198pt;width:79pt;height:48pt;z-index:262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" filled="f" stroked="f">
                      <v:textbox inset="2.16pt,1.44pt,0,1.44pt">
                        <w:txbxContent>
                          <w:p w14:paraId="6A5CB6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8032" behindDoc="0" locked="0" layoutInCell="1" allowOverlap="1" wp14:anchorId="65C56536" wp14:editId="60C8BF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0" name="Rectangle 8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96E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56536" id="Rectangle 8750" o:spid="_x0000_s3570" style="position:absolute;left:0;text-align:left;margin-left:154pt;margin-top:198pt;width:79pt;height:48pt;z-index:262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FHTM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9696E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09056" behindDoc="0" locked="0" layoutInCell="1" allowOverlap="1" wp14:anchorId="1076E15B" wp14:editId="3BB00A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1" name="Rectangle 8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61E6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E15B" id="Rectangle 8751" o:spid="_x0000_s3571" style="position:absolute;left:0;text-align:left;margin-left:154pt;margin-top:198pt;width:79pt;height:48pt;z-index:262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3DuC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F961E6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0080" behindDoc="0" locked="0" layoutInCell="1" allowOverlap="1" wp14:anchorId="6B99EF92" wp14:editId="0B88A3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2" name="Rectangle 8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596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9EF92" id="Rectangle 8752" o:spid="_x0000_s3572" style="position:absolute;left:0;text-align:left;margin-left:154pt;margin-top:198pt;width:79pt;height:48pt;z-index:262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TLuwEAAEwDAAAOAAAAZHJzL2Uyb0RvYy54bWysU01v2zAMvQ/YfxB0X+y4T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e7dqKHHc4pR+&#10;oG7cDUaSc3bUfS/zfLNeU4gdlj2HJ7hEEd1MflZg8xdpkblofLpqLOdEBCY3N5u2xkkIPFpt1hv0&#10;sUv1Vhwgpi/SW5IdRgGhFGX58VtM56uvV7Augzk/n7007+dCplndrl+x7n1/Qo64pOkRjTJ+YlQY&#10;HSiZcPCMxl8HDpIS89Whss3d7Q0KkUqwbJsWNxhKgKj377PcidHjLokElBwC6GFEwEWjggtHVphd&#10;1ivvxPu4oH/7CXa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hJ1M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FE596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1104" behindDoc="0" locked="0" layoutInCell="1" allowOverlap="1" wp14:anchorId="13EAFD8E" wp14:editId="390DF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3" name="Rectangle 8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16A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AFD8E" id="Rectangle 8753" o:spid="_x0000_s3573" style="position:absolute;left:0;text-align:left;margin-left:154pt;margin-top:198pt;width:79pt;height:48pt;z-index:262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MTNIC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AB16A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2128" behindDoc="0" locked="0" layoutInCell="1" allowOverlap="1" wp14:anchorId="671812C8" wp14:editId="21956E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54" name="Rectangle 8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F6EB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812C8" id="Rectangle 8754" o:spid="_x0000_s3574" style="position:absolute;left:0;text-align:left;margin-left:154pt;margin-top:198pt;width:79pt;height:60pt;z-index:262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X/uw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tpu7NSWOW5zS&#10;d9SNu35U5JIdjJQqzzfrNYXYYdlzeIJrFNHN5GcNNn+RFpmLxuebxmpORGByu9q2NU5C4NFmvV2h&#10;j12q1+IAMX1W3pLsMAoIpSjLT19julx9uYJ1Gczl+eyl+TAXMs3dun3BevDyjBxxSdMjGj36iVEx&#10;mkDJhINnNP46clCUjF8cKtts1qsGN6UEy7ZpcYOhBIj68DbLnRg87pJIQMkxgOkHBFw0KrhwZIXZ&#10;db3yTryNC/rXn2D/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tUgX/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3BF6EB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3152" behindDoc="0" locked="0" layoutInCell="1" allowOverlap="1" wp14:anchorId="7CBF06A3" wp14:editId="476E9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55" name="Rectangle 8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058D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06A3" id="Rectangle 8755" o:spid="_x0000_s3575" style="position:absolute;left:0;text-align:left;margin-left:154pt;margin-top:198pt;width:79pt;height:60pt;z-index:262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h1vEU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A9058D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4176" behindDoc="0" locked="0" layoutInCell="1" allowOverlap="1" wp14:anchorId="79DFC318" wp14:editId="184C6B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56" name="Rectangle 8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8B61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C318" id="Rectangle 8756" o:spid="_x0000_s3576" style="position:absolute;left:0;text-align:left;margin-left:154pt;margin-top:198pt;width:79pt;height:60pt;z-index:262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gEzosL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0BA8B61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5200" behindDoc="0" locked="0" layoutInCell="1" allowOverlap="1" wp14:anchorId="46B3AAF6" wp14:editId="75B286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7" name="Rectangle 8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981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AAF6" id="Rectangle 8757" o:spid="_x0000_s3577" style="position:absolute;left:0;text-align:left;margin-left:154pt;margin-top:198pt;width:79pt;height:48pt;z-index:262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TWugEAAEwDAAAOAAAAZHJzL2Uyb0RvYy54bWysU9tu2zAMfR+wfxD0vthxl8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erWmxHOHU/qJ&#10;unHfW0XO2cFIqeb5znqNMXVY9hQf4RIldGfykwY3f5EWmYrGp6vGaspEYHJzs2lrnITAo9XmdoM+&#10;dqleiyOk/FUFR2aHUUAoRVl+/J7y+erLFaybwZyfn7087adCplmtrlj3QZ6QIy5pfkCjbRgZFdZE&#10;SkYcPKPp94GDosR+86hss/580+CmlGDZNi1uMJQAUe/fZrkXQ8BdEhkoOUQw/YCAy7sFF46sMLus&#10;17wTb+OC/vUn2P0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Cndk1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B3C981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6224" behindDoc="0" locked="0" layoutInCell="1" allowOverlap="1" wp14:anchorId="5CCC41CF" wp14:editId="230593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8" name="Rectangle 8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41D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C41CF" id="Rectangle 8758" o:spid="_x0000_s3578" style="position:absolute;left:0;text-align:left;margin-left:154pt;margin-top:198pt;width:79pt;height:48pt;z-index:262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nguwEAAEwDAAAOAAAAZHJzL2Uyb0RvYy54bWysU9tu2zAMfR/QfxD0vthxl9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hpe7vCWTlmcUo/&#10;UDfmBiPJKTtqIWSeb9ZrCrHDspfwDOcoopvJzwps/iItMheNjxeN5ZwIx+T6et3WOAmOR6v1zRp9&#10;7FK9FweI6Zv0lmSnp4BQirLs8BjT6erbFazLYE7PZy/Nu7mQaVar5g3rzosjcsQlTU9olPFTT7nR&#10;gZIJB9/T+LpnICkxDw6VbW6/XDe4KSVYtk2LqkAJEPXuY5Y5PnrcJZ6Akn0APYwIuGhUcOHICrPz&#10;euWd+BgX9O8/wfY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W3We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44441D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7248" behindDoc="0" locked="0" layoutInCell="1" allowOverlap="1" wp14:anchorId="2806742E" wp14:editId="1AA3DB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59" name="Rectangle 8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B4D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6742E" id="Rectangle 8759" o:spid="_x0000_s3579" style="position:absolute;left:0;text-align:left;margin-left:154pt;margin-top:198pt;width:79pt;height:48pt;z-index:262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CkzrQu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0A2B4D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8272" behindDoc="0" locked="0" layoutInCell="1" allowOverlap="1" wp14:anchorId="1B3A1847" wp14:editId="1EC220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60" name="Rectangle 8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3267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A1847" id="Rectangle 8760" o:spid="_x0000_s3580" style="position:absolute;left:0;text-align:left;margin-left:154pt;margin-top:198pt;width:79pt;height:60pt;z-index:262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LYC6Z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C03267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19296" behindDoc="0" locked="0" layoutInCell="1" allowOverlap="1" wp14:anchorId="185A3E83" wp14:editId="591CF6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61" name="Rectangle 8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279C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A3E83" id="Rectangle 8761" o:spid="_x0000_s3581" style="position:absolute;left:0;text-align:left;margin-left:154pt;margin-top:198pt;width:79pt;height:60pt;z-index:262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H5Npy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CF279C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0320" behindDoc="0" locked="0" layoutInCell="1" allowOverlap="1" wp14:anchorId="47233DC6" wp14:editId="2E05AA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62" name="Rectangle 8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1C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33DC6" id="Rectangle 8762" o:spid="_x0000_s3582" style="position:absolute;left:0;text-align:left;margin-left:154pt;margin-top:198pt;width:77pt;height:73pt;z-index:262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Lte4gC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1BA71C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1344" behindDoc="0" locked="0" layoutInCell="1" allowOverlap="1" wp14:anchorId="2A67D4BE" wp14:editId="6C5938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63" name="Rectangle 8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E80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7D4BE" id="Rectangle 8763" o:spid="_x0000_s3583" style="position:absolute;left:0;text-align:left;margin-left:154pt;margin-top:198pt;width:79pt;height:60pt;z-index:262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HupCfr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52CE80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2368" behindDoc="0" locked="0" layoutInCell="1" allowOverlap="1" wp14:anchorId="35E861B0" wp14:editId="2EF875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8764" name="Rectangle 8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7618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61B0" id="Rectangle 8764" o:spid="_x0000_s3584" style="position:absolute;left:0;text-align:left;margin-left:154pt;margin-top:198pt;width:77pt;height:68pt;z-index:262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" filled="f" stroked="f">
                      <v:textbox inset="2.16pt,1.44pt,0,1.44pt">
                        <w:txbxContent>
                          <w:p w14:paraId="37A7618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3392" behindDoc="0" locked="0" layoutInCell="1" allowOverlap="1" wp14:anchorId="0CB8048E" wp14:editId="0A9374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65" name="Rectangle 8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57E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048E" id="Rectangle 8765" o:spid="_x0000_s3585" style="position:absolute;left:0;text-align:left;margin-left:154pt;margin-top:198pt;width:77pt;height:73pt;z-index:262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BUfr9S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0B657E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4416" behindDoc="0" locked="0" layoutInCell="1" allowOverlap="1" wp14:anchorId="55E1C16E" wp14:editId="50C684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66" name="Rectangle 8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3190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C16E" id="Rectangle 8766" o:spid="_x0000_s3586" style="position:absolute;left:0;text-align:left;margin-left:154pt;margin-top:198pt;width:79pt;height:60pt;z-index:262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BR2o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3B3190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5440" behindDoc="0" locked="0" layoutInCell="1" allowOverlap="1" wp14:anchorId="6AE0D51B" wp14:editId="4E5C4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67" name="Rectangle 8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184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D51B" id="Rectangle 8767" o:spid="_x0000_s3587" style="position:absolute;left:0;text-align:left;margin-left:154pt;margin-top:198pt;width:77pt;height:73pt;z-index:262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GTzyk6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20B184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6464" behindDoc="0" locked="0" layoutInCell="1" allowOverlap="1" wp14:anchorId="463FD258" wp14:editId="19754B7E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68" name="Rectangle 8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7BCC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FD258" id="Rectangle 8768" o:spid="_x0000_s3588" style="position:absolute;left:0;text-align:left;margin-left:155pt;margin-top:198pt;width:77pt;height:73pt;z-index:262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" filled="f" stroked="f">
                      <v:textbox inset="2.16pt,1.44pt,0,1.44pt">
                        <w:txbxContent>
                          <w:p w14:paraId="69E7BCC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7488" behindDoc="0" locked="0" layoutInCell="1" allowOverlap="1" wp14:anchorId="43DDEC3A" wp14:editId="33BC43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69" name="Rectangle 8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093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DEC3A" id="Rectangle 8769" o:spid="_x0000_s3589" style="position:absolute;left:0;text-align:left;margin-left:154pt;margin-top:198pt;width:79pt;height:60pt;z-index:262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cGvA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7Wa9pcRxi1P6&#10;jrpx14+KXLKDkVLl+Wa9phA7LHsOT3CNIrqZ/KzB5i/SInPR+HzTWM2JCExuV9u2xkkIPNrcbVfo&#10;Y5fqtThATJ+VtyQ7jAJCKcry09eYLldfrmBdBnN5PntpPsyFTPNxvXrBevDyjBxxSdMjGj36iVEx&#10;mkDJhINnNP46clCUjF8cKtts7lYNbkoJlm3T4gZDCRD14W2WOzF43CWRgJJjANMPCLhoVHDhyAqz&#10;63rlnXgbF/SvP8H+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rodXBr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006093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8512" behindDoc="0" locked="0" layoutInCell="1" allowOverlap="1" wp14:anchorId="5877D023" wp14:editId="0778A1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770" name="Rectangle 8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9B0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7D023" id="Rectangle 8770" o:spid="_x0000_s3590" style="position:absolute;left:0;text-align:left;margin-left:154pt;margin-top:198pt;width:77pt;height:73pt;z-index:262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AA6YyC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0DB9B0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29536" behindDoc="0" locked="0" layoutInCell="1" allowOverlap="1" wp14:anchorId="39E18D07" wp14:editId="1CEC1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8771" name="Rectangle 8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655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18D07" id="Rectangle 8771" o:spid="_x0000_s3591" style="position:absolute;left:0;text-align:left;margin-left:154pt;margin-top:198pt;width:77pt;height:71pt;z-index:262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" filled="f" stroked="f">
                      <v:textbox inset="2.16pt,1.44pt,0,1.44pt">
                        <w:txbxContent>
                          <w:p w14:paraId="1860655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0560" behindDoc="0" locked="0" layoutInCell="1" allowOverlap="1" wp14:anchorId="2820F3EC" wp14:editId="133A7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2" name="Rectangle 8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B3EB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0F3EC" id="Rectangle 8772" o:spid="_x0000_s3592" style="position:absolute;left:0;text-align:left;margin-left:154pt;margin-top:198pt;width:79pt;height:60pt;z-index:262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+5uw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7WbTUOK4xSl9&#10;R92460dFLtnBSKnyfLNeU4gdlj2HJ7hGEd1MftZg8xdpkblofL5prOZEBCa3q21b4yQEHm3utiv0&#10;sUv1Whwgps/KW5IdRgGhFGX56WtMl6svV7Aug7k8n700H+ZCpvm4Xr9gPXh5Ro64pOkRjR79xKgY&#10;TaBkwsEzGn8dOShKxi8OlW02dysUIpVg2TYtbjCUAFEf3ma5E4PHXRIJKDkGMP2A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wBK+5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6FB3EB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1584" behindDoc="0" locked="0" layoutInCell="1" allowOverlap="1" wp14:anchorId="46027FFB" wp14:editId="68F490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3" name="Rectangle 8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C7D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7FFB" id="Rectangle 8773" o:spid="_x0000_s3593" style="position:absolute;left:0;text-align:left;margin-left:154pt;margin-top:198pt;width:79pt;height:60pt;z-index:262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8gFt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0DC7D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2608" behindDoc="0" locked="0" layoutInCell="1" allowOverlap="1" wp14:anchorId="09475B0E" wp14:editId="117CE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4" name="Rectangle 8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89F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75B0E" id="Rectangle 8774" o:spid="_x0000_s3594" style="position:absolute;left:0;text-align:left;margin-left:154pt;margin-top:198pt;width:79pt;height:60pt;z-index:262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YAuw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81mTYnjFqf0&#10;HXXjrh8VuWQHI6XK8816TSF2WPYcnuAaRXQz+VmDzV+kReai8fmmsZoTEZjcrrZtjZMQeLRZb1fo&#10;Y5fqtThATJ+VtyQ7jAJCKcry09eYLldfrmBdBnN5PntpPsyFTPPxrn3BevDyjBxxSdMjGj36iVEx&#10;mkDJhINnNP46clCUjF8cKtts1qsGN6UEy7ZpcYOhBIj68DbLnRg87pJIQMkxgOkHBFw0KrhwZIXZ&#10;db3yTryNC/rXn2D/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ToAY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45C89F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3632" behindDoc="0" locked="0" layoutInCell="1" allowOverlap="1" wp14:anchorId="7F9542BF" wp14:editId="1C2E93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5" name="Rectangle 8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459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542BF" id="Rectangle 8775" o:spid="_x0000_s3595" style="position:absolute;left:0;text-align:left;margin-left:154pt;margin-top:198pt;width:79pt;height:60pt;z-index:262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LruwEAAEw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hpu17fUuKYxSn9&#10;QN2YG4wk5+yohZB5vlmvKcQOy57DE1yiiG4mPyuw+Yu0yFw0Pl01lnMiHJOb1aatcRIcj9Y3mxX6&#10;2KV6Kw4Q0xfpLclOTwGhFGXZ8VtM56uvV7Augzk/n7007+dCprm927xi3XtxQo64pOkRjTJ+6ik3&#10;OlAy4eB7Gn8dGEhKzFeHyjbrm1WDm1KCZdu0uMFQAkS9f59ljo8ed4knoOQQQA8jAi4aFVw4ssLs&#10;sl55J97HBf3bT7D7D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fJPLr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1E459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4656" behindDoc="0" locked="0" layoutInCell="1" allowOverlap="1" wp14:anchorId="41DE3227" wp14:editId="0436DE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6" name="Rectangle 8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18D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E3227" id="Rectangle 8776" o:spid="_x0000_s3596" style="position:absolute;left:0;text-align:left;margin-left:154pt;margin-top:198pt;width:79pt;height:60pt;z-index:262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/r7rT7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39C18D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5680" behindDoc="0" locked="0" layoutInCell="1" allowOverlap="1" wp14:anchorId="47F0A6E8" wp14:editId="763FEF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7" name="Rectangle 8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054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A6E8" id="Rectangle 8777" o:spid="_x0000_s3597" style="position:absolute;left:0;text-align:left;margin-left:154pt;margin-top:198pt;width:79pt;height:60pt;z-index:262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LI6H6S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2F054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6704" behindDoc="0" locked="0" layoutInCell="1" allowOverlap="1" wp14:anchorId="0DD38D1E" wp14:editId="07D971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8" name="Rectangle 8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72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38D1E" id="Rectangle 8778" o:spid="_x0000_s3598" style="position:absolute;left:0;text-align:left;margin-left:154pt;margin-top:198pt;width:79pt;height:60pt;z-index:262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KS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rGWVlmcEp/&#10;UDdmBy3IKTuqvhdpvkmvyYcWyx79A5yjgG4iP0sw6Yu0yJw1Pl40FnMkHJPr1bopcRIcj+qr9Qp9&#10;7FK8FnsI8adwhiSno4BQsrLs8DvE09WXK1iXwJyeT16cd3MmU13X1QvWneuPyBGXNN6jkdpNHeVa&#10;eUomHHxHw989A0GJ/mVR2aq+WlW4KTlYNlWDqkAOEPXubZZZPjrcJR6Bkr0HNYwIOGuUceHIMrPz&#10;eqWdeBtn9K8/wfY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d+iK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6EF72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7728" behindDoc="0" locked="0" layoutInCell="1" allowOverlap="1" wp14:anchorId="3BDF0934" wp14:editId="7670D2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79" name="Rectangle 8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5E0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F0934" id="Rectangle 8779" o:spid="_x0000_s3599" style="position:absolute;left:0;text-align:left;margin-left:154pt;margin-top:198pt;width:79pt;height:60pt;z-index:262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Z5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peU2KZwSn9&#10;Qd2YHbQgp+yo+l6k+Sa9Jh9aLHv0D3COArqJ/CzBpC/SInPW+HjRWMyRcEyuV+umxElwPKqv1iv0&#10;sUvxWuwhxJ/CGZKcjgJCycqyw+8QT1dfrmBdAnN6Pnlx3s2ZTHVdr16w7lx/RI64pPEejdRu6ijX&#10;ylMy4eA7Gv7uGQhK9C+Lylb11arCTcnBsqka3GDIAaLevc0yy0eHu8QjULL3oIYRAWeNMi4cWWZ2&#10;Xq+0E2/jjP71J9j+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RftZ5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5A5E0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8752" behindDoc="0" locked="0" layoutInCell="1" allowOverlap="1" wp14:anchorId="614864B2" wp14:editId="314BE5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0" name="Rectangle 8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959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64B2" id="Rectangle 8780" o:spid="_x0000_s3600" style="position:absolute;left:0;text-align:left;margin-left:154pt;margin-top:198pt;width:79pt;height:60pt;z-index:262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Q7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02LAjlucUo/&#10;UDfu+lGRS3YwUqo836zXFGKHZU/hEa5RRDeTnzXY/EVaZC4an28aqzkRgcntatvW+JDAo816u0If&#10;u1SvxQFi+qK8JdlhFBBKUZafvsV0ufpyBesymMvz2UvzYS5kmo+b9QvWg5dn5IhLmh7Q6NFPjIrR&#10;BEomHDyj8deRg6Jk/OpQ2WazXjW4KSVYtk2L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92JQ7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0B959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39776" behindDoc="0" locked="0" layoutInCell="1" allowOverlap="1" wp14:anchorId="47B3C565" wp14:editId="56A890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1" name="Rectangle 8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D78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3C565" id="Rectangle 8781" o:spid="_x0000_s3601" style="position:absolute;left:0;text-align:left;margin-left:154pt;margin-top:198pt;width:79pt;height:60pt;z-index:262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DQ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t0uKXHc4pR+&#10;om7cDUaSc3bUfS/zfLNeU4gdlj2FR7hEEd1MflZg8xdpkblofLpqLOdEBCY3q01b4yQEHq1vNiv0&#10;sUv1Whwgpq/SW5IdRgGhFGX58XtM56svV7Augzk/n7007+dCprld375g3fv+hBxxSdMDGmX8xKgw&#10;OlAy4eAZjb8PHCQl5ptDZZv1zarBTSnBsm1a3GAoAaLev81yJ0aPuyQSUHIIoIcRAReNCi4cWWF2&#10;Wa+8E2/jgv71J9j9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xXGD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A0D78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0800" behindDoc="0" locked="0" layoutInCell="1" allowOverlap="1" wp14:anchorId="1BCEA622" wp14:editId="61C81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2" name="Rectangle 8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DF8E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EA622" id="Rectangle 8782" o:spid="_x0000_s3602" style="position:absolute;left:0;text-align:left;margin-left:154pt;margin-top:198pt;width:79pt;height:60pt;z-index:262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w3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um0o8dzhlH6i&#10;btz3VpFzdjBSqnm+s15jTB2WPcVHuEQJ3Zn8pMHNX6RFpqLx6aqxmjIRmNysNm2NkxB4tL7ZrNDH&#10;LtVrcYSUv6rgyOwwCgilKMuP31M+X325gnUzmPPzs5en/VTINJ/Xty9Y90GekCMuaX5Ao20YGRXW&#10;REpGHDyj6feBg6LEfvOobLO+WaEQuQTLtmlxg6EEiHr/Nsu9GALukshAySGC6QcEXDQquHBkhdll&#10;veadeBsX9K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k1gw3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B6DF8E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1824" behindDoc="0" locked="0" layoutInCell="1" allowOverlap="1" wp14:anchorId="54D8A895" wp14:editId="16C845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3" name="Rectangle 8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23C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8A895" id="Rectangle 8783" o:spid="_x0000_s3603" style="position:absolute;left:0;text-align:left;margin-left:154pt;margin-top:198pt;width:79pt;height:60pt;z-index:262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oUvj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7623C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2848" behindDoc="0" locked="0" layoutInCell="1" allowOverlap="1" wp14:anchorId="1C26E19C" wp14:editId="1AA9E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4" name="Rectangle 8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588D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6E19C" id="Rectangle 8784" o:spid="_x0000_s3604" style="position:absolute;left:0;text-align:left;margin-left:154pt;margin-top:198pt;width:79pt;height:60pt;z-index:262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WO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027psRxi1P6&#10;gbpx14+KXLKDkVLl+Wa9phA7LHsKj3CNIrqZ/KzB5i/SInPR+HzTWM2JCExuV9u2xkkIPNqstyv0&#10;sUv1Whwgpi/KW5IdRgGhFGX56VtMl6svV7Aug7k8n700H+ZCpvm4aV+wHrw8I0dc0vSARo9+YlSM&#10;JlAy4eAZjb+OHBQl41eHyjab9arBTSnBsm1a3GAoAaI+vM1yJwaPuyQSUHIMYPoB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HcqWO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B1588D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3872" behindDoc="0" locked="0" layoutInCell="1" allowOverlap="1" wp14:anchorId="0241D407" wp14:editId="326FD1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5" name="Rectangle 8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AF2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1D407" id="Rectangle 8785" o:spid="_x0000_s3605" style="position:absolute;left:0;text-align:left;margin-left:154pt;margin-top:198pt;width:79pt;height:60pt;z-index:262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L9lFl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2BAF2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4896" behindDoc="0" locked="0" layoutInCell="1" allowOverlap="1" wp14:anchorId="06CAEDF5" wp14:editId="321784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6" name="Rectangle 8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7E7B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AEDF5" id="Rectangle 8786" o:spid="_x0000_s3606" style="position:absolute;left:0;text-align:left;margin-left:154pt;margin-top:198pt;width:79pt;height:60pt;z-index:262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4kvKg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7A7E7B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5920" behindDoc="0" locked="0" layoutInCell="1" allowOverlap="1" wp14:anchorId="4B5274E6" wp14:editId="355B73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7" name="Rectangle 8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36D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274E6" id="Rectangle 8787" o:spid="_x0000_s3607" style="position:absolute;left:0;text-align:left;margin-left:154pt;margin-top:198pt;width:79pt;height:60pt;z-index:262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ZL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dbumxHOHU/qO&#10;unHfW0XO2cFIqeb5znqNMXVY9hKf4RIldGfykwY3f5EWmYrGp6vGaspEYHKz2rQ1TkLg0fpms0If&#10;u1SvxRFS/qqCI7PDKCCUoiw/PqR8vvrnCtbNYM7Pz16e9lMh09y2V6z7IE/IEZc0P6HRNoyMCmsi&#10;JSMOntH068BBUWK/eVS2Wd+sGtyUEizbpsUNhhIg6v3bLPdiCLhLIgMlhwimHxBwebfgwpEVZpf1&#10;mnfibVzQv/4Eu9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DQWBku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8436D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6944" behindDoc="0" locked="0" layoutInCell="1" allowOverlap="1" wp14:anchorId="1065D8DC" wp14:editId="2E3D1F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8" name="Rectangle 8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5A47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D8DC" id="Rectangle 8788" o:spid="_x0000_s3608" style="position:absolute;left:0;text-align:left;margin-left:154pt;margin-top:198pt;width:79pt;height:60pt;z-index:262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vWO32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2D15A47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7968" behindDoc="0" locked="0" layoutInCell="1" allowOverlap="1" wp14:anchorId="79DFF918" wp14:editId="206412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89" name="Rectangle 8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8A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F918" id="Rectangle 8789" o:spid="_x0000_s3609" style="position:absolute;left:0;text-align:left;margin-left:154pt;margin-top:198pt;width:79pt;height:60pt;z-index:262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+W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ut1Q4rnDKf1C&#10;3bjvrSLn7GCkVPN8Z73GmDose4wPcIkSujP5SYObv0iLTEXj01VjNWUiMLlZbdoaJyHwaH2zWaGP&#10;XaqX4ggpf1PBkdlhFBBKUZYff6R8vvp8BetmMOfnZy9P+6mQaT63q2es+yBPyBGXNN+j0TaMjApr&#10;IiUjDp7R9OfAQVFiv3tUtlnfrBrclBIs26bFDYYSIOr96yz3Ygi4SyIDJYcIph8QcNGo4MKRFWaX&#10;9Zp34nVc0L/8BL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XUs+W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4E38A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48992" behindDoc="0" locked="0" layoutInCell="1" allowOverlap="1" wp14:anchorId="3A1AC109" wp14:editId="2F6C4A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90" name="Rectangle 8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FED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AC109" id="Rectangle 8790" o:spid="_x0000_s3610" style="position:absolute;left:0;text-align:left;margin-left:154pt;margin-top:198pt;width:79pt;height:60pt;z-index:262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8l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80WBXLc4pR+&#10;oG7c9aMil+xgpFR5vlmvKcQOy57CI1yjiG4mP2uw+Yu0yFw0Pt80VnMiApPb1bat8SGBR5v1doU+&#10;dqleiwPE9EV5S7LDKCCUoiw/fYvpcvXlCtZlMJfns5fmw1zINB/b9QvWg5dn5IhLmh7Q6NFPjIrR&#10;BEomHDyj8deRg6Jk/OpQ2WazXjW4KSVYtk2LGwwlQNSHt1nuxOBxl0QCSo4BTD8g4KJRwYUjK8yu&#10;65V34m1c0L/+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Q368l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E19FED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0016" behindDoc="0" locked="0" layoutInCell="1" allowOverlap="1" wp14:anchorId="6883BCC4" wp14:editId="20ED9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91" name="Rectangle 8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09C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3BCC4" id="Rectangle 8791" o:spid="_x0000_s3611" style="position:absolute;left:0;text-align:left;margin-left:154pt;margin-top:198pt;width:79pt;height:60pt;z-index:262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cW1vO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8009C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1040" behindDoc="0" locked="0" layoutInCell="1" allowOverlap="1" wp14:anchorId="55630E28" wp14:editId="5422ED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92" name="Rectangle 8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1347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30E28" id="Rectangle 8792" o:spid="_x0000_s3612" style="position:absolute;left:0;text-align:left;margin-left:154pt;margin-top:198pt;width:79pt;height:60pt;z-index:262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cp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tetNQ4rnDKf1E&#10;3bjvrSLn7GCkVPN8Z73GmDose4qPcIkSujP5SYObv0iLTEXj01VjNWUiMLlZbdoaJyHwaH2zWaGP&#10;XarX4ggpf1XBkdlhFBBKUZYfv6d8vvpyBetmMOfnZy9P+6mQaT63ty9Y90GekCMuaX5Ao20YGRXW&#10;REpGHDyj6feBg6LEfvOobLO+WaEQuQTLtmlxg6EEiHr/Nsu9GALukshAySGC6QcEXDQquHBkhdll&#10;veadeBsX9K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J0Tc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3B1347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2064" behindDoc="0" locked="0" layoutInCell="1" allowOverlap="1" wp14:anchorId="5AEEA661" wp14:editId="1071D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93" name="Rectangle 8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7583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EA661" id="Rectangle 8793" o:spid="_x0000_s3613" style="position:absolute;left:0;text-align:left;margin-left:154pt;margin-top:198pt;width:79pt;height:60pt;z-index:262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PC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erOixHOHU/qF&#10;unHfW0XO2cFIqeb5znqNMXVY9hgf4BIldGfykwY3f5EWmYrGp6vGaspEYHKz2rQ1TkLg0fpms0If&#10;u1QvxRFS/qaCI7PDKCCUoiw//kj5fPX5CtbNYM7Pz16e9lMh03xu189Y90GekCMuab5Ho20YGRXW&#10;REpGHDyj6c+Bg6LEfveobLO+WTW4KSVYtk2LGwwlQNT711nuxRBwl0QGSg4RTD8g4KJRwYUjK8wu&#10;6zXvxOu4oH/5CX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FVcP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DE7583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3088" behindDoc="0" locked="0" layoutInCell="1" allowOverlap="1" wp14:anchorId="7951C801" wp14:editId="5172D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794" name="Rectangle 8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E6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C801" id="Rectangle 8794" o:spid="_x0000_s3614" style="position:absolute;left:0;text-align:left;margin-left:154pt;margin-top:198pt;width:79pt;height:60pt;z-index:262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6Q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N9s1JY5b7NIP&#10;9I27flTkUh2MlCr3N/s1hdjhtafwCNcs4jKLnzXY/EVZZC4en28eqzkRgcXtatvW2AmBW5v1doVr&#10;RKleLweI6YvyluQFo4BUirP89C2my9GXI3gvk7k8n1dpPsxFTPOxbV+4Hrw8o0Yc0vSAQY9+YlSM&#10;JlAyYeMZjb+OHBQl41eHzjab9arBSSnJsm0QiEBJkPXhbZU7MXicJZGAkmMA0w9IuHhUeGHLirLr&#10;eOWZeJsX9q8/wf43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qdZ6Q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D9FE6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4112" behindDoc="0" locked="0" layoutInCell="1" allowOverlap="1" wp14:anchorId="3D87F5B2" wp14:editId="23E97C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95" name="Rectangle 8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9773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7F5B2" id="Rectangle 8795" o:spid="_x0000_s3615" style="position:absolute;left:0;text-align:left;margin-left:154pt;margin-top:198pt;width:79pt;height:48pt;z-index:262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L2uwEAAEwDAAAOAAAAZHJzL2Uyb0RvYy54bWysU9tu2zAMfR+wfxD0vthxl9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27tuQ4njFqf0&#10;HXXjbpgUOWdHI6XK8816zSH2WPYcnuASRXQz+UWDzV+kRZai8emqsVoSEZjsbrq2xkkIPNp0tx36&#10;2KV6LQ4Q02flLckOo4BQirL8+DWm89WXK1iXwZyfz15a9ksh02za7gXr3ssTcsQlTY9o9ORnRsVk&#10;AiUzDp7R+OvAQVEyfXGobHP38abBTSnBum1a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BOEv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7A9773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5136" behindDoc="0" locked="0" layoutInCell="1" allowOverlap="1" wp14:anchorId="4F5F6449" wp14:editId="19973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96" name="Rectangle 8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2B46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F6449" id="Rectangle 8796" o:spid="_x0000_s3616" style="position:absolute;left:0;text-align:left;margin-left:154pt;margin-top:198pt;width:79pt;height:48pt;z-index:262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HUC1K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202B46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6160" behindDoc="0" locked="0" layoutInCell="1" allowOverlap="1" wp14:anchorId="58B33BB8" wp14:editId="6F06D9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97" name="Rectangle 8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3B03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3BB8" id="Rectangle 8797" o:spid="_x0000_s3617" style="position:absolute;left:0;text-align:left;margin-left:154pt;margin-top:198pt;width:79pt;height:48pt;z-index:262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zVD/u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783B03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7184" behindDoc="0" locked="0" layoutInCell="1" allowOverlap="1" wp14:anchorId="74D33DFE" wp14:editId="66FE3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98" name="Rectangle 8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A3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33DFE" id="Rectangle 8798" o:spid="_x0000_s3618" style="position:absolute;left:0;text-align:left;margin-left:154pt;margin-top:198pt;width:79pt;height:48pt;z-index:262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KPugEAAEwDAAAOAAAAZHJzL2Uyb0RvYy54bWysU9tu2zAMfR+wfxD0vthx1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PtbYez8tzhlH6i&#10;btwPVpFTdjRSqmW+i15TTD2WPcVHOEcJ3YX8rMEtX6RF5qLx8aKxmjMRmOyuurbGSQg8uu5uOvSx&#10;S/VaHCHlryo4sjiMAkIpyvLD95RPV1+uYN0C5vT84uV5NxcyzXXXvGDdBXlEjrik+QGNtmFiVFgT&#10;KZlw8Iym33sOihL7zaOyze3nqwY3pQTrtmlRFSgBot69zXIvxoC7JDJQso9ghhEBF40KLhxZYXZe&#10;r2Un3sYF/etPsP0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opDCj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1FCA3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8208" behindDoc="0" locked="0" layoutInCell="1" allowOverlap="1" wp14:anchorId="428B0815" wp14:editId="6AC1F5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799" name="Rectangle 8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948E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B0815" id="Rectangle 8799" o:spid="_x0000_s3619" style="position:absolute;left:0;text-align:left;margin-left:154pt;margin-top:198pt;width:79pt;height:48pt;z-index:262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ZkuwEAAEw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27uuo8Rxi1P6&#10;jrpxN0yKnLOjkVLl+Wa95hB7LHsOT3CJIrqZ/KLB5i/SIkvR+HTVWC2JCEx2m66tcRICj2662w59&#10;7FK9FgeI6bPylmSHUUAoRVl+/BrT+erLFazLYM7PZy8t+6WQaW66zQvWvZcn5IhLmh7R6MnPjIrJ&#10;BEpmHDyj8deBg6Jk+uJQ2ebu46bBTSnBum1a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4UNmS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D9948E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59232" behindDoc="0" locked="0" layoutInCell="1" allowOverlap="1" wp14:anchorId="2DF8FFD3" wp14:editId="447B0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0" name="Rectangle 8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7FE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FFD3" id="Rectangle 8800" o:spid="_x0000_s3620" style="position:absolute;left:0;text-align:left;margin-left:154pt;margin-top:198pt;width:79pt;height:48pt;z-index:262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A0++Ru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4F07FE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0256" behindDoc="0" locked="0" layoutInCell="1" allowOverlap="1" wp14:anchorId="400BB744" wp14:editId="1C8290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1" name="Rectangle 8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962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BB744" id="Rectangle 8801" o:spid="_x0000_s3621" style="position:absolute;left:0;text-align:left;margin-left:154pt;margin-top:198pt;width:79pt;height:48pt;z-index:262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CFuwEAAEwDAAAOAAAAZHJzL2Uyb0RvYy54bWysU9tu2zAMfR+wfxD0vthxl8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l5T4rnDKf1A&#10;3bgfrCLn7GikVMt8F72mmHose4qPcIkSugv5WYNbvkiLzEXj01VjNWciMNnddG2NkxB4tOluO/Sx&#10;S/VaHCHlLyo4sjiMAkIpyvLjt5TPV1+uYN0C5vz84uV5PxcyzabbvGDdB3lCjrik+QGNtmFiVFgT&#10;KZlw8IymXwcOihL71aOyzaePNw1uSgnWbdPiBkMJEPX+bZZ7MQbcJZGBkkMEM4wIuGhUcOHICrPL&#10;ei078TYu6F9/gt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h/EI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E5962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1280" behindDoc="0" locked="0" layoutInCell="1" allowOverlap="1" wp14:anchorId="57EAC46A" wp14:editId="647E0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2" name="Rectangle 8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4BD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C46A" id="Rectangle 8802" o:spid="_x0000_s3622" style="position:absolute;left:0;text-align:left;margin-left:154pt;margin-top:198pt;width:79pt;height:48pt;z-index:262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xi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" filled="f" stroked="f">
                      <v:textbox inset="2.16pt,1.44pt,0,1.44pt">
                        <w:txbxContent>
                          <w:p w14:paraId="0624BD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2304" behindDoc="0" locked="0" layoutInCell="1" allowOverlap="1" wp14:anchorId="50D8DCB7" wp14:editId="2A983E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3" name="Rectangle 8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484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8DCB7" id="Rectangle 8803" o:spid="_x0000_s3623" style="position:absolute;left:0;text-align:left;margin-left:154pt;margin-top:198pt;width:79pt;height:48pt;z-index:262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iJuwEAAEw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27beUOK4xSl9&#10;R924GyZFztnRSKnyfLNec4g9lj2HJ7hEEd1MftFg8xdpkaVofLpqrJZEBCa7TdfWOAmBRzfdbYc+&#10;dqleiwPE9Fl5S7LDKCCUoiw/fo3pfPXlCtZlMOfns5eW/VLINDfd3QvWvZcn5IhLmh7R6MnPjIrJ&#10;BEpmHDyj8deBg6Jk+uJQ2ebu46bBTSnBum1a3GAoAaLev81yJ0aPuyQSUHIIYIYRAReNCi4cWWF2&#10;Wa+8E2/jgv71J9j9Bg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KFxiIm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E01484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3328" behindDoc="0" locked="0" layoutInCell="1" allowOverlap="1" wp14:anchorId="2DA99020" wp14:editId="5D0AD9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4" name="Rectangle 8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5C21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99020" id="Rectangle 8804" o:spid="_x0000_s3624" style="position:absolute;left:0;text-align:left;margin-left:154pt;margin-top:198pt;width:79pt;height:48pt;z-index:262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Xbug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jb1teUeO5wSj9R&#10;N+4Hq8gpOxop1TLfRa8pph7LnuIjnKOE7kJ+1uCWL9Iic9H4eNFYzZkITHZXXVvjJAQe3XS3HfrY&#10;pXotjpDyVxUcWRxGAaEUZfnhe8qnqy9XsG4Bc3p+8fK8mwuZ5qZrX7DugjwiR1zS/IBG2zAxKqyJ&#10;lEw4eEbT7z0HRYn95lHZ5vP1VYObUoJ127S4wVACRL17m+VejAF3SWSgZB/BDCMCLhoVXDiywuy8&#10;XstOvI0L+tefYPsH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TlHV2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645C21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4352" behindDoc="0" locked="0" layoutInCell="1" allowOverlap="1" wp14:anchorId="043BF8AA" wp14:editId="0BBF31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5" name="Rectangle 8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8A56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BF8AA" id="Rectangle 8805" o:spid="_x0000_s3625" style="position:absolute;left:0;text-align:left;margin-left:154pt;margin-top:198pt;width:79pt;height:48pt;z-index:262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EwuwEAAEwDAAAOAAAAZHJzL2Uyb0RvYy54bWysU9tu2zAMfR+wfxD0vthxl8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t5Q4rnDKf1A&#10;3bgfrCLn7GikVMt8F72mmHose4qPcIkSugv5WYNbvkiLzEXj01VjNWciMNnddG2NkxB4tOluO/Sx&#10;S/VaHCHlLyo4sjiMAkIpyvLjt5TPV1+uYN0C5vz84uV5PxcyzabrXrDugzwhR1zS/IBG2zAxKqyJ&#10;lEw4eEbTrwMHRYn96lHZ5tPHmwY3pQTrtml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ALVITC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C88A56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5376" behindDoc="0" locked="0" layoutInCell="1" allowOverlap="1" wp14:anchorId="40DBE27B" wp14:editId="4E8C6B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6" name="Rectangle 8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C410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E27B" id="Rectangle 8806" o:spid="_x0000_s3626" style="position:absolute;left:0;text-align:left;margin-left:154pt;margin-top:198pt;width:79pt;height:48pt;z-index:262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IWtmH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F6C410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6400" behindDoc="0" locked="0" layoutInCell="1" allowOverlap="1" wp14:anchorId="7C0E1071" wp14:editId="4299B6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7" name="Rectangle 8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96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1071" id="Rectangle 8807" o:spid="_x0000_s3627" style="position:absolute;left:0;text-align:left;margin-left:154pt;margin-top:198pt;width:79pt;height:48pt;z-index:262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be+S9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D5596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7424" behindDoc="0" locked="0" layoutInCell="1" allowOverlap="1" wp14:anchorId="1E006129" wp14:editId="0F9C2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8" name="Rectangle 8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6FDD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06129" id="Rectangle 8808" o:spid="_x0000_s3628" style="position:absolute;left:0;text-align:left;margin-left:154pt;margin-top:198pt;width:79pt;height:48pt;z-index:262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Ai+vw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1886FDD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8448" behindDoc="0" locked="0" layoutInCell="1" allowOverlap="1" wp14:anchorId="73E3B88C" wp14:editId="022BDA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09" name="Rectangle 8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F53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3B88C" id="Rectangle 8809" o:spid="_x0000_s3629" style="position:absolute;left:0;text-align:left;margin-left:154pt;margin-top:198pt;width:79pt;height:48pt;z-index:262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so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rTtKPHc4pe+o&#10;G/eDVeSSHY2UapnvotcUU49lT/ERrlFCdyE/a3DLF2mRuWh8vmms5kwEJrtN19Y4CYFHH7pthz52&#10;qV6KI6T8WQVHFodRQChFWX76mvLl6vMVrFvAXJ5fvDwf5kKm2dabZ6yHIM/IEZc0P6DRNkyMCmsi&#10;JRMOntH068hBUWK/eFS2+fh+0+CmlGDdNi1uMJQAUR9eZ7kXY8BdEhkoOUYww4iAi0YFF46sMLuu&#10;17ITr+OC/uUn2P8G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TqtbK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DFFF53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69472" behindDoc="0" locked="0" layoutInCell="1" allowOverlap="1" wp14:anchorId="6763B1F0" wp14:editId="76AE3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0" name="Rectangle 8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15C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3B1F0" id="Rectangle 8810" o:spid="_x0000_s3630" style="position:absolute;left:0;text-align:left;margin-left:154pt;margin-top:198pt;width:79pt;height:48pt;z-index:262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CSY7m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FB15C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0496" behindDoc="0" locked="0" layoutInCell="1" allowOverlap="1" wp14:anchorId="14075596" wp14:editId="786B21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1" name="Rectangle 8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69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75596" id="Rectangle 8811" o:spid="_x0000_s3631" style="position:absolute;left:0;text-align:left;margin-left:154pt;margin-top:198pt;width:79pt;height:48pt;z-index:262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RaLPc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AC269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1520" behindDoc="0" locked="0" layoutInCell="1" allowOverlap="1" wp14:anchorId="40FE712D" wp14:editId="7C48A2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2" name="Rectangle 8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CF58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E712D" id="Rectangle 8812" o:spid="_x0000_s3632" style="position:absolute;left:0;text-align:left;margin-left:154pt;margin-top:198pt;width:79pt;height:48pt;z-index:262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0Cijl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F5CF58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2544" behindDoc="0" locked="0" layoutInCell="1" allowOverlap="1" wp14:anchorId="0982F949" wp14:editId="00A224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3" name="Rectangle 8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878F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F949" id="Rectangle 8813" o:spid="_x0000_s3633" style="position:absolute;left:0;text-align:left;margin-left:154pt;margin-top:198pt;width:79pt;height:48pt;z-index:262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d8uwEAAEwDAAAOAAAAZHJzL2Uyb0RvYy54bWysU9tu2zAMfR+wfxD0vthxttQ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jbLleUeO5wSr9Q&#10;N+57q8g5Oxgp1TzfWa8xpg7LHuMDXKKE7kx+0uDmL9IiU9H4dNVYTZkITG5Wm7bGSQg8+rJZb9DH&#10;LtVLcYSUv6ngyOwwCgilKMuPP1I+X32+gnUzmPPzs5en/VTINOv65hnrPsgTcsQlzfdotA0jo8Ka&#10;SMmIg2c0/TlwUJTY7x6VbW4+rxrclBIs26bFDYYSIOr96yz3Ygi4SyIDJYcIph8QcNGo4MKRFWaX&#10;9Zp34nVc0L/8BLu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JysV3y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13878F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3568" behindDoc="0" locked="0" layoutInCell="1" allowOverlap="1" wp14:anchorId="674F2D2B" wp14:editId="6384A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4" name="Rectangle 8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5BA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F2D2B" id="Rectangle 8814" o:spid="_x0000_s3634" style="position:absolute;left:0;text-align:left;margin-left:154pt;margin-top:198pt;width:79pt;height:48pt;z-index:262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OMCi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6B5BA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4592" behindDoc="0" locked="0" layoutInCell="1" allowOverlap="1" wp14:anchorId="732A5A0D" wp14:editId="3ACD9E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5" name="Rectangle 8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0C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A5A0D" id="Rectangle 8815" o:spid="_x0000_s3635" style="position:absolute;left:0;text-align:left;margin-left:154pt;margin-top:198pt;width:79pt;height:48pt;z-index:262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7FuwEAAEwDAAAOAAAAZHJzL2Uyb0RvYy54bWysU9tu2zAMfR+wfxD0vthx1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u76lxHOHU/qB&#10;unE/WEXO2dFIqZb5LnpNMfVY9hQf4RIldBfyswa3fJEWmYvGp6vGas5EYLK76doaJyHw6LbbdOhj&#10;l+q1OELKX1RwZHEYBYRSlOXHbymfr75cwboFzPn5xcvzfi5kmk3dvWDdB3lCjrik+QGNtmFiVFgT&#10;KZlw8IymXwcOihL71aOyzaePNw1uSgnWbdPiBkMJEPX+bZZ7MQbcJZGBkkMEM4wIuGhUcOHICrPL&#10;ei078TYu6F9/gt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D8I/sW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0A10C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5616" behindDoc="0" locked="0" layoutInCell="1" allowOverlap="1" wp14:anchorId="7D4E5480" wp14:editId="410CAF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16" name="Rectangle 8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706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E5480" id="Rectangle 8816" o:spid="_x0000_s3636" style="position:absolute;left:0;text-align:left;margin-left:154pt;margin-top:198pt;width:79pt;height:60pt;z-index:262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Ngtn+y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48706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6640" behindDoc="0" locked="0" layoutInCell="1" allowOverlap="1" wp14:anchorId="1EA39B8D" wp14:editId="05933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17" name="Rectangle 8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0B0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9B8D" id="Rectangle 8817" o:spid="_x0000_s3637" style="position:absolute;left:0;text-align:left;margin-left:154pt;margin-top:198pt;width:79pt;height:60pt;z-index:262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lKlrB7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77A0B0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7664" behindDoc="0" locked="0" layoutInCell="1" allowOverlap="1" wp14:anchorId="7C56D2F5" wp14:editId="29E806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18" name="Rectangle 8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33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D2F5" id="Rectangle 8818" o:spid="_x0000_s3638" style="position:absolute;left:0;text-align:left;margin-left:154pt;margin-top:198pt;width:79pt;height:60pt;z-index:262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Yx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dQ3OynGLU/qB&#10;unE3TIqcs6ORUuX5Zr3mEHssew5PcIkiupn8osHmL9IiS9H4dNVYLYkITG7Wm67GSQg8urvZrNHH&#10;LtVbcYCYvihvSXYYBYRSlOXHbzGdr75ewboM5vx89tKyXwqZ9rZpX7HuvTwhR1zS9IhGT35mVEwm&#10;UDLj4BmNvw4cFCXTV4fKtnc36xY3pQRN13aoCpQAUe/fZ7kTo8ddEgkoOQQww4iAi0YFF46sMLus&#10;V96J93FB//YT7H4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PtpVjG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04733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8688" behindDoc="0" locked="0" layoutInCell="1" allowOverlap="1" wp14:anchorId="456075F8" wp14:editId="209A7A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19" name="Rectangle 8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C2B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075F8" id="Rectangle 8819" o:spid="_x0000_s3639" style="position:absolute;left:0;text-align:left;margin-left:154pt;margin-top:198pt;width:79pt;height:48pt;z-index:262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pXuw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TVO1lFhmcEo/&#10;UTdmRy3IOTupYRBpvkmv2YcOy578I1yigG4iv0gw6Yu0yJI1Pl01FkskHJPtum1KnATHo8/tpkUf&#10;uxSvxR5C/CacIcnpKSCUrCw73od4vvpyBesSmPPzyYvLfslk6k21fsG6d8MJOeKSxgc0Uru5p1wr&#10;T8mMg+9peD4wEJTo7xaVrb98Wte4KTmomrrBDYYcIOr92yyzfHK4SzwCJQcPapwQcNYo48KRZWaX&#10;9Uo78TbO6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HFS2le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A9C2B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79712" behindDoc="0" locked="0" layoutInCell="1" allowOverlap="1" wp14:anchorId="6149C93F" wp14:editId="66BA65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20" name="Rectangle 8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7F4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9C93F" id="Rectangle 8820" o:spid="_x0000_s3640" style="position:absolute;left:0;text-align:left;margin-left:154pt;margin-top:198pt;width:79pt;height:48pt;z-index:262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Fb4hS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D57F4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0736" behindDoc="0" locked="0" layoutInCell="1" allowOverlap="1" wp14:anchorId="17D01EDF" wp14:editId="263D02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21" name="Rectangle 8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C6E0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01EDF" id="Rectangle 8821" o:spid="_x0000_s3641" style="position:absolute;left:0;text-align:left;margin-left:154pt;margin-top:198pt;width:79pt;height:48pt;z-index:262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WTrVo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355C6E0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1760" behindDoc="0" locked="0" layoutInCell="1" allowOverlap="1" wp14:anchorId="0D8EA4D6" wp14:editId="34565D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22" name="Rectangle 8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CA46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EA4D6" id="Rectangle 8822" o:spid="_x0000_s3642" style="position:absolute;left:0;text-align:left;margin-left:154pt;margin-top:198pt;width:79pt;height:60pt;z-index:262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HJug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WjbNg0lnjuc0k/U&#10;jfveKnLODkZKNc931muMqcOy5/gElyihO5OfNLj5i7TIVDQ+XTVWUyYCk5vVpq1xEgKPbm82K/Sx&#10;S/VWHCHlryo4MjuMAkIpyvLj95TPV1+vYN0M5vz87OVpPxUyzXq5fsW6D/KEHHFJ8yMabcPIqLAm&#10;UjLi4BlNvw8cFCX2m0dlm9ubFQqRS7BsmxY3GEqAqPfvs9yLIeAuiQyUHCKYfkDARaOCC0dWmF3W&#10;a96J93FB//YT7P4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AoPwcm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0B2CA46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2784" behindDoc="0" locked="0" layoutInCell="1" allowOverlap="1" wp14:anchorId="7041E429" wp14:editId="2ADAD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23" name="Rectangle 8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3C6D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1E429" id="Rectangle 8823" o:spid="_x0000_s3643" style="position:absolute;left:0;text-align:left;margin-left:154pt;margin-top:198pt;width:79pt;height:60pt;z-index:262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Uiuw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bVaUeO5wSj9R&#10;N+57q8g5Oxgp1TzfWa8xpg7LnuMTXKKE7kx+0uDmL9IiU9H4dNVYTZkITG5Wm7bGSQg8Wt9sVuhj&#10;l+qtOELKX1VwZHYYBYRSlOXH7ymfr75ewboZzPn52cvTfipkmtvl+hXrPsgTcsQlzY9otA0jo8Ka&#10;SMmIg2c0/T5wUJTYbx6VbdY3qwY3pQTLtmlxg6EEiHr/Psu9GALukshAySGC6QcEXDQquHBkhdll&#10;veadeB8X9G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GizUi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5F3C6D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3808" behindDoc="0" locked="0" layoutInCell="1" allowOverlap="1" wp14:anchorId="29855498" wp14:editId="7B0B0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4" name="Rectangle 8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2D7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55498" id="Rectangle 8824" o:spid="_x0000_s3644" style="position:absolute;left:0;text-align:left;margin-left:154pt;margin-top:198pt;width:79pt;height:135pt;z-index:262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Aug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Tr2ktKHLfYpV/o&#10;G3fDpMixOhopVe5v9msOscdrz+EJTlnEZRa/aLD5i7LIUjw+nD1WSyICizcXN12NnRC41VzXTU4Q&#10;pvq4HSCme+UtyQtGAbkUa/n+Z0zHo+9H8F5mc3w/r9KyXYqa9qrp3sluvTygSJzS9IhBT35mVEwm&#10;UDJj5xmNrzsOipLph0Nr2+vLixZHpSRN13Y4wlASpL39XOVOjB6HSSSgZBfADCMSLiYVXtizouw0&#10;X3koPueF/cdfsHk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2Gr1Q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532D7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4832" behindDoc="0" locked="0" layoutInCell="1" allowOverlap="1" wp14:anchorId="709A5BAB" wp14:editId="6CBBA7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5" name="Rectangle 8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BB8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A5BAB" id="Rectangle 8825" o:spid="_x0000_s3645" style="position:absolute;left:0;text-align:left;margin-left:154pt;margin-top:198pt;width:79pt;height:135pt;z-index:262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kG+A7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10BB8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5856" behindDoc="0" locked="0" layoutInCell="1" allowOverlap="1" wp14:anchorId="7611229B" wp14:editId="0A6983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6" name="Rectangle 8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458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1229B" id="Rectangle 8826" o:spid="_x0000_s3646" style="position:absolute;left:0;text-align:left;margin-left:154pt;margin-top:198pt;width:79pt;height:135pt;z-index:262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4OWD1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CE458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6880" behindDoc="0" locked="0" layoutInCell="1" allowOverlap="1" wp14:anchorId="0CE99491" wp14:editId="77F543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7" name="Rectangle 8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9E4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99491" id="Rectangle 8827" o:spid="_x0000_s3647" style="position:absolute;left:0;text-align:left;margin-left:154pt;margin-top:198pt;width:79pt;height:135pt;z-index:262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Z5uQEAAE0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LTr2jUljlvs0g/0&#10;jbthUuRUHY2UKvc3+zWH2OO1l/AM5yziMotfNNj8RVlkKR4fLx6rJRGBxZurm67GTgjcatZ1kxOE&#10;qd5vB4jpXnlL8oJRQC7FWn54iOl09PcRvJfZnN7Pq7TslqKmvW4vZHdeHlEkTml6wqAnPzMqJhMo&#10;mbHzjMa3PQdFyfTdobXt+utVi6NSkqZrOxxhKAnS3n2scidGj8MkElCyD2CGEQmXdwsv7FlRdp6v&#10;PBQf88L+/S/Y/g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o4PZ5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0B9E4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7904" behindDoc="0" locked="0" layoutInCell="1" allowOverlap="1" wp14:anchorId="1724163A" wp14:editId="5E7571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8" name="Rectangle 8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CE2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4163A" id="Rectangle 8828" o:spid="_x0000_s3648" style="position:absolute;left:0;text-align:left;margin-left:154pt;margin-top:198pt;width:79pt;height:135pt;z-index:262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5o6EN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417CE2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8928" behindDoc="0" locked="0" layoutInCell="1" allowOverlap="1" wp14:anchorId="5A914CAA" wp14:editId="133702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29" name="Rectangle 8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1EFE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14CAA" id="Rectangle 8829" o:spid="_x0000_s3649" style="position:absolute;left:0;text-align:left;margin-left:154pt;margin-top:198pt;width:79pt;height:135pt;z-index:262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Sj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Tr2g0ljlvs0nf0&#10;jbthUuRcHY2UKvc3+zWH2OO1l/AMlyziMotfNNj8RVlkKR6frh6rJRGBxc1609XYCYFbzV3d5ARh&#10;qrfbAWL6rLwlecEoIJdiLT9+jel89PUI3stszu/nVVr2S1HT3rbrV7J7L08oEqc0PWHQk58ZFZMJ&#10;lMzYeUbjrwMHRcn0xaG17d2ndYujUpKmazscYSgJ0t6/r3InRo/DJBJQcghghhEJF5MKL+xZUXaZ&#10;rzwU7/PC/u0v2P0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abUo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271EFE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89952" behindDoc="0" locked="0" layoutInCell="1" allowOverlap="1" wp14:anchorId="407830E3" wp14:editId="5DF85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0" name="Rectangle 8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FB3C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830E3" id="Rectangle 8830" o:spid="_x0000_s3650" style="position:absolute;left:0;text-align:left;margin-left:154pt;margin-top:198pt;width:79pt;height:135pt;z-index:262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IT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1azTIcYtd+om+&#10;cTdMipyqo5FS5f5mv+YQe7z2HJ7gnEVcZvGLBpu/KIssxePjxWO1JCKweLu+7Wp8SOBWc1M3OUGY&#10;6u12gJi+Km9JXjAKyKVYyw/fYzodfT2C9zKb0/t5lZbdUtS01+3VK9mdl0cUiVOaHjHoyc+MiskE&#10;SmbsPKPx956DomT65tDa9uZq3eKolKTp2g5HGEqCtHfvq9yJ0eMwiQSU7AOYYUTCxaTCC3tWlJ3n&#10;Kw/F+7ywf/sLt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Ce2CE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DAFB3C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0976" behindDoc="0" locked="0" layoutInCell="1" allowOverlap="1" wp14:anchorId="1B7345E8" wp14:editId="304D8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1" name="Rectangle 8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E70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345E8" id="Rectangle 8831" o:spid="_x0000_s3651" style="position:absolute;left:0;text-align:left;margin-left:154pt;margin-top:198pt;width:79pt;height:135pt;z-index:262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Qej3v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C2FE70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2000" behindDoc="0" locked="0" layoutInCell="1" allowOverlap="1" wp14:anchorId="29398F83" wp14:editId="204366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2" name="Rectangle 8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2E6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98F83" id="Rectangle 8832" o:spid="_x0000_s3652" style="position:absolute;left:0;text-align:left;margin-left:154pt;margin-top:198pt;width:79pt;height:135pt;z-index:262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mUuQEAAE0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LTrrlpKHLfYpR/o&#10;G3fDpMipOhopVe5v9msOscdrL+EZzlnEZRa/aLD5i7LIUjw+XjxWSyICi7dXt12NnRC41dzUTU4Q&#10;pnq/HSCmb8pbkheMAnIp1vLDQ0yno29H8F5mc3o/r9KyW4qadt2u38juvDyiSJzS9IRBT35mVEwm&#10;UDJj5xmNv/ccFCXTd4fWtjfX2YlUkqZrOxxhKAnS3n2scidGj8MkElCyD2CGEQkXkwov7FlRdp6v&#10;PBQf88L+/S/Yvg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DY4RmU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28E2E6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3024" behindDoc="0" locked="0" layoutInCell="1" allowOverlap="1" wp14:anchorId="54AE521E" wp14:editId="3E912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3" name="Rectangle 8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D89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E521E" id="Rectangle 8833" o:spid="_x0000_s3653" style="position:absolute;left:0;text-align:left;margin-left:154pt;margin-top:198pt;width:79pt;height:135pt;z-index:262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w6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Tr1mtKHLfYpe/o&#10;G3fDpMi5OhopVe5v9msOscdrL+EZLlnEZRa/aLD5i7LIUjw+XT1WSyICi3fru67GTgjcajZ1kxOE&#10;qd5uB4jps/KW5AWjgFyKtfz4Nabz0dcjeC+zOb+fV2nZL0VNe9tuXsnuvTyhSJzS9IRBT35mVEwm&#10;UDJj5xmNvw4cFCXTF4fWtptP6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kORsO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00D89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4048" behindDoc="0" locked="0" layoutInCell="1" allowOverlap="1" wp14:anchorId="610B3D09" wp14:editId="07317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4" name="Rectangle 8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23F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B3D09" id="Rectangle 8834" o:spid="_x0000_s3654" style="position:absolute;left:0;text-align:left;margin-left:154pt;margin-top:198pt;width:79pt;height:135pt;z-index:262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Rr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16ytKHLfYpZ/o&#10;G3fDpMipOhopVe5v9msOscdrz+EJzlnEZRa/aLD5i7LIUjw+XjxWSyICi7fr267GTgjcam7qJicI&#10;U73dDhDTV+UtyQtGAbkUa/nhe0yno69H8F5mc3o/r9KyW4qa9rrtXsnuvDyiSJzS9IhBT35mVEwm&#10;UDJj5xmNv/ccFCXTN4fWtjdX6xZHpSRN13Y4wlASpL17X+VOjB6HSSSgZB/ADCMSLiYVXtizouw8&#10;X3ko3ueF/d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IkXEa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9223F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5072" behindDoc="0" locked="0" layoutInCell="1" allowOverlap="1" wp14:anchorId="10E8B353" wp14:editId="4A341F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5" name="Rectangle 8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0D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8B353" id="Rectangle 8835" o:spid="_x0000_s3655" style="position:absolute;left:0;text-align:left;margin-left:154pt;margin-top:198pt;width:79pt;height:135pt;z-index:262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HFuwEAAE0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WjXrT9R4rjFLv1A&#10;37gbJkXO1dFIqXJ/s19ziD1eewqPcMkiLrP4RYPNX5RFluLx6eqxWhIRWNysN12NnRC41dzWTU4Q&#10;pnq9HSCmL8pbkheMAnIp1vLjt5jOR1+O4L3M5vx+XqVlvxQ17U27eSG79/KEInFK0wMGPfmZUTGZ&#10;QMmMnWc0/jpwUJRMXx1a295+XLc4KiVpurbDEYaSIO392yp3YvQ4TCIBJYcAZhiRcDGp8MKeFWWX&#10;+cpD8TYv7F//gt1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pAscW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AF30D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6096" behindDoc="0" locked="0" layoutInCell="1" allowOverlap="1" wp14:anchorId="4CB0870B" wp14:editId="2B397E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6" name="Rectangle 8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1EE7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0870B" id="Rectangle 8836" o:spid="_x0000_s3656" style="position:absolute;left:0;text-align:left;margin-left:154pt;margin-top:198pt;width:79pt;height:135pt;z-index:262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R1kqr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671EE7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7120" behindDoc="0" locked="0" layoutInCell="1" allowOverlap="1" wp14:anchorId="57AD1B24" wp14:editId="26F70F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7" name="Rectangle 8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B96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D1B24" id="Rectangle 8837" o:spid="_x0000_s3657" style="position:absolute;left:0;text-align:left;margin-left:154pt;margin-top:198pt;width:79pt;height:135pt;z-index:262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8BuQEAAE0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tp16w0ljlvs0g/0&#10;jbthUuRcHY2UKvc3+zWH2OO15/AElyziMotfNNj8RVlkKR6frh6rJRGBxdv1bVdjJwRuNZu6yQnC&#10;VK+3A8T0RXlL8oJRQC7FWn78FtP56J8jeC+zOb+fV2nZL0VNe7O+kt17eUKROKXpEYOe/MyomEyg&#10;ZMbOMxp/HTgoSqavDq1tN5/XLY5KSZqu7XCEoSRIe/+2yp0YPQ6TSEDJIYAZRiRc3i28sGdF2WW+&#10;8lC8zQv7179g9xs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PXF8B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5FEB96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8144" behindDoc="0" locked="0" layoutInCell="1" allowOverlap="1" wp14:anchorId="6F117FB6" wp14:editId="0D5D6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8" name="Rectangle 8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7595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7FB6" id="Rectangle 8838" o:spid="_x0000_s3658" style="position:absolute;left:0;text-align:left;margin-left:154pt;margin-top:198pt;width:79pt;height:135pt;z-index:262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DeHwh1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9B7595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599168" behindDoc="0" locked="0" layoutInCell="1" allowOverlap="1" wp14:anchorId="53EEBCEA" wp14:editId="08D23D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39" name="Rectangle 8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521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EBCEA" id="Rectangle 8839" o:spid="_x0000_s3659" style="position:absolute;left:0;text-align:left;margin-left:154pt;margin-top:198pt;width:79pt;height:135pt;z-index:262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hp92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CE4521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0192" behindDoc="0" locked="0" layoutInCell="1" allowOverlap="1" wp14:anchorId="047D89C6" wp14:editId="5F1B2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0" name="Rectangle 8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2E0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89C6" id="Rectangle 8840" o:spid="_x0000_s3660" style="position:absolute;left:0;text-align:left;margin-left:154pt;margin-top:198pt;width:79pt;height:135pt;z-index:262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ZXugEAAE0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WjXbdAgxy126Qf6&#10;xt0wKXKujkZKlfub/ZpD7PHac3iCSxZxmcUvGmz+oiyyFI9PV4/VkojA4t36rqvxIYFbzW3d5ARh&#10;qrfbAWL6orwlecEoIJdiLT9+i+l89PUI3stszu/nVVr2S1HT3qw3r2T3Xp5QJE5pesSgJz8zKiYT&#10;KJmx84zGXwcOipLpq0Nr29vNusVRKUnTtR2OMJQEae/fV7kTo8dhEgkoOQQww4iEi0mFF/asKLvM&#10;Vx6K93lh//YX7H4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2mkGV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4F42E0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1216" behindDoc="0" locked="0" layoutInCell="1" allowOverlap="1" wp14:anchorId="2FBAD6AB" wp14:editId="2DCA3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1" name="Rectangle 8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88E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D6AB" id="Rectangle 8841" o:spid="_x0000_s3661" style="position:absolute;left:0;text-align:left;margin-left:154pt;margin-top:198pt;width:79pt;height:135pt;z-index:262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P5uwEAAE0DAAAOAAAAZHJzL2Uyb0RvYy54bWysU8tu2zAQvBfoPxC8x3o4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TrrhtKHLfYpR/o&#10;G3fDpMipOhopVe5v9msOscdrz+EJzlnEZRa/aLD5i7LIUjw+XjxWSyICi3fru67GTgjcam7rJicI&#10;U73eDhDTF+UtyQtGAbkUa/nhW0ynoy9H8F5mc3o/r9KyW4qa9mb96YXszssjisQpTY8Y9ORnRsVk&#10;AiUzdp7R+HvPQVEyfXVobXt7vW5xVErSdG2HIwwlQdq7t1XuxOhxmEQCSvYBzDAi4WJS4YU9K8rO&#10;85WH4m1e2L/+Bds/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JJsc/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C588E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2240" behindDoc="0" locked="0" layoutInCell="1" allowOverlap="1" wp14:anchorId="41E5C922" wp14:editId="276200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2" name="Rectangle 8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A30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5C922" id="Rectangle 8842" o:spid="_x0000_s3662" style="position:absolute;left:0;text-align:left;margin-left:154pt;margin-top:198pt;width:79pt;height:135pt;z-index:262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C2Wd0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8DA30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3264" behindDoc="0" locked="0" layoutInCell="1" allowOverlap="1" wp14:anchorId="75B0B4D2" wp14:editId="1715D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3" name="Rectangle 8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5BA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0B4D2" id="Rectangle 8843" o:spid="_x0000_s3663" style="position:absolute;left:0;text-align:left;margin-left:154pt;margin-top:198pt;width:79pt;height:135pt;z-index:262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h+uw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jX3awpcdxil36g&#10;b9wNkyLn6mikVLm/2a85xB6vPYcnuGQRl1n8osHmL8oiS/H4dPVYLYkILN6t77oaOyFwq9nUTU4Q&#10;pnq7HSCmL8pbkheMAnIp1vLjt5jOR1+P4L3M5vx+XqVlvxQ17e1680p27+UJReKUpkcMevIzo2Iy&#10;gZIZO89o/HXgoCiZvjq0tt3crFs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Ng6H6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C85BA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4288" behindDoc="0" locked="0" layoutInCell="1" allowOverlap="1" wp14:anchorId="3CAA403E" wp14:editId="6A6F60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4" name="Rectangle 8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289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A403E" id="Rectangle 8844" o:spid="_x0000_s3664" style="position:absolute;left:0;text-align:left;margin-left:154pt;margin-top:198pt;width:79pt;height:135pt;z-index:262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AvugEAAE0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WjXbTaUOG6xSz/Q&#10;N+6GSZFzdTRSqtzf7NccYo/XnsMTXLKIyyx+0WDzF2WRpXh8unqslkQEFu/Wd12NnRC41dzWTU4Q&#10;pnq7HSCmL8pbkheMAnIp1vLjt5jOR1+P4L3M5vx+XqVlvxQ17c26eyW79/KEInFK0yMGPfmZUTGZ&#10;QMmMnWc0/jpwUJRMXx1a295u1i2OSkmaru1whKEkSHv/vsqdGD0Ok0hAySGAGUYkXEwqvLBnRdll&#10;vvJQvM8L+7e/YPc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8cFAL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28289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5312" behindDoc="0" locked="0" layoutInCell="1" allowOverlap="1" wp14:anchorId="4DC63CD4" wp14:editId="49186F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5" name="Rectangle 8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DEF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63CD4" id="Rectangle 8845" o:spid="_x0000_s3665" style="position:absolute;left:0;text-align:left;margin-left:154pt;margin-top:198pt;width:79pt;height:135pt;z-index:262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WBuwEAAE0DAAAOAAAAZHJzL2Uyb0RvYy54bWysU8tu2zAQvBfoPxC813o4T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uu/lIieMWu/Qd&#10;feNumBQ5V0cjpcr9zX7NIfZ47Tk8wSWLuMziFw02f1EWWYrHp6vHaklEYHGz3nQ1dkLgVnNXNzlB&#10;mOr1doCYPitvSV4wCsilWMuPX2M6H305gvcym/P7eZWW/VLUtLfrzQvZvZcnFIlTmh4x6MnPjIrJ&#10;BEpm7Dyj8deBg6Jk+uLQ2vbuZt3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nENYG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7FDEF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6336" behindDoc="0" locked="0" layoutInCell="1" allowOverlap="1" wp14:anchorId="496BFDDC" wp14:editId="4EF6B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6" name="Rectangle 8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40A0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FDDC" id="Rectangle 8846" o:spid="_x0000_s3666" style="position:absolute;left:0;text-align:left;margin-left:154pt;margin-top:198pt;width:79pt;height:135pt;z-index:262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HNoBx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6240A0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7360" behindDoc="0" locked="0" layoutInCell="1" allowOverlap="1" wp14:anchorId="69A1456F" wp14:editId="6AF19C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7" name="Rectangle 8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C8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1456F" id="Rectangle 8847" o:spid="_x0000_s3667" style="position:absolute;left:0;text-align:left;margin-left:154pt;margin-top:198pt;width:79pt;height:135pt;z-index:262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KxugEAAE0DAAAOAAAAZHJzL2Uyb0RvYy54bWysU8tu2zAQvBfoPxC8x3rEiBX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Tr1htKHLfYpW/o&#10;G3fDpMi5OhopVe5v9msOscdrr+EFLlnEZRa/aLD5i7LIUjw+XT1WSyICi/e3912NnRC41WzqJicI&#10;U73dDhDTJ+UtyQtGAbkUa/nxS0zno7+P4L3M5vx+XqVlvxQ17d36Snbv5QlF4pSmZwx68jOjYjKB&#10;khk7z2j8eeCgKJk+O7S23axvWxyVkjRd2+EIQ0mQ9v59lTsxehwmkYCSQwAzjEi4vFt4Yc+Ksst8&#10;5aF4nxf2b3/B7hc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O21ys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47AC8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8384" behindDoc="0" locked="0" layoutInCell="1" allowOverlap="1" wp14:anchorId="520E9B6B" wp14:editId="156D30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8" name="Rectangle 8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A4E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E9B6B" id="Rectangle 8848" o:spid="_x0000_s3668" style="position:absolute;left:0;text-align:left;margin-left:154pt;margin-top:198pt;width:79pt;height:135pt;z-index:262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XFugEAAE0DAAAOAAAAZHJzL2Uyb0RvYy54bWysU8tu2zAQvBfoPxC813rE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tp1a+yV4xa79BN9&#10;426YFDlVRyOlyv3Nfs0h9njtOTzBOYu4zOIXDTZ/URZZisfHi8dqSURg8fbqtquxEwK3mpu6yQnC&#10;VG+3A8T0VXlL8oJRQC7FWn74HtPp6OsRvJfZnN7Pq7TslqKmvV63r2R3Xh5RJE5pesSgJz8zKiYT&#10;KJmx84zG33sOipLpm0Nr25v1VYujUpKmazu0BUqCtHfvq9yJ0eMwiQSU7AOYYUTCxaTCC3tWlJ3n&#10;Kw/F+7ywf/sLt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6i4lx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A0A4E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09408" behindDoc="0" locked="0" layoutInCell="1" allowOverlap="1" wp14:anchorId="18EAE6DC" wp14:editId="06A75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49" name="Rectangle 8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B9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AE6DC" id="Rectangle 8849" o:spid="_x0000_s3669" style="position:absolute;left:0;text-align:left;margin-left:154pt;margin-top:198pt;width:79pt;height:135pt;z-index:262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KIrUGu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45BB9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0432" behindDoc="0" locked="0" layoutInCell="1" allowOverlap="1" wp14:anchorId="5C6260E9" wp14:editId="452CA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0" name="Rectangle 8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D268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260E9" id="Rectangle 8850" o:spid="_x0000_s3670" style="position:absolute;left:0;text-align:left;margin-left:154pt;margin-top:198pt;width:79pt;height:135pt;z-index:262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bbugEAAE0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TrPqFBjlvs0g/0&#10;jbthUuRUHY2UKvc3+zWH2OO15/AE5yziMotfNNj8RVlkKR4fLx6rJRGBxbvru67GhwRuNbd1kxOE&#10;qV5vB4jpi/KW5AWjgFyKtfzwLabT0ZcjeC+zOb2fV2nZLUVNe7Nev5DdeXlEkTil6RGDnvzMqJhM&#10;oGTGzjMaf+85KEqmrw6tbW/X1y2OSkmaru1whKEkSHv3tsqdGD0Ok0hAyT6AGUYkXEwqvLBnRdl5&#10;vvJQvM0L+9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mAG2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B5D268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1456" behindDoc="0" locked="0" layoutInCell="1" allowOverlap="1" wp14:anchorId="5D4473FE" wp14:editId="2622C0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1" name="Rectangle 8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CA1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473FE" id="Rectangle 8851" o:spid="_x0000_s3671" style="position:absolute;left:0;text-align:left;margin-left:154pt;margin-top:198pt;width:79pt;height:135pt;z-index:262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0mVzd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7ACA1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2480" behindDoc="0" locked="0" layoutInCell="1" allowOverlap="1" wp14:anchorId="1E419C91" wp14:editId="56203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2" name="Rectangle 8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C52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9C91" id="Rectangle 8852" o:spid="_x0000_s3672" style="position:absolute;left:0;text-align:left;margin-left:154pt;margin-top:198pt;width:79pt;height:135pt;z-index:262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S2ydX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3FC52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3504" behindDoc="0" locked="0" layoutInCell="1" allowOverlap="1" wp14:anchorId="2D88E2F0" wp14:editId="7776E0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3" name="Rectangle 8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4EB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8E2F0" id="Rectangle 8853" o:spid="_x0000_s3673" style="position:absolute;left:0;text-align:left;margin-left:154pt;margin-top:198pt;width:79pt;height:135pt;z-index:262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jyuwEAAE0DAAAOAAAAZHJzL2Uyb0RvYy54bWysU8tu2zAQvBfoPxC813o4j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u+7imxHGLXfqO&#10;vnE3TIqcq6ORUuX+Zr/mEHu89hye4JJFXGbxiwabvyiLLMXj09VjtSQisHi3vutq7ITArWZTNzlB&#10;mOr1doCYPitvSV4wCsilWMuPX2M6H305gvcym/P7eZWW/VLUtLc3mxeyey9PKBKnND1i0JOfGRWT&#10;CZTM2HlG468DB0XJ9MWhte3mZt3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ANp6P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0D4EB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4528" behindDoc="0" locked="0" layoutInCell="1" allowOverlap="1" wp14:anchorId="268B0F95" wp14:editId="3FE18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4" name="Rectangle 8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E48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B0F95" id="Rectangle 8854" o:spid="_x0000_s3674" style="position:absolute;left:0;text-align:left;margin-left:154pt;margin-top:198pt;width:79pt;height:135pt;z-index:262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CjuwEAAE0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LTrPq0pcdxil36g&#10;b9wNkyKn6mikVLm/2a85xB6vPYcnOGcRl1n8osHmL8oiS/H4ePFYLYkILN5d33U1dkLgVnNbNzlB&#10;mOr1doCYvihvSV4wCsilWMsP32I6HX05gvcym9P7eZWW3VLUtDfr7oXszssjisQpTY8Y9ORnRsVk&#10;AiUzdp7R+HvPQVEyfXVobXu7vm5xVErSdG2HIwwlQdq7t1XuxOhxmEQCSvYBzDAi4WJS4YU9K8rO&#10;85WH4m1e2L/+Bds/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HIQKO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4EE48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5552" behindDoc="0" locked="0" layoutInCell="1" allowOverlap="1" wp14:anchorId="498DCDF2" wp14:editId="60228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5" name="Rectangle 8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41BB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DCDF2" id="Rectangle 8855" o:spid="_x0000_s3675" style="position:absolute;left:0;text-align:left;margin-left:154pt;margin-top:198pt;width:79pt;height:135pt;z-index:262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+c01D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AD41BB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6576" behindDoc="0" locked="0" layoutInCell="1" allowOverlap="1" wp14:anchorId="281591C6" wp14:editId="5E861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6" name="Rectangle 8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20D1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591C6" id="Rectangle 8856" o:spid="_x0000_s3676" style="position:absolute;left:0;text-align:left;margin-left:154pt;margin-top:198pt;width:79pt;height:135pt;z-index:262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NTUrm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8D20D1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7600" behindDoc="0" locked="0" layoutInCell="1" allowOverlap="1" wp14:anchorId="5906B2E6" wp14:editId="710A0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7" name="Rectangle 8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A3C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6B2E6" id="Rectangle 8857" o:spid="_x0000_s3677" style="position:absolute;left:0;text-align:left;margin-left:154pt;margin-top:198pt;width:79pt;height:135pt;z-index:262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vJugEAAE0DAAAOAAAAZHJzL2Uyb0RvYy54bWysU8tu2zAQvBfoPxC8x3qki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TrbtaUOG6xSz/Q&#10;N+6GSZFTdTRSqtzf7NccYo/XnsMTnLOIyyx+0WDzF2WRpXh8vHislkQEFu+u77oaOyFwq1nXTU4Q&#10;pnq9HSCmL8pbkheMAnIp1vLDt5hOR1+O4L3M5vR+XqVltxQ17e3NhezOyyOKxClNjxj05GdGxWQC&#10;JTN2ntH4e89BUTJ9dWhtu/503eKolKTp2g5HGEqCtHdvq9yJ0eMwiQSU7AOYYUTC5d3CC3tWlJ3n&#10;Kw/F27ywf/0Lt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nNHby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99A3C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8624" behindDoc="0" locked="0" layoutInCell="1" allowOverlap="1" wp14:anchorId="285CD396" wp14:editId="0C2DF6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8" name="Rectangle 8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E57B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CD396" id="Rectangle 8858" o:spid="_x0000_s3678" style="position:absolute;left:0;text-align:left;margin-left:154pt;margin-top:198pt;width:79pt;height:135pt;z-index:262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y9ugEAAE0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LTrLrFXjlvs0k/0&#10;jbthUuRYHY2UKvc3+zWH2OO15/AEpyziMotfNNj8RVlkKR4fzh6rJRGBxZuLm67GTgjcaq7rJicI&#10;U73dDhDTd+UtyQtGAbkUa/n+Iabj0dcjeC+zOb6fV2nZLkVNe3XZvpLdenlAkTil6RGDnvzMqJhM&#10;oGTGzjMaf+84KEqme4fWttdfL1oclZI0XduhLVASpL19X+VOjB6HSSSgZBfADCMSLiYVXtizouw0&#10;X3ko3ueF/dtfsPk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TZKMv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DEE57B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19648" behindDoc="0" locked="0" layoutInCell="1" allowOverlap="1" wp14:anchorId="5A63454F" wp14:editId="2D66D2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859" name="Rectangle 8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37A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3454F" id="Rectangle 8859" o:spid="_x0000_s3679" style="position:absolute;left:0;text-align:left;margin-left:154pt;margin-top:198pt;width:79pt;height:135pt;z-index:262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kTuwEAAE0DAAAOAAAAZHJzL2Uyb0RvYy54bWysU8tu2zAQvBfoPxC813q4SWT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Guu9lQ4rjFLn1H&#10;37gbJkXO1dFIqXJ/s19ziD1eew5PcMkiLrP4RYPNX5RFluLx6eqxWhIRWNysN12NnRC41dzVTU4Q&#10;pnq9HSCmz8pbkheMAnIp1vLj15jOR1+O4L3M5vx+XqVlvxQ17e3N+oXs3ssTisQpTY8Y9ORnRsVk&#10;AiUzdp7R+OvAQVEyfXFobXv3cd3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AWX+RO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6837A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0672" behindDoc="0" locked="0" layoutInCell="1" allowOverlap="1" wp14:anchorId="5C99C018" wp14:editId="116B37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860" name="Rectangle 8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528F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9C018" id="Rectangle 8860" o:spid="_x0000_s3680" style="position:absolute;left:0;text-align:left;margin-left:154pt;margin-top:198pt;width:77pt;height:73pt;z-index:262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" filled="f" stroked="f">
                      <v:textbox inset="2.16pt,1.44pt,0,1.44pt">
                        <w:txbxContent>
                          <w:p w14:paraId="0F8528F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1696" behindDoc="0" locked="0" layoutInCell="1" allowOverlap="1" wp14:anchorId="594E604F" wp14:editId="2ED19A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61" name="Rectangle 8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0CDE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604F" id="Rectangle 8861" o:spid="_x0000_s3681" style="position:absolute;left:0;text-align:left;margin-left:154pt;margin-top:198pt;width:79pt;height:60pt;z-index:262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" filled="f" stroked="f">
                      <v:textbox inset="2.16pt,1.44pt,0,1.44pt">
                        <w:txbxContent>
                          <w:p w14:paraId="5140CDE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2720" behindDoc="0" locked="0" layoutInCell="1" allowOverlap="1" wp14:anchorId="3A187EFE" wp14:editId="58CCB1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8862" name="Rectangle 8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551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87EFE" id="Rectangle 8862" o:spid="_x0000_s3682" style="position:absolute;left:0;text-align:left;margin-left:154pt;margin-top:198pt;width:77pt;height:68pt;z-index:262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" filled="f" stroked="f">
                      <v:textbox inset="2.16pt,1.44pt,0,1.44pt">
                        <w:txbxContent>
                          <w:p w14:paraId="35B551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3744" behindDoc="0" locked="0" layoutInCell="1" allowOverlap="1" wp14:anchorId="3FAF98A8" wp14:editId="4E8033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863" name="Rectangle 8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494A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98A8" id="Rectangle 8863" o:spid="_x0000_s3683" style="position:absolute;left:0;text-align:left;margin-left:154pt;margin-top:198pt;width:77pt;height:73pt;z-index:262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ASWReS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097494A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4768" behindDoc="0" locked="0" layoutInCell="1" allowOverlap="1" wp14:anchorId="273E169A" wp14:editId="13F5D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64" name="Rectangle 8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EC57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E169A" id="Rectangle 8864" o:spid="_x0000_s3684" style="position:absolute;left:0;text-align:left;margin-left:154pt;margin-top:198pt;width:79pt;height:60pt;z-index:262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USR5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A4EC57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5792" behindDoc="0" locked="0" layoutInCell="1" allowOverlap="1" wp14:anchorId="59B16EBA" wp14:editId="06F1C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865" name="Rectangle 8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3B9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6EBA" id="Rectangle 8865" o:spid="_x0000_s3685" style="position:absolute;left:0;text-align:left;margin-left:154pt;margin-top:198pt;width:77pt;height:73pt;z-index:262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" filled="f" stroked="f">
                      <v:textbox inset="2.16pt,1.44pt,0,1.44pt">
                        <w:txbxContent>
                          <w:p w14:paraId="4283B9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6816" behindDoc="0" locked="0" layoutInCell="1" allowOverlap="1" wp14:anchorId="054FADDE" wp14:editId="5CCDC43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866" name="Rectangle 8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4F8C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FADDE" id="Rectangle 8866" o:spid="_x0000_s3686" style="position:absolute;left:0;text-align:left;margin-left:155pt;margin-top:198pt;width:77pt;height:73pt;z-index:262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" filled="f" stroked="f">
                      <v:textbox inset="2.16pt,1.44pt,0,1.44pt">
                        <w:txbxContent>
                          <w:p w14:paraId="1664F8C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7840" behindDoc="0" locked="0" layoutInCell="1" allowOverlap="1" wp14:anchorId="5CEE208A" wp14:editId="36633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67" name="Rectangle 8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02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E208A" id="Rectangle 8867" o:spid="_x0000_s3687" style="position:absolute;left:0;text-align:left;margin-left:154pt;margin-top:198pt;width:79pt;height:60pt;z-index:262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+iugEAAEw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G2XW8o8dzhlL6h&#10;btz3VpFLdjBSqnm+s15jTB2WvcYXuEYJ3Zn8pMHNX6RFpqLx+aaxmjIRmNyutm2NkxB4tLnfrtDH&#10;LtVbcYSUP6ngyOwwCgilKMtPX1K+XP19BetmMJfnZy9Ph6mQadbrG9ZDkGfkiEuan9FoG0ZGhTWR&#10;khEHz2j6eeSgKLGfPSrbbO5XDW5KCZZt0+IGQwkQ9eF9lnsxBNwlkYGSYwTTDwi4vFtw4cgKs+t6&#10;zTvxPi7o336C/S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GhAn6K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D6F02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8864" behindDoc="0" locked="0" layoutInCell="1" allowOverlap="1" wp14:anchorId="17AD6E5A" wp14:editId="736F3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8868" name="Rectangle 8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4A91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D6E5A" id="Rectangle 8868" o:spid="_x0000_s3688" style="position:absolute;left:0;text-align:left;margin-left:154pt;margin-top:198pt;width:77pt;height:73pt;z-index:262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" filled="f" stroked="f">
                      <v:textbox inset="2.16pt,1.44pt,0,1.44pt">
                        <w:txbxContent>
                          <w:p w14:paraId="58A4A91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29888" behindDoc="0" locked="0" layoutInCell="1" allowOverlap="1" wp14:anchorId="0C851BBA" wp14:editId="698559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8869" name="Rectangle 8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BFE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51BBA" id="Rectangle 8869" o:spid="_x0000_s3689" style="position:absolute;left:0;text-align:left;margin-left:154pt;margin-top:198pt;width:77pt;height:71pt;z-index:262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" filled="f" stroked="f">
                      <v:textbox inset="2.16pt,1.44pt,0,1.44pt">
                        <w:txbxContent>
                          <w:p w14:paraId="352BFE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0912" behindDoc="0" locked="0" layoutInCell="1" allowOverlap="1" wp14:anchorId="3BD8C600" wp14:editId="0630B8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0" name="Rectangle 8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DC21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C600" id="Rectangle 8870" o:spid="_x0000_s3690" style="position:absolute;left:0;text-align:left;margin-left:154pt;margin-top:198pt;width:79pt;height:60pt;z-index:262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bMuwEAAEw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1vUaBbLc4JT+&#10;oG7cdoMk52yv21am+Sa9Rh8aLHvyj3CJArqJ/KTApC/SIlPW+HTVWE6RCExuFpu6xIcEHq2XmwX6&#10;2KV4L/YQ4r10hiSHUUAoWVl+/BXi+erbFaxLYM7PJy9O+ymTqVar5RvWvWtPyBGXND6gUYMbGRWD&#10;9pSMOHhGw+uBg6Rk+GlR2Wq9XFS4KTmY11WNGww5QNT7j1luRe9wl0QESg4edNcj4KxRxoUjy8wu&#10;65V24mOc0b//BLu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MiTbM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C0DC21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1936" behindDoc="0" locked="0" layoutInCell="1" allowOverlap="1" wp14:anchorId="1613AFF0" wp14:editId="0C5152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1" name="Rectangle 8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1D56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AFF0" id="Rectangle 8871" o:spid="_x0000_s3691" style="position:absolute;left:0;text-align:left;margin-left:154pt;margin-top:198pt;width:79pt;height:60pt;z-index:262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ADcIn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161D56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2960" behindDoc="0" locked="0" layoutInCell="1" allowOverlap="1" wp14:anchorId="26DC5038" wp14:editId="6CFE4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2" name="Rectangle 8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8B8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5038" id="Rectangle 8872" o:spid="_x0000_s3692" style="position:absolute;left:0;text-align:left;margin-left:154pt;margin-top:198pt;width:79pt;height:60pt;z-index:262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7AugEAAEw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Ntu2ko8dzhlH6g&#10;btz3VpFLdjBSqnm+s15jTB2WPccnuEYJ3Zn8pMHNX6RFpqLx+aaxmjIRmNyutm2NkxB4tLnbrtDH&#10;LtVbcYSUv6jgyOwwCgilKMtP31K+XH29gnUzmMvzs5enw1TINOv1+hXrIcgzcsQlzY9otA0jo8Ka&#10;SMmIg2c0/TpyUJTYrx6VbTZ3KxQil2DZNi1uMJQAUR/eZ7kXQ8BdEhkoOUYw/YCAi0YFF46sMLuu&#10;17wT7+OC/u0n2P8G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NWHrsC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25A8B8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3984" behindDoc="0" locked="0" layoutInCell="1" allowOverlap="1" wp14:anchorId="7285F8B1" wp14:editId="18A29B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3" name="Rectangle 8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2D1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5F8B1" id="Rectangle 8873" o:spid="_x0000_s3693" style="position:absolute;left:0;text-align:left;margin-left:154pt;margin-top:198pt;width:79pt;height:60pt;z-index:262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ZA1or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DBF2D1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5008" behindDoc="0" locked="0" layoutInCell="1" allowOverlap="1" wp14:anchorId="31401144" wp14:editId="01E338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4" name="Rectangle 8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F67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01144" id="Rectangle 8874" o:spid="_x0000_s3694" style="position:absolute;left:0;text-align:left;margin-left:154pt;margin-top:198pt;width:79pt;height:60pt;z-index:262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d5uwEAAEw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1vV6SYnlBqf0&#10;B3XjthskOWd73bYyzTfpNfrQYNmTf4RLFNBN5CcFJn2RFpmyxqerxnKKRGBys9jUJU5C4NF6uVmg&#10;j12K92IPId5LZ0hyGAWEkpXlx18hnq++XcG6BOb8fPLitJ8ymWq1qt+w7l17Qo64pPEBjRrcyKgY&#10;tKdkxMEzGl4PHCQlw0+Lylbr5aLCTcnBvK5q3GDIAaLef8xyK3qHuyQiUHLwoLseAWeNMi4cWWZ2&#10;Wa+0Ex/jjP79J9j9B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2Iwd5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BAF67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6032" behindDoc="0" locked="0" layoutInCell="1" allowOverlap="1" wp14:anchorId="050D3EB7" wp14:editId="682BA3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5" name="Rectangle 8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8E4C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D3EB7" id="Rectangle 8875" o:spid="_x0000_s3695" style="position:absolute;left:0;text-align:left;margin-left:154pt;margin-top:198pt;width:79pt;height:60pt;z-index:262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/OSuwEAAEw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bbv5SInjFqf0&#10;HXXjrh8VuWQHI6XK8816TSF2WPYcnuAaRXQz+VmDzV+kReai8fmmsZoTEZjcrrZtjZMQeLS5267Q&#10;xy7Va3GAmD4rb0l2GAWEUpTlp68xXa6+XMG6DObyfPbSfJgLmWa93r5gPXh5Ro64pOkRjR79xKgY&#10;TaBkwsEzGn8dOShKxi8OlW02d6sGN6UEy7ZpcYOhBIj68DbLnRg87pJIQMkxgOkHBFw0KrhwZIXZ&#10;db3yTryNC/rXn2D/Gw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6p/OS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6368E4C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7056" behindDoc="0" locked="0" layoutInCell="1" allowOverlap="1" wp14:anchorId="6D3CF429" wp14:editId="566FA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6" name="Rectangle 8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CD5A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F429" id="Rectangle 8876" o:spid="_x0000_s3696" style="position:absolute;left:0;text-align:left;margin-left:154pt;margin-top:198pt;width:79pt;height:60pt;z-index:262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o2uwEAAEw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Ntu1lT4rjFLn1D&#10;37jrR0Uu1cFIqXJ/s19TiB1eew0vcM0iLrP4WYPNX5RF5uLx+eaxmhMRWNyutm2NnRC4tbnfrnCN&#10;KNXb5QAxfVLekrxgFJBKcZafvsR0Ofr7CN7LZC7P51WaD3MR06w3BTcXD16eUSMOaXrGoEc/MSpG&#10;EyiZsPGMxp9HDoqS8bNDZ5vN/arBSSnJsm1anGAoCbI+vK9yJwaPsyQSUHIMYPoBCRePCi9sWVF2&#10;Ha88E+/zwv7tJ9j/Ag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bPeo2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0B1CD5A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8080" behindDoc="0" locked="0" layoutInCell="1" allowOverlap="1" wp14:anchorId="1538873C" wp14:editId="34A8C4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7" name="Rectangle 8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C048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873C" id="Rectangle 8877" o:spid="_x0000_s3697" style="position:absolute;left:0;text-align:left;margin-left:154pt;margin-top:198pt;width:79pt;height:60pt;z-index:262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e5Ht2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299C048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39104" behindDoc="0" locked="0" layoutInCell="1" allowOverlap="1" wp14:anchorId="49796D86" wp14:editId="526B7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8" name="Rectangle 8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7C7C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96D86" id="Rectangle 8878" o:spid="_x0000_s3698" style="position:absolute;left:0;text-align:left;margin-left:154pt;margin-top:198pt;width:79pt;height:60pt;z-index:262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SPrug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XeOsPHc4pZ+o&#10;G/e9VeScHYyUap7vrNcYU4dlz/EJLlFCdyY/aXDzF2mRqWh8umqspkwEJjerTVvjJAQerW82K/Sx&#10;S/VWHCHlryo4MjuMAkIpyvLj95TPV1+vYN0M5vz87OVpPxUyze26ecW6D/KEHHFJ8yMabcPIqLAm&#10;UjLi4BlNvw8cFCX2m0dlm/XNqsFNKcGybVpUBUqAqPfvs9yLIeAuiQyUHCKYfkDARaOCC0dWmF3W&#10;a96J93FB//YT7P4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Dh5I+u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5DE7C7C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0128" behindDoc="0" locked="0" layoutInCell="1" allowOverlap="1" wp14:anchorId="008E7E43" wp14:editId="758E8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79" name="Rectangle 8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88F8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7E43" id="Rectangle 8879" o:spid="_x0000_s3699" style="position:absolute;left:0;text-align:left;margin-left:154pt;margin-top:198pt;width:79pt;height:60pt;z-index:262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cAuw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XW8o8dzhlH6i&#10;btz3VpFzdjBSqnm+s15jTB2WPccnuEQJ3Zn8pMHNX6RFpqLx6aqxmjIRmNysNm2NkxB4tL7ZrNDH&#10;LtVbcYSUv6rgyOwwCgilKMuP31M+X329gnUzmPPzs5en/VTINLfr1SvWfZAn5IhLmh/RaBtGRoU1&#10;kZIRB89o+n3goCix3zwq26xvVg1uSgmWbdPiBkMJEPX+fZZ7MQTcJZGBkkME0w8IuGhUcOHICrPL&#10;es078T4u6N9+gt0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0/dc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BF88F8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1152" behindDoc="0" locked="0" layoutInCell="1" allowOverlap="1" wp14:anchorId="775B1AFC" wp14:editId="7D2726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0" name="Rectangle 8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C62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1AFC" id="Rectangle 8880" o:spid="_x0000_s3700" style="position:absolute;left:0;text-align:left;margin-left:154pt;margin-top:198pt;width:79pt;height:60pt;z-index:262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VCug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tkWBPHc4pR+o&#10;G/e9VeSSHYyUap7vrNcYU4dlz/EJrlFCdyY/aXDzF2mRqWh8vmmspkwEJrerbVvjQwKPNuvtCn3s&#10;Ur0VR0j5iwqOzA6jgFCKsvz0LeXL1dcrWDeDuTw/e3k6TIVMc7dZv2I9BHlGjrik+RGNtmFkVFgT&#10;KRlx8IymX0cOihL71aOyzWa9anBTSrBsmxY3GEqAqA/vs9yLIeAuiQyUHCOYfkDARaOCC0dWmF3X&#10;a96J93FB//YT7H8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FhblUK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AAC62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2176" behindDoc="0" locked="0" layoutInCell="1" allowOverlap="1" wp14:anchorId="620CB21A" wp14:editId="1C197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1" name="Rectangle 8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30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CB21A" id="Rectangle 8881" o:spid="_x0000_s3701" style="position:absolute;left:0;text-align:left;margin-left:154pt;margin-top:198pt;width:79pt;height:60pt;z-index:262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2Gp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2y4p8dzhlH6i&#10;btz3VpFzdjBSqnm+s15jTB2WPcVHuEQJ3Zn8pMHNX6RFpqLx6aqxmjIRmNysNm2NkxB4tL7ZrNDH&#10;LtVrcYSUv6rgyOwwCgilKMuP31M+X325gnUzmPPzs5en/VTINLfrzy9Y90GekCMuaX5Ao20YGRXW&#10;REpGHDyj6feBg6LEfvOobLO+WTW4KSVYtk2LGwwlQNT7t1nuxRBwl0QGSg4RTD8g4KJRwYUjK8wu&#10;6zXvxNu4oH/9CXZ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U32Gp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49130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3200" behindDoc="0" locked="0" layoutInCell="1" allowOverlap="1" wp14:anchorId="187289F7" wp14:editId="7D2397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2" name="Rectangle 8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6DFF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89F7" id="Rectangle 8882" o:spid="_x0000_s3702" style="position:absolute;left:0;text-align:left;margin-left:154pt;margin-top:198pt;width:79pt;height:60pt;z-index:262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1OugEAAEw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Nt2zaUeO5wSj9Q&#10;N+57q8glOxgp1TzfWa8xpg7LnuMTXKOE7kx+0uDmL9IiU9H4fNNYTZkITG5X27bGSQg82txtV+hj&#10;l+qtOELKX1RwZHYYBYRSlOWnbylfrr5ewboZzOX52cvTYSpkmvVm/Yr1EOQZOeKS5kc02oaRUWFN&#10;pGTEwTOafh05KErsV4/KNpu7FQqRS7BsmxY3GEqAqA/vs9yLIeAuiQyUHCOYfkDARaOCC0dWmF3X&#10;a96J93FB//YT7H8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IFVDU6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376DFF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4224" behindDoc="0" locked="0" layoutInCell="1" allowOverlap="1" wp14:anchorId="59771FDA" wp14:editId="4A0DC3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3" name="Rectangle 8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67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71FDA" id="Rectangle 8883" o:spid="_x0000_s3703" style="position:absolute;left:0;text-align:left;margin-left:154pt;margin-top:198pt;width:79pt;height:60pt;z-index:262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mluw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bVeUeO5wSj9R&#10;N+57q8g5Oxgp1TzfWa8xpg7LnuMTXKKE7kx+0uDmL9IiU9H4dNVYTZkITG5Wm7bGSQg8Wt9sVuhj&#10;l+qtOELKX1VwZHYYBYRSlOXH7ymfr75ewboZzPn52cvTfipkmtv1+hXrPsgTcsQlzY9otA0jo8Ka&#10;SMmIg2c0/T5wUJTYbx6VbdY3qwY3pQTLtmlxg6EEiHr/Psu9GALukshAySGC6QcEXDQquHBkhdll&#10;veadeB8X9G8/we4P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N0fml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9CA67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5248" behindDoc="0" locked="0" layoutInCell="1" allowOverlap="1" wp14:anchorId="0D1EDA30" wp14:editId="73A517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4" name="Rectangle 8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73F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EDA30" id="Rectangle 8884" o:spid="_x0000_s3704" style="position:absolute;left:0;text-align:left;margin-left:154pt;margin-top:198pt;width:79pt;height:60pt;z-index:262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T3ug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tl1T4rnDKf1A&#10;3bjvrSKX7GCkVPN8Z73GmDose45PcI0SujP5SYObv0iLTEXj801jNWUiMLldbdsaJyHwaLPertDH&#10;LtVbcYSUv6jgyOwwCgilKMtP31K+XH29gnUzmMvzs5enw1TINHeb9hXrIcgzcsQlzY9otA0jo8Ka&#10;SMmIg2c0/TpyUJTYrx6VbTbrVYObUoJl27S4wVACRH14n+VeDAF3SWSg5BjB9AMCLhoVXDiywuy6&#10;XvNOvI8L+refYP8b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CLxpPe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65A73F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6272" behindDoc="0" locked="0" layoutInCell="1" allowOverlap="1" wp14:anchorId="1F72A06C" wp14:editId="0B812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5" name="Rectangle 8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4DC1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2A06C" id="Rectangle 8885" o:spid="_x0000_s3705" style="position:absolute;left:0;text-align:left;margin-left:154pt;margin-top:198pt;width:79pt;height:60pt;z-index:262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Ac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236mxHOHU/qJ&#10;unHfW0XO2cFIqeb5znqNMXVY9hQf4RIldGfykwY3f5EWmYrGp6vGaspEYHKz2rQ1TkLg0fpms0If&#10;u1SvxRFS/qqCI7PDKCCUoiw/fk/5fPXlCtbNYM7Pz16e9lMh09yuNy9Y90GekCMuaX5Ao20YGRXW&#10;REpGHDyj6feBg6LEfvOobLO+WTW4KSVYtk2LGwwlQNT7t1nuxRBwl0QGSg4RTD8g4KJRwYUjK8wu&#10;6zXvxNu4oH/9CXZ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udVAc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3FE4DC1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7296" behindDoc="0" locked="0" layoutInCell="1" allowOverlap="1" wp14:anchorId="73C41E93" wp14:editId="45D5D8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6" name="Rectangle 8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51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41E93" id="Rectangle 8886" o:spid="_x0000_s3706" style="position:absolute;left:0;text-align:left;margin-left:154pt;margin-top:198pt;width:79pt;height:60pt;z-index:262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PZuwEAAEw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btl1T4rjFLr2g&#10;b9z1oyLn6mCkVLm/2a8pxA6vvYZnuGQRl1n8rMHmL8oic/H4dPVYzYkILG5Wm7bGTgjcur3ZrHCN&#10;KNX75QAxfVPekrxgFJBKcZYfH2I6H/19BO9lMufn8yrN+7mIadZtwc3FvZcn1IhDmp4w6NFPjIrR&#10;BEombDyj8deBg6Jk/O7Q2eb2ZtXgpJRk2TYtTjCUBFnvP1a5E4PHWRIJKDkEMP2AhItHhRe2rCi7&#10;jFeeiY95Yf/+E+ze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CdEfPZ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1F8751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8320" behindDoc="0" locked="0" layoutInCell="1" allowOverlap="1" wp14:anchorId="37DE8987" wp14:editId="6F4EC5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7" name="Rectangle 8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344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E8987" id="Rectangle 8887" o:spid="_x0000_s3707" style="position:absolute;left:0;text-align:left;margin-left:154pt;margin-top:198pt;width:79pt;height:60pt;z-index:262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NGVBzK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EA344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49344" behindDoc="0" locked="0" layoutInCell="1" allowOverlap="1" wp14:anchorId="3BF30857" wp14:editId="7593B9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8" name="Rectangle 8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93A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0857" id="Rectangle 8888" o:spid="_x0000_s3708" style="position:absolute;left:0;text-align:left;margin-left:154pt;margin-top:198pt;width:79pt;height:60pt;z-index:262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" filled="f" stroked="f">
                      <v:textbox inset="2.16pt,1.44pt,0,1.44pt">
                        <w:txbxContent>
                          <w:p w14:paraId="14BA93A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0368" behindDoc="0" locked="0" layoutInCell="1" allowOverlap="1" wp14:anchorId="3F3EC520" wp14:editId="661D2D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89" name="Rectangle 8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E08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EC520" id="Rectangle 8889" o:spid="_x0000_s3709" style="position:absolute;left:0;text-align:left;margin-left:154pt;margin-top:198pt;width:79pt;height:60pt;z-index:262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7vuw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ds1JY5bnNJv&#10;1I27flTklB2MlCrPN+s1hdhh2VN4hHMU0c3kZw02f5EWmYvGx4vGak5EYHK9Wrc1TkLg0c3VeoU+&#10;dqneiwPE9EN5S7LDKCCUoiw//IrpdPXtCtZlMKfns5fm3VzINNft6g3rzssjcsQlTQ9o9OgnRsVo&#10;AiUTDp7R+GfPQVEy/nSobHNztWpwU0qwbJsWNxhKgKh3H7PcicHjLokElOwDmH5AwEWjggtHVpid&#10;1yvvxMe4oH//Cba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y0c7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22E08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1392" behindDoc="0" locked="0" layoutInCell="1" allowOverlap="1" wp14:anchorId="0871D3E8" wp14:editId="11DB2F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90" name="Rectangle 8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A33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1D3E8" id="Rectangle 8890" o:spid="_x0000_s3710" style="position:absolute;left:0;text-align:left;margin-left:154pt;margin-top:198pt;width:79pt;height:60pt;z-index:262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5c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3aBAnjuc0k/U&#10;jfveKnLODkZKNc931muMqcOy5/gElyihO5OfNLj5i7TIVDQ+XTVWUyYCk5vVpq3xIYFHt+vNCn3s&#10;Ur0VR0j5qwqOzA6jgFCKsvz4PeXz1dcrWDeDOT8/e3naT4VMc9OuX7HugzwhR1zS/IhG2zAyKqyJ&#10;lIw4eEbT7wMHRYn95lHZ5na9anBTSrBsmxY3GEqAqPfvs9yLIeAuiQyUHCKYfkDARaOCC0dWmF3W&#10;a96J93FB//YT7P4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LVcrly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5CEA33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2416" behindDoc="0" locked="0" layoutInCell="1" allowOverlap="1" wp14:anchorId="20CCEC68" wp14:editId="709610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91" name="Rectangle 8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3336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CEC68" id="Rectangle 8891" o:spid="_x0000_s3711" style="position:absolute;left:0;text-align:left;margin-left:154pt;margin-top:198pt;width:79pt;height:60pt;z-index:262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q3uw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2XS8p8dzhlH6g&#10;btz3VpFTdjBSqnm+s15jTB2WvcRnOEcJ3Zn8pMHNX6RFpqLx8aKxmjIRmFyv1m2NkxB4dHe9XqGP&#10;Xar34ggpf1XBkdlhFBBKUZYfHlM+XX27gnUzmNPzs5en3VTINLftzRvWXZBH5IhLmp/QaBtGRoU1&#10;kZIRB89oet1zUJTYbx6Vbe6uVw1uSgmWbdPiBkMJEPXuY5Z7MQTcJZGBkn0E0w8IuGhUcOHICrPz&#10;es078TEu6N9/gu1v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D52Fq3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743336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3440" behindDoc="0" locked="0" layoutInCell="1" allowOverlap="1" wp14:anchorId="47F27406" wp14:editId="3B59F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892" name="Rectangle 8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E69E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27406" id="Rectangle 8892" o:spid="_x0000_s3712" style="position:absolute;left:0;text-align:left;margin-left:154pt;margin-top:198pt;width:79pt;height:60pt;z-index:262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Qug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WjbbhpKPHc4pZ+o&#10;G/e9VeScHYyUap7vrNcYU4dlz/EJLlFCdyY/aXDzF2mRqWh8umqspkwEJjerTVvjJAQe3d5sVuhj&#10;l+qtOELKX1VwZHYYBYRSlOXH7ymfr75ewboZzPn52cvTfipkmnW7fsW6D/KEHHFJ8yMabcPIqLAm&#10;UjLi4BlNvw8cFCX2m0dlm9ubFQqRS7BsmxY3GEqAqPfvs9yLIeAuiQyUHCKYfkDARaOCC0dWmF3W&#10;a96J93FB//YT7P4A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GxSNlC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443E69E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4464" behindDoc="0" locked="0" layoutInCell="1" allowOverlap="1" wp14:anchorId="058FC2D5" wp14:editId="773220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3" name="Rectangle 8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A661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FC2D5" id="Rectangle 8893" o:spid="_x0000_s3713" style="position:absolute;left:0;text-align:left;margin-left:154pt;margin-top:198pt;width:79pt;height:48pt;z-index:262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o2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a182KEsctTukP&#10;6sZdNyhyyvZGSjXPd9ZrDLHFssfwAOcoojuTnzTY+Yu0yJQ1Pl40VlMiApPNqqlLnITAo6tm3aCP&#10;XYrX4gAx/VTektlhFBBKVpYf7mI6XX25gnUzmNPzs5em3ZTJVOv6+gXrzssjcsQlTfdo9OBHRsVg&#10;AiUjDp7R+HfPQVEy/HKobHX9fVXhpuRgWVc1bjDkAFHv3ma5E73HXRIJKNkHMF2PgLNGGReOLDM7&#10;r9e8E2/jjP71J9j+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Zpuj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1AEA661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5488" behindDoc="0" locked="0" layoutInCell="1" allowOverlap="1" wp14:anchorId="59158E0A" wp14:editId="2AF6F0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4" name="Rectangle 8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1EA6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58E0A" id="Rectangle 8894" o:spid="_x0000_s3714" style="position:absolute;left:0;text-align:left;margin-left:154pt;margin-top:198pt;width:79pt;height:48pt;z-index:262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CUnnZ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0551EA6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6512" behindDoc="0" locked="0" layoutInCell="1" allowOverlap="1" wp14:anchorId="5E7BC48F" wp14:editId="4D308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5" name="Rectangle 8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9994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C48F" id="Rectangle 8895" o:spid="_x0000_s3715" style="position:absolute;left:0;text-align:left;margin-left:154pt;margin-top:198pt;width:79pt;height:48pt;z-index:262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EXNE4+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5B89994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7536" behindDoc="0" locked="0" layoutInCell="1" allowOverlap="1" wp14:anchorId="59967435" wp14:editId="7BF4F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6" name="Rectangle 8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686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7435" id="Rectangle 8896" o:spid="_x0000_s3716" style="position:absolute;left:0;text-align:left;margin-left:154pt;margin-top:198pt;width:79pt;height:48pt;z-index:262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ZFcKK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77686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8560" behindDoc="0" locked="0" layoutInCell="1" allowOverlap="1" wp14:anchorId="7F76B286" wp14:editId="07ABBD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7" name="Rectangle 8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CC3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6B286" id="Rectangle 8897" o:spid="_x0000_s3717" style="position:absolute;left:0;text-align:left;margin-left:154pt;margin-top:198pt;width:79pt;height:48pt;z-index:262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KNP+w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78CC3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59584" behindDoc="0" locked="0" layoutInCell="1" allowOverlap="1" wp14:anchorId="6298B7EA" wp14:editId="17D487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8" name="Rectangle 8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9B8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B7EA" id="Rectangle 8898" o:spid="_x0000_s3718" style="position:absolute;left:0;text-align:left;margin-left:154pt;margin-top:198pt;width:79pt;height:48pt;z-index:262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P2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7XBWnjuc0k/U&#10;jfvBKnLOjkZKtcx30WuKqceyx/gAlyihu5CfNbjli7TIXDQ+XTVWcyYCk91N19Y4CYFHn7pNhz52&#10;qV6KI6T8VQVHFodRQChFWX78nvL56vMVrFvAnJ9fvDzv50Km2XTNM9Z9kCfkiEua79FoGyZGhTWR&#10;kgkHz2j6feCgKLHfPCrbfP540+CmlGDdNi2qAiVA1PvXWe7FGHCXRAZKDhHMMCLgolHBhSMrzC7r&#10;tezE67igf/kJdn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RxPD9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1749B8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0608" behindDoc="0" locked="0" layoutInCell="1" allowOverlap="1" wp14:anchorId="4F6FECA9" wp14:editId="13D6ED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899" name="Rectangle 8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FB16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FECA9" id="Rectangle 8899" o:spid="_x0000_s3719" style="position:absolute;left:0;text-align:left;margin-left:154pt;margin-top:198pt;width:79pt;height:48pt;z-index:262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cd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7TpKPHc4pe+o&#10;G/eDVeSSHY2UapnvotcUU49lT/ERrlFCdyE/a3DLF2mRuWh8vmms5kwEJrtN19Y4CYFHH7pthz52&#10;qV6KI6T8WQVHFodRQChFWX76mvLl6vMVrFvAXJ5fvDwf5kKm2XabZ6yHIM/IEZc0P6DRNkyMCmsi&#10;JRMOntH068hBUWK/eFS2+fh+0+CmlGDdNi1uMJQAUR9eZ7kXY8BdEhkoOUYww4iAi0YFF46sMLuu&#10;17ITr+OC/uUn2P8G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C5c3H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C1FB16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1632" behindDoc="0" locked="0" layoutInCell="1" allowOverlap="1" wp14:anchorId="37624D19" wp14:editId="51348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0" name="Rectangle 8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6993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4D19" id="Rectangle 8900" o:spid="_x0000_s3720" style="position:absolute;left:0;text-align:left;margin-left:154pt;margin-top:198pt;width:79pt;height:48pt;z-index:262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KuJ0z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0046993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2656" behindDoc="0" locked="0" layoutInCell="1" allowOverlap="1" wp14:anchorId="68088554" wp14:editId="29EFD0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1" name="Rectangle 8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1422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88554" id="Rectangle 8901" o:spid="_x0000_s3721" style="position:absolute;left:0;text-align:left;margin-left:154pt;margin-top:198pt;width:79pt;height:48pt;z-index:262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AmuwEAAEwDAAAOAAAAZHJzL2Uyb0RvYy54bWysU9tu2zAMfR+wfxD0vthx1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V68p8dzhlH6g&#10;btwPVpFzdjRSqmW+i15TTD2WPcVHuEQJ3YX8rMEtX6RF5qLx6aqxmjMRmOxuurbGSQg8uu02HfrY&#10;pXotjpDyFxUcWRxGAaEUZfnxW8rnqy9XsG4Bc35+8fK8nwuZZtPdvmDdB3lCjrik+QGNtmFiVFgT&#10;KZlw8IymXwcOihL71aOyzaePNw1uSgnWbdPiBkMJEPX+bZZ7MQbcJZGBkkMEM4wIuGhUcOHICrPL&#10;ei078TYu6F9/gt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GZmgC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08A1422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3680" behindDoc="0" locked="0" layoutInCell="1" allowOverlap="1" wp14:anchorId="7026D737" wp14:editId="1D1B57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2" name="Rectangle 8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7324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6D737" id="Rectangle 8902" o:spid="_x0000_s3722" style="position:absolute;left:0;text-align:left;margin-left:154pt;margin-top:198pt;width:79pt;height:48pt;z-index:262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zB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qxtKPHc4pZ+o&#10;G/eDVeScHY2UapnvotcUU49lj/EBLlFCdyE/a3DLF2mRuWh8umqs5kwEJrubrq1xEgKPPnWbDn3s&#10;Ur0UR0j5qwqOLA6jgFCKsvz4PeXz1ecrWLeAOT+/eHnez4VMs+k2z1j3QZ6QIy5pvkejbZgYFdZE&#10;SiYcPKPp94GDosR+86hs8/njDQqRS7BumxY3GEqAqPevs9yLMeAuiQyUHCKYYUTARaOCC0dWmF3W&#10;a9mJ13FB//IT7P4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8+zsw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6617324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4704" behindDoc="0" locked="0" layoutInCell="1" allowOverlap="1" wp14:anchorId="3D085418" wp14:editId="038EF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3" name="Rectangle 8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DFA0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85418" id="Rectangle 8903" o:spid="_x0000_s3723" style="position:absolute;left:0;text-align:left;margin-left:154pt;margin-top:198pt;width:79pt;height:48pt;z-index:262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gq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aN+WKEsctTukP&#10;6sZdNyhyyvZGSjXPd9ZrDLHFssfwAOcoojuTnzTY+Yu0yJQ1Pl40VlMiApPNqqlLnITAo6tm3aCP&#10;XYrX4gAx/VTektlhFBBKVpYf7mI6XX25gnUzmNPzs5em3ZTJVOvm+gXrzssjcsQlTfdo9OBHRsVg&#10;AiUjDp7R+HfPQVEy/HKobHX9fVXhpuRgWVc1bjDkAFHv3ma5E73HXRIJKNkHMF2PgLNGGReOLDM7&#10;r9e8E2/jjP71J9j+Aw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L9oGC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24BDFA0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5728" behindDoc="0" locked="0" layoutInCell="1" allowOverlap="1" wp14:anchorId="1F9B31DB" wp14:editId="1FD45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4" name="Rectangle 8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CB87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B31DB" id="Rectangle 8904" o:spid="_x0000_s3724" style="position:absolute;left:0;text-align:left;margin-left:154pt;margin-top:198pt;width:79pt;height:48pt;z-index:262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V4uw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V99S4rnDKf1A&#10;3bgfrCLn7GikVMt8F72mmHose4qPcIkSugv5WYNbvkiLzEXj01VjNWciMNnddG2NkxB49LHbdOhj&#10;l+q1OELKX1RwZHEYBYRSlOXHbymfr75cwboFzPn5xcvzfi5kmk3XvmDdB3lCjrik+QGNtmFiVFgT&#10;KZlw8IymXwcOihL71aOyzafbmwY3pQTrtml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BIRX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C8CB87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6752" behindDoc="0" locked="0" layoutInCell="1" allowOverlap="1" wp14:anchorId="309546D9" wp14:editId="69CBB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5" name="Rectangle 8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A99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46D9" id="Rectangle 8905" o:spid="_x0000_s3725" style="position:absolute;left:0;text-align:left;margin-left:154pt;margin-top:198pt;width:79pt;height:48pt;z-index:262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GTuwEAAEwDAAAOAAAAZHJzL2Uyb0RvYy54bWysU9tu2zAMfR+wfxD0vthx1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V99S4rnDKf1A&#10;3bgfrCLn7GikVMt8F72mmHose4qPcIkSugv5WYNbvkiLzEXj01VjNWciMNnddG2NkxB4dNttOvSx&#10;S/VaHCHlLyo4sjiMAkIpyvLjt5TPV1+uYN0C5vz84uV5PxcyzabrXrDugzwhR1zS/IBG2zAxKqyJ&#10;lEw4eEbTrwMHRYn96lHZ5tPHmwY3pQTrtml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zMsZO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77DA99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7776" behindDoc="0" locked="0" layoutInCell="1" allowOverlap="1" wp14:anchorId="465303E1" wp14:editId="79C89A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6" name="Rectangle 8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DE3C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303E1" id="Rectangle 8906" o:spid="_x0000_s3726" style="position:absolute;left:0;text-align:left;margin-left:154pt;margin-top:198pt;width:79pt;height:48pt;z-index:262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OXHf6i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28DE3C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8800" behindDoc="0" locked="0" layoutInCell="1" allowOverlap="1" wp14:anchorId="1FD30024" wp14:editId="7CB92C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7" name="Rectangle 8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FD3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0024" id="Rectangle 8907" o:spid="_x0000_s3727" style="position:absolute;left:0;text-align:left;margin-left:154pt;margin-top:198pt;width:79pt;height:48pt;z-index:262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qUOLQ7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215FD3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69824" behindDoc="0" locked="0" layoutInCell="1" allowOverlap="1" wp14:anchorId="66DB2FA2" wp14:editId="01BF36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8" name="Rectangle 8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85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B2FA2" id="Rectangle 8908" o:spid="_x0000_s3728" style="position:absolute;left:0;text-align:left;margin-left:154pt;margin-top:198pt;width:79pt;height:48pt;z-index:262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xoO2d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5FEF85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0848" behindDoc="0" locked="0" layoutInCell="1" allowOverlap="1" wp14:anchorId="1F8ADAD6" wp14:editId="2CFA0C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09" name="Rectangle 8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365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DAD6" id="Rectangle 8909" o:spid="_x0000_s3729" style="position:absolute;left:0;text-align:left;margin-left:154pt;margin-top:198pt;width:79pt;height:48pt;z-index:262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KeuwEAAEw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bbru4o8dzhlH6g&#10;btwPVpFzdjRSqmW+i15TTD2WPcVHuEQJ3YX8rMEtX6RF5qLx6aqxmjMRmOw2XVvjJAQefepuOvSx&#10;S/VaHCHlLyo4sjiMAkIpyvLjt5TPV1+uYN0C5vz84uV5PxcyzW29ecG6D/KEHHFJ8wMabcPEqLAm&#10;UjLh4BlNvw4cFCX2q0dlm9uPmwY3pQTrtmlxg6EEiHr/Nsu9GAPukshAySGCGUYEXDQquHBkhdll&#10;vZadeBsX9K8/we43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oHQp6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461A365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1872" behindDoc="0" locked="0" layoutInCell="1" allowOverlap="1" wp14:anchorId="0FB8A38D" wp14:editId="39671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0" name="Rectangle 8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A2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8A38D" id="Rectangle 8910" o:spid="_x0000_s3730" style="position:absolute;left:0;text-align:left;margin-left:154pt;margin-top:198pt;width:79pt;height:48pt;z-index:262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It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t0aBPHc4pZ+o&#10;G/eDVeSUHY2UapnvotcUU49lT/ERzlFCdyE/a3DLF2mRuWh8vGis5kwEJrurrq3xIYFHn7ubDn3s&#10;Ur0WR0j5qwqOLA6jgFCKsvzwPeXT1ZcrWLeAOT2/eHnezYVMc1tfv2DdBXlEjrik+QGNtmFiVFgT&#10;KZlw8Iym33sOihL7zaOyze31VYObUoJ127S4wVACRL17m+VejAF3SWSgZB/BDCMCLhoVXDiywuy8&#10;XstOvI0L+tefYPsH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zYoiLb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0F3EA2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2896" behindDoc="0" locked="0" layoutInCell="1" allowOverlap="1" wp14:anchorId="43DC254F" wp14:editId="6F9017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1" name="Rectangle 8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BD4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C254F" id="Rectangle 8911" o:spid="_x0000_s3731" style="position:absolute;left:0;text-align:left;margin-left:154pt;margin-top:198pt;width:79pt;height:48pt;z-index:262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bG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01YVJZYZnNJv&#10;1I3ZUQtyzE5qGESab9Jr9qHDsif/CKcooJvILxJM+iItsmSND2eNxRIJx2R71TYlToLj0XV706KP&#10;XYq3Yg8hfhfOkOT0FBBKVpbtf4Z4vPp6BesSmOPzyYvLdslk6tvy+hXr1g0H5IhLGh/QSO3mnnKt&#10;PCUzDr6n4WXHQFCif1hUtr79elXjpuSgauoGNxhygKi377PM8snhLvEIlOw8qHFCwFmjjAtHlpmd&#10;1ivtxPs4o3/7CTZ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IEO1sa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EDBD4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3920" behindDoc="0" locked="0" layoutInCell="1" allowOverlap="1" wp14:anchorId="05EAEDC0" wp14:editId="20AF94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2" name="Rectangle 8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D2C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AEDC0" id="Rectangle 8912" o:spid="_x0000_s3732" style="position:absolute;left:0;text-align:left;margin-left:154pt;margin-top:198pt;width:79pt;height:48pt;z-index:262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BSEuiG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93D2C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4944" behindDoc="0" locked="0" layoutInCell="1" allowOverlap="1" wp14:anchorId="0AE5889B" wp14:editId="22B66A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3" name="Rectangle 8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13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5889B" id="Rectangle 8913" o:spid="_x0000_s3733" style="position:absolute;left:0;text-align:left;margin-left:154pt;margin-top:198pt;width:79pt;height:48pt;z-index:262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7K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62a5osQyg1P6&#10;g7oxO2hBTtlR9b1I8016TT60WPboH+AcBXQT+VmCSV+kReas8fGisZgj4ZhsVk1d4iQ4Hl011w36&#10;2KV4LfYQ4k/hDElORwGhZGXZ4S7E09WXK1iXwJyeT16cd3MmU63L9QvWneuPyBGXNN6jkdpNHeVa&#10;eUomHHxHw989A0GJ/mVR2Wr9fVXhpuRgWVc1bjDkAFHv3maZ5aPDXeIRKNl7UMOIgLNGGReOLDM7&#10;r1faibdxRv/6E2z/AQ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FgATsq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682413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5968" behindDoc="0" locked="0" layoutInCell="1" allowOverlap="1" wp14:anchorId="4B306D39" wp14:editId="1BDAF1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914" name="Rectangle 8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FD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06D39" id="Rectangle 8914" o:spid="_x0000_s3734" style="position:absolute;left:0;text-align:left;margin-left:154pt;margin-top:198pt;width:79pt;height:60pt;z-index:262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sVuw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7Xa5psRxi1P6&#10;jrpx14+KXLKDkVLl+Wa9phA7LHsJz3CNIrqZ/KzB5i/SInPR+HzTWM2JCExuV9u2xkkIPNqstyv0&#10;sUv1Vhwgps/KW5IdRgGhFGX56WtMl6uvV7Aug7k8n700H+ZCptnU7SvWg5dn5IhLmp7Q6NFPjIrR&#10;BEomHDyj8deRg6Jk/OJQ2WazXjW4KSVYtk2LGwwlQNSH91nuxOBxl0QCSo4BTD8g4KJRwYUjK8yu&#10;65V34n1c0L/9BPvf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xn2sV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48C0FD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6992" behindDoc="0" locked="0" layoutInCell="1" allowOverlap="1" wp14:anchorId="397D49B5" wp14:editId="16817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915" name="Rectangle 8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7CC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D49B5" id="Rectangle 8915" o:spid="_x0000_s3735" style="position:absolute;left:0;text-align:left;margin-left:154pt;margin-top:198pt;width:79pt;height:60pt;z-index:262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/+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62Z5TYllBqf0&#10;B3VjdtCCnLKj6nuR5pv0mnxosezRP8A5Cugm8rMEk75Ii8xZ4+NFYzFHwjHZrJq6xElwPFpfNSv0&#10;sUvxWuwhxJ/CGZKcjgJCycqyw+8QT1dfrmBdAnN6Pnlx3s2ZTLUumxesO9cfkSMuabxHI7WbOsq1&#10;8pRMOPiOhr97BoIS/cuistX6alXhpuRgWVc1bjDkAFHv3maZ5aPDXeIRKNl7UMOIgLNGGReOLDM7&#10;r1faibdxRv/6E2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9G5/+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5EE7CC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8016" behindDoc="0" locked="0" layoutInCell="1" allowOverlap="1" wp14:anchorId="7F6CAFB3" wp14:editId="079D64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916" name="Rectangle 8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B4E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CAFB3" id="Rectangle 8916" o:spid="_x0000_s3736" style="position:absolute;left:0;text-align:left;margin-left:154pt;margin-top:198pt;width:79pt;height:60pt;z-index:262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AcgYZa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2FBB4E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79040" behindDoc="0" locked="0" layoutInCell="1" allowOverlap="1" wp14:anchorId="3C22BA49" wp14:editId="1B5152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7" name="Rectangle 8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A061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2BA49" id="Rectangle 8917" o:spid="_x0000_s3737" style="position:absolute;left:0;text-align:left;margin-left:154pt;margin-top:198pt;width:79pt;height:48pt;z-index:262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lroKPL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4C1A061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0064" behindDoc="0" locked="0" layoutInCell="1" allowOverlap="1" wp14:anchorId="19DE37C8" wp14:editId="7D0EA1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8" name="Rectangle 8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5659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E37C8" id="Rectangle 8918" o:spid="_x0000_s3738" style="position:absolute;left:0;text-align:left;margin-left:154pt;margin-top:198pt;width:79pt;height:48pt;z-index:262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" filled="f" stroked="f">
                      <v:textbox inset="2.16pt,1.44pt,0,1.44pt">
                        <w:txbxContent>
                          <w:p w14:paraId="7845659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1088" behindDoc="0" locked="0" layoutInCell="1" allowOverlap="1" wp14:anchorId="354B7F3E" wp14:editId="2C5D33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8919" name="Rectangle 8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EB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B7F3E" id="Rectangle 8919" o:spid="_x0000_s3739" style="position:absolute;left:0;text-align:left;margin-left:154pt;margin-top:198pt;width:79pt;height:48pt;z-index:262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" filled="f" stroked="f">
                      <v:textbox inset="2.16pt,1.44pt,0,1.44pt">
                        <w:txbxContent>
                          <w:p w14:paraId="396BEB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2112" behindDoc="0" locked="0" layoutInCell="1" allowOverlap="1" wp14:anchorId="0E852F1F" wp14:editId="266D6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920" name="Rectangle 8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557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52F1F" id="Rectangle 8920" o:spid="_x0000_s3740" style="position:absolute;left:0;text-align:left;margin-left:154pt;margin-top:198pt;width:79pt;height:60pt;z-index:262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Bz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" filled="f" stroked="f">
                      <v:textbox inset="2.16pt,1.44pt,0,1.44pt">
                        <w:txbxContent>
                          <w:p w14:paraId="70F3557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3136" behindDoc="0" locked="0" layoutInCell="1" allowOverlap="1" wp14:anchorId="4D835213" wp14:editId="41F085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8921" name="Rectangle 8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FFC9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35213" id="Rectangle 8921" o:spid="_x0000_s3741" style="position:absolute;left:0;text-align:left;margin-left:154pt;margin-top:198pt;width:79pt;height:60pt;z-index:262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SY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" filled="f" stroked="f">
                      <v:textbox inset="2.16pt,1.44pt,0,1.44pt">
                        <w:txbxContent>
                          <w:p w14:paraId="717FFC9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4160" behindDoc="0" locked="0" layoutInCell="1" allowOverlap="1" wp14:anchorId="4347472D" wp14:editId="20826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2" name="Rectangle 8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E2D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7472D" id="Rectangle 8922" o:spid="_x0000_s3742" style="position:absolute;left:0;text-align:left;margin-left:154pt;margin-top:198pt;width:79pt;height:135pt;z-index:262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L3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TbtC0ljlvs0nf0&#10;jbthUuRcHY2UKvc3+zWH2OO1l/AMlyziMotfNNj8RVlkKR6frh6rJRGBxc3tpquxEwK3mnXd5ARh&#10;qrfbAWL6rLwlecEoIJdiLT9+jel89PUI3stszu/nVVr2S1HTrpu7V7J7L08oEqc0PWHQk58ZFZMJ&#10;lMzYeUbjrwMHRcn0xaG17frTLTqRStJ0bYcjDCVB2vv3Ve7E6HGYRAJKDgHMMCLhYlLhhT0ryi7z&#10;lYfifV7Yv/0Fu9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1VHi9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33E2D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5184" behindDoc="0" locked="0" layoutInCell="1" allowOverlap="1" wp14:anchorId="45B3B3A5" wp14:editId="19FF8C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3" name="Rectangle 8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3EB8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B3A5" id="Rectangle 8923" o:spid="_x0000_s3743" style="position:absolute;left:0;text-align:left;margin-left:154pt;margin-top:198pt;width:79pt;height:135pt;z-index:262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dZ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264pcdxil36g&#10;b9wNkyKX6mikVLm/2a85xB6vPYVHuGYRl1n8osHmL8oiS/H4fPNYLYkILG7X267GTgjcajZ1kxOE&#10;qV5vB4jpi/KW5AWjgFyKtfz0LabL0ZcjeC+zubyfV2k5LEVNu2k2L2QPXp5RJE5pesCgJz8zKiYT&#10;KJmx84zGX0cOipLpq0Nr283HdYujUpKmazscYSgJ0j68rXInRo/DJBJQcgxghhEJF5MKL+xZUXad&#10;rzwUb/PC/v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nVSXW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493EB8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6208" behindDoc="0" locked="0" layoutInCell="1" allowOverlap="1" wp14:anchorId="7BAE55AC" wp14:editId="6A19A9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4" name="Rectangle 8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240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E55AC" id="Rectangle 8924" o:spid="_x0000_s3744" style="position:absolute;left:0;text-align:left;margin-left:154pt;margin-top:198pt;width:79pt;height:135pt;z-index:262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8I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ae8ocdxil76j&#10;b9wNkyLn6mikVLm/2a85xB6vvYRnuGQRl1n8osHmL8oiS/H4dPVYLYkILG5uN12NnRC41azrJicI&#10;U73dDhDTZ+UtyQtGAbkUa/nxa0zno69H8F5mc34/r9KyX4qadt10r2T3Xp5QJE5pesKgJz8zKiYT&#10;KJmx84zGXwcOipLpi0Nr2/XdbYujUpKmazscYSgJ0t6/r3InRo/DJBJQcghghhEJF5MKL+xZUXaZ&#10;rzwU7/PC/u0v2P0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/U/C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26240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7232" behindDoc="0" locked="0" layoutInCell="1" allowOverlap="1" wp14:anchorId="758219D6" wp14:editId="1B261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5" name="Rectangle 8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2D8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219D6" id="Rectangle 8925" o:spid="_x0000_s3745" style="position:absolute;left:0;text-align:left;margin-left:154pt;margin-top:198pt;width:79pt;height:135pt;z-index:262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qm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aT9R4rjFLv1E&#10;37gbJkXO1dFIqXJ/s19ziD1eewwPcMkiLrP4RYPNX5RFluLx6eqxWhIRWNzcbLoaOyFwq1nXTU4Q&#10;pnq5HSCmr8pbkheMAnIp1vLj95jOR5+P4L3M5vx+XqVlvxQ17brZPJPde3lCkTil6R6DnvzMqJhM&#10;oGTGzjMafx84KEqmbw6tbdcfb1oclZI0XdvhCENJkPb+dZU7MXocJpGAkkMAM4xIuJhUeGHPirLL&#10;fOWheJ0X9i9/we4P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fwSqa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032D8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8256" behindDoc="0" locked="0" layoutInCell="1" allowOverlap="1" wp14:anchorId="20945064" wp14:editId="74DCD7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6" name="Rectangle 8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88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45064" id="Rectangle 8926" o:spid="_x0000_s3746" style="position:absolute;left:0;text-align:left;margin-left:154pt;margin-top:198pt;width:79pt;height:135pt;z-index:262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F3pJn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5DF88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89280" behindDoc="0" locked="0" layoutInCell="1" allowOverlap="1" wp14:anchorId="574C0A40" wp14:editId="1B322E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7" name="Rectangle 8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6452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C0A40" id="Rectangle 8927" o:spid="_x0000_s3747" style="position:absolute;left:0;text-align:left;margin-left:154pt;margin-top:198pt;width:79pt;height:135pt;z-index:262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wxuQ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i3adeUOG6xS9/Q&#10;N+6GSZFzdTRSqtzf7NccYo/XXsMLXLKIyyx+0WDzF2WRpXh8unqslkQEFjc3m67GTgjcatZ1kxOE&#10;qd5uB4jpi/KW5AWjgFyKtfz4GNP56O8jeC+zOb+fV2nZL0VNu26vZPdenlAkTml6xqAnPzMqJhMo&#10;mbHzjMafBw6KkumrQ2vb9e1Ni6NSkqZrOxxhKAnS3r+vcidGj8MkElByCGCGEQmXdwsv7FlRdpmv&#10;PBTv88L+7S/Y/Q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ffzwx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4E66452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0304" behindDoc="0" locked="0" layoutInCell="1" allowOverlap="1" wp14:anchorId="6F3ABB2D" wp14:editId="3B2B90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8" name="Rectangle 8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E5E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BB2D" id="Rectangle 8928" o:spid="_x0000_s3748" style="position:absolute;left:0;text-align:left;margin-left:154pt;margin-top:198pt;width:79pt;height:135pt;z-index:262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jjxrR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4CE5E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1328" behindDoc="0" locked="0" layoutInCell="1" allowOverlap="1" wp14:anchorId="11527E27" wp14:editId="24BE4B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29" name="Rectangle 8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C98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27E27" id="Rectangle 8929" o:spid="_x0000_s3749" style="position:absolute;left:0;text-align:left;margin-left:154pt;margin-top:198pt;width:79pt;height:135pt;z-index:262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7r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224pcdxil36g&#10;b9wNkyKX6mikVLm/2a85xB6vPYVHuGYRl1n8osHmL8oiS/H4fPNYLYkILG7X267GTgjcajZ1kxOE&#10;qV5vB4jpi/KW5AWjgFyKtfz0LabL0ZcjeC+zubyfV2k5LEVNu2nXL2QPXp5RJE5pesCgJz8zKiYT&#10;KJmx84zGX0cOipLpq0Nr283HdYujUpKmazscYSgJ0j68rXInRo/DJBJQcgxghhEJF5MKL+xZUXad&#10;rzwUb/PC/v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xjke6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0BC98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2352" behindDoc="0" locked="0" layoutInCell="1" allowOverlap="1" wp14:anchorId="3371A293" wp14:editId="29769E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0" name="Rectangle 8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2A7B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1A293" id="Rectangle 8930" o:spid="_x0000_s3750" style="position:absolute;left:0;text-align:left;margin-left:154pt;margin-top:198pt;width:79pt;height:135pt;z-index:262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hbugEAAE0DAAAOAAAAZHJzL2Uyb0RvYy54bWysU8tu2zAQvBfoPxC813o4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ddo0GOW6xS9/R&#10;N+6GSZFLdTRSqtzf7NccYo/XnsMTXLOIyyx+0WDzF2WRpXh8vnmslkQEFrfrbVfjQwK3mk3d5ARh&#10;qtfbAWL6rLwlecEoIJdiLT99jely9OUI3stsLu/nVVoOS1HTbtq7F7IHL88oEqc0PWLQk58ZFZMJ&#10;lMzYeUbjryMHRcn0xaG17eZu3eKolKTp2g5HGEqCtA9vq9yJ0eMwiQSUHAOYYUTCxaTCC3tWlF3n&#10;Kw/F27ywf/0L9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/nJIW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8B2A7B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3376" behindDoc="0" locked="0" layoutInCell="1" allowOverlap="1" wp14:anchorId="46B89C36" wp14:editId="334D9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1" name="Rectangle 8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480C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89C36" id="Rectangle 8931" o:spid="_x0000_s3751" style="position:absolute;left:0;text-align:left;margin-left:154pt;margin-top:198pt;width:79pt;height:135pt;z-index:262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31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TbrhtKHLfYpe/o&#10;G3fDpMilOhopVe5v9msOscdrT+ERrlnEZRa/aLD5i7LIUjw+3zxWSyICi9v1tquxEwK3mk3d5ARh&#10;qpfbAWL6rLwlecEoIJdiLT99jely9PkI3stsLu/nVVoOS1HTbtoPz2QPXp5RJE5pesCgJz8zKiYT&#10;KJmx84zGX0cOipLpi0Nr2837dYujUpKmazscYSgJ0j68rnInRo/DJBJQcgxghhEJF5MKL+xZUXad&#10;rzwUr/PC/u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tnc99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87480C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4400" behindDoc="0" locked="0" layoutInCell="1" allowOverlap="1" wp14:anchorId="41E696F6" wp14:editId="463A4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2" name="Rectangle 8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EF35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696F6" id="Rectangle 8932" o:spid="_x0000_s3752" style="position:absolute;left:0;text-align:left;margin-left:154pt;margin-top:198pt;width:79pt;height:135pt;z-index:262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PcuQ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Tb3LaUOG6xS9/R&#10;N+6GSZFzdTRSqtzf7NccYo/XXsIzXLKIyyx+0WDzF2WRpXh8unqslkQEFje3m67GTgjcatZ1kxOE&#10;qd5uB4jps/KW5AWjgFyKtfz4Nabz0dcjeC+zOb+fV2nZL0VNu27vXsnuvTyhSJzS9IRBT35mVEwm&#10;UDJj5xmNvw4cFCXTF4fWtutP2YlUkqZrOxxhKAnS3r+vcidGj8MkElByCGCGEQkXkwov7FlRdpmv&#10;PBTv88L+7S/Y/QY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vftPc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05EF35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5424" behindDoc="0" locked="0" layoutInCell="1" allowOverlap="1" wp14:anchorId="4487C7DD" wp14:editId="280B3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3" name="Rectangle 8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7B6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7C7DD" id="Rectangle 8933" o:spid="_x0000_s3753" style="position:absolute;left:0;text-align:left;margin-left:154pt;margin-top:198pt;width:79pt;height:135pt;z-index:262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Z3umc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097B6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6448" behindDoc="0" locked="0" layoutInCell="1" allowOverlap="1" wp14:anchorId="5140A9A3" wp14:editId="38B8A1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4" name="Rectangle 8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28F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0A9A3" id="Rectangle 8934" o:spid="_x0000_s3754" style="position:absolute;left:0;text-align:left;margin-left:154pt;margin-top:198pt;width:79pt;height:135pt;z-index:262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4jugEAAE0DAAAOAAAAZHJzL2Uyb0RvYy54bWysU8tu2zAQvBfoPxC813o4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ddn1HieMWu/Qd&#10;feNumBS5VEcjpcr9zX7NIfZ47Tk8wTWLuMziFw02f1EWWYrH55vHaklEYHG73nY1dkLgVrOpm5wg&#10;TPV6O0BMn5W3JC8YBeRSrOWnrzFdjr4cwXuZzeX9vErLYSlq2k3bvZA9eHlGkTil6RGDnvzMqJhM&#10;oGTGzjMafx05KEqmLw6tbTd36xZHpSRN13Y4wlASpH14W+VOjB6HSSSg5BjADCMSLiYVXtizouw6&#10;X3ko3uaF/etfsP8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1doOI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B128F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7472" behindDoc="0" locked="0" layoutInCell="1" allowOverlap="1" wp14:anchorId="1E06D9C5" wp14:editId="07DD2B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5" name="Rectangle 8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FF1A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6D9C5" id="Rectangle 8935" o:spid="_x0000_s3755" style="position:absolute;left:0;text-align:left;margin-left:154pt;margin-top:198pt;width:79pt;height:135pt;z-index:262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uN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Tbrj9Q4rjFLn1H&#10;37gbJkUu1dFIqXJ/s19ziD1eewqPcM0iLrP4RYPNX5RFluLx+eaxWhIRWNyut12NnRC41WzqJicI&#10;U73cDhDTZ+UtyQtGAbkUa/npa0yXo89H8F5mc3k/r9JyWIqadtNun8kevDyjSJzS9IBBT35mVEwm&#10;UDJj5xmNv44cFCXTF4fWtpv36xZHpSRN13Y4wlASpH14XeVOjB6HSSSg5BjADCMSLiYVXtizouw6&#10;X3koXueF/ctfsP8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nd97j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BEFF1A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8496" behindDoc="0" locked="0" layoutInCell="1" allowOverlap="1" wp14:anchorId="4AEB7A11" wp14:editId="46B6BC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6" name="Rectangle 8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EFA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B7A11" id="Rectangle 8936" o:spid="_x0000_s3756" style="position:absolute;left:0;text-align:left;margin-left:154pt;margin-top:198pt;width:79pt;height:135pt;z-index:262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DG4O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51EFA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699520" behindDoc="0" locked="0" layoutInCell="1" allowOverlap="1" wp14:anchorId="6B791AB7" wp14:editId="2002DE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7" name="Rectangle 8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71A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1AB7" id="Rectangle 8937" o:spid="_x0000_s3757" style="position:absolute;left:0;text-align:left;margin-left:154pt;margin-top:198pt;width:79pt;height:135pt;z-index:262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5VJ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i3XW8ocdxil76h&#10;b9wNkyKX6mikVLm/2a85xB6vvYRnuGYRl1n8osHmL8oiS/H4fPNYLYkILG7X267GTgjcajZ1kxOE&#10;qV5vB4jpk/KW5AWjgFyKtfz0JabL0d9H8F5mc3k/r9JyWIqadrO+kT14eUaROKXpCYOe/MyomEyg&#10;ZMbOMxp/HjkoSqbPDq1tNx/WLY5KSZqu7XCEoSRI+/C2yp0YPQ6TSEDJMYAZRiRc3i28sGdF2XW+&#10;8lC8zQv7179g/ws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D4w5VJ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61771A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0544" behindDoc="0" locked="0" layoutInCell="1" allowOverlap="1" wp14:anchorId="292E5102" wp14:editId="70E694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8" name="Rectangle 8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7F2E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E5102" id="Rectangle 8938" o:spid="_x0000_s3758" style="position:absolute;left:0;text-align:left;margin-left:154pt;margin-top:198pt;width:79pt;height:135pt;z-index:262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pgMI9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6BD7F2E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1568" behindDoc="0" locked="0" layoutInCell="1" allowOverlap="1" wp14:anchorId="58E31168" wp14:editId="1A1FAB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39" name="Rectangle 8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A64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31168" id="Rectangle 8939" o:spid="_x0000_s3759" style="position:absolute;left:0;text-align:left;margin-left:154pt;margin-top:198pt;width:79pt;height:135pt;z-index:262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eT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7Wd9Q4rjFLv1E&#10;37gbJkXO1dFIqXJ/s19ziD1eewqPcMkiLrP4RYPNX5RFluLx6eqxWhIRWMRXuho7IXCr2dRNThCm&#10;er0dIKavyluSF4wCcinW8uP3mM5HX47gvczm/H5epWW/FDXtZr1+Ibv38oQicUrTAwY9+ZlRMZlA&#10;yYydZzT+PnBQlEzfHFrbbj6vWxyVkjRd2+EIQ0mQ9v5tlTsxehwmkYCSQwAzjEi4mFR4Yc+Ksst8&#10;5aF4mxf2r3/B7g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YYW3k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48A64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2592" behindDoc="0" locked="0" layoutInCell="1" allowOverlap="1" wp14:anchorId="4BF5F858" wp14:editId="364527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0" name="Rectangle 8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BD2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5F858" id="Rectangle 8940" o:spid="_x0000_s3760" style="position:absolute;left:0;text-align:left;margin-left:154pt;margin-top:198pt;width:79pt;height:135pt;z-index:262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fbMH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403BD2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3616" behindDoc="0" locked="0" layoutInCell="1" allowOverlap="1" wp14:anchorId="16094A0C" wp14:editId="7D6A5B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1" name="Rectangle 8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15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94A0C" id="Rectangle 8941" o:spid="_x0000_s3761" style="position:absolute;left:0;text-align:left;margin-left:154pt;margin-top:198pt;width:79pt;height:135pt;z-index:262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XzubG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46615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4640" behindDoc="0" locked="0" layoutInCell="1" allowOverlap="1" wp14:anchorId="74356C0D" wp14:editId="407F21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2" name="Rectangle 8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8D0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56C0D" id="Rectangle 8942" o:spid="_x0000_s3762" style="position:absolute;left:0;text-align:left;margin-left:154pt;margin-top:198pt;width:79pt;height:135pt;z-index:262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/PpXm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A88D0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5664" behindDoc="0" locked="0" layoutInCell="1" allowOverlap="1" wp14:anchorId="683E229B" wp14:editId="32C27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3" name="Rectangle 8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604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229B" id="Rectangle 8943" o:spid="_x0000_s3763" style="position:absolute;left:0;text-align:left;margin-left:154pt;margin-top:198pt;width:79pt;height:135pt;z-index:262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yI2uwEAAE0DAAAOAAAAZHJzL2Uyb0RvYy54bWysU8tu2zAQvBfoPxC813o4qGX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d9m5NieMWu/Qd&#10;feNumBS5VEcjpcr9zX7NIfZ47Tk8wTWLuMziFw02f1EWWYrH55vHaklEYHG73nY1dkLgVrOpm5wg&#10;TPV6O0BMn5W3JC8YBeRSrOWnrzFdjr4cwXuZzeX9vErLYSlq2s1680L24OUZReKUpkcMevIzo2Iy&#10;gZIZO89o/HXkoCiZvji0tt3crVsclZI0XdvhCENJkPbhbZU7MXocJpGAkmMAM4xIuJhUeGHPirLr&#10;fOWheJsX9q9/wf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T/Ija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C0604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6688" behindDoc="0" locked="0" layoutInCell="1" allowOverlap="1" wp14:anchorId="6878946E" wp14:editId="74E33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4" name="Rectangle 8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81F3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8946E" id="Rectangle 8944" o:spid="_x0000_s3764" style="position:absolute;left:0;text-align:left;margin-left:154pt;margin-top:198pt;width:79pt;height:135pt;z-index:262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Bl6KZ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D581F3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7712" behindDoc="0" locked="0" layoutInCell="1" allowOverlap="1" wp14:anchorId="4BF94A40" wp14:editId="35A255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5" name="Rectangle 8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AA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94A40" id="Rectangle 8945" o:spid="_x0000_s3765" style="position:absolute;left:0;text-align:left;margin-left:154pt;margin-top:198pt;width:79pt;height:135pt;z-index:262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5b/8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7F4AA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8736" behindDoc="0" locked="0" layoutInCell="1" allowOverlap="1" wp14:anchorId="2FAAE768" wp14:editId="4A7C5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6" name="Rectangle 8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06E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E768" id="Rectangle 8946" o:spid="_x0000_s3766" style="position:absolute;left:0;text-align:left;margin-left:154pt;margin-top:198pt;width:79pt;height:135pt;z-index:262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hPfNV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BA06E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09760" behindDoc="0" locked="0" layoutInCell="1" allowOverlap="1" wp14:anchorId="1F9098BB" wp14:editId="093FF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7" name="Rectangle 8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278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098BB" id="Rectangle 8947" o:spid="_x0000_s3767" style="position:absolute;left:0;text-align:left;margin-left:154pt;margin-top:198pt;width:79pt;height:135pt;z-index:262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MzyuPm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608278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0784" behindDoc="0" locked="0" layoutInCell="1" allowOverlap="1" wp14:anchorId="757916AD" wp14:editId="4167D9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8" name="Rectangle 8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06E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916AD" id="Rectangle 8948" o:spid="_x0000_s3768" style="position:absolute;left:0;text-align:left;margin-left:154pt;margin-top:198pt;width:79pt;height:135pt;z-index:262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dse+N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9D06E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1808" behindDoc="0" locked="0" layoutInCell="1" allowOverlap="1" wp14:anchorId="481C0137" wp14:editId="756770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49" name="Rectangle 8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52F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0137" id="Rectangle 8949" o:spid="_x0000_s3769" style="position:absolute;left:0;text-align:left;margin-left:154pt;margin-top:198pt;width:79pt;height:135pt;z-index:262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VtJoj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10452F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2832" behindDoc="0" locked="0" layoutInCell="1" allowOverlap="1" wp14:anchorId="1C44561C" wp14:editId="04A84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0" name="Rectangle 8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BB3B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4561C" id="Rectangle 8950" o:spid="_x0000_s3770" style="position:absolute;left:0;text-align:left;margin-left:154pt;margin-top:198pt;width:79pt;height:135pt;z-index:262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t/8yT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83BB3B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3856" behindDoc="0" locked="0" layoutInCell="1" allowOverlap="1" wp14:anchorId="45C7B6CC" wp14:editId="19BC95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1" name="Rectangle 8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5D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7B6CC" id="Rectangle 8951" o:spid="_x0000_s3771" style="position:absolute;left:0;text-align:left;margin-left:154pt;margin-top:198pt;width:79pt;height:135pt;z-index:262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Jfq5P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7455D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4880" behindDoc="0" locked="0" layoutInCell="1" allowOverlap="1" wp14:anchorId="72CB2C83" wp14:editId="77779E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2" name="Rectangle 8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90B3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2C83" id="Rectangle 8952" o:spid="_x0000_s3772" style="position:absolute;left:0;text-align:left;margin-left:154pt;margin-top:198pt;width:79pt;height:135pt;z-index:262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881cU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FB90B3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5904" behindDoc="0" locked="0" layoutInCell="1" allowOverlap="1" wp14:anchorId="43044575" wp14:editId="15E97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3" name="Rectangle 8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47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44575" id="Rectangle 8953" o:spid="_x0000_s3773" style="position:absolute;left:0;text-align:left;margin-left:154pt;margin-top:198pt;width:79pt;height:135pt;z-index:262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9PYiu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C4147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6928" behindDoc="0" locked="0" layoutInCell="1" allowOverlap="1" wp14:anchorId="39C6B3F3" wp14:editId="16F24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4" name="Rectangle 8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9763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B3F3" id="Rectangle 8954" o:spid="_x0000_s3774" style="position:absolute;left:0;text-align:left;margin-left:154pt;margin-top:198pt;width:79pt;height:135pt;z-index:262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RleK6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719763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7952" behindDoc="0" locked="0" layoutInCell="1" allowOverlap="1" wp14:anchorId="67135CC2" wp14:editId="6CDA7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5" name="Rectangle 8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57D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35CC2" id="Rectangle 8955" o:spid="_x0000_s3775" style="position:absolute;left:0;text-align:left;margin-left:154pt;margin-top:198pt;width:79pt;height:135pt;z-index:262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DlL/R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1A57D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18976" behindDoc="0" locked="0" layoutInCell="1" allowOverlap="1" wp14:anchorId="14EA2E82" wp14:editId="7706E4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6" name="Rectangle 8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88A1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2E82" id="Rectangle 8956" o:spid="_x0000_s3776" style="position:absolute;left:0;text-align:left;margin-left:154pt;margin-top:198pt;width:79pt;height:135pt;z-index:262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QvuwEAAE0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uc3tHieMWu/Qd&#10;feNumBQ5V0cjpcr9zX7NIfZ47Tk8wSWLuMziFw02f1EWWYrHp6vHaklEYHFzs+lq7ITArWZdNzlB&#10;mOr1doCYPitvSV4wCsilWMuPX2M6H305gvcym/P7eZWW/VLUtOvbgpuLey9PKBKnND1i0JOfGRWT&#10;CZTM2HlG468DB0XJ9MWhte36402Lo1KSpms7HGEoCdLev61yJ0aPwyQSUHIIYIYRCReTCi/sWVF2&#10;ma88FG/zwv71L9j9Bg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CNLZC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5888A1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0000" behindDoc="0" locked="0" layoutInCell="1" allowOverlap="1" wp14:anchorId="5E809F10" wp14:editId="076302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7" name="Rectangle 8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3B4B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09F10" id="Rectangle 8957" o:spid="_x0000_s3777" style="position:absolute;left:0;text-align:left;margin-left:154pt;margin-top:198pt;width:79pt;height:135pt;z-index:262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a04Rg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613B4B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1024" behindDoc="0" locked="0" layoutInCell="1" allowOverlap="1" wp14:anchorId="7C5E12DB" wp14:editId="40064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8" name="Rectangle 8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282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E12DB" id="Rectangle 8958" o:spid="_x0000_s3778" style="position:absolute;left:0;text-align:left;margin-left:154pt;margin-top:198pt;width:79pt;height:135pt;z-index:262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b1ugEAAE0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uc4u9ctxil36g&#10;b9wNkyLn6mikVLm/2a85xB6vPYVHuGQRl1n8osHmL8oiS/H4dPVYLYkILG5uNl2NnRC41azrJicI&#10;U73eDhDTF+UtyQtGAbkUa/nxW0znoy9H8F5mc34/r9KyX4qadn3bvpDde3lCkTil6QGDnvzMqJhM&#10;oGTGzjMafx04KEqmrw6tbdcfb1oclZI0XduhLVASpL1/W+VOjB6HSSSg5BDADCMSLiYVXtizouwy&#10;X3ko3uaF/e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ug1G9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6F282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2048" behindDoc="0" locked="0" layoutInCell="1" allowOverlap="1" wp14:anchorId="4BA28020" wp14:editId="341A2C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59" name="Rectangle 8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99F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28020" id="Rectangle 8959" o:spid="_x0000_s3779" style="position:absolute;left:0;text-align:left;margin-left:154pt;margin-top:198pt;width:79pt;height:135pt;z-index:262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PIIM1u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4599F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3072" behindDoc="0" locked="0" layoutInCell="1" allowOverlap="1" wp14:anchorId="6B276BDF" wp14:editId="62624A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0" name="Rectangle 8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5FD6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76BDF" id="Rectangle 8960" o:spid="_x0000_s3780" style="position:absolute;left:0;text-align:left;margin-left:154pt;margin-top:198pt;width:79pt;height:135pt;z-index:262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5J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uc4cGOW6xS9/R&#10;N+6GSZFzdTRSqtzf7NccYo/XnsMTXLKIyyx+0WDzF2WRpXh8unqslkQEFjc3m67GhwRuNeu6yQnC&#10;VK+3A8T0WXlL8oJRQC7FWn78GtP56MsRvJfZnN/Pq7Tsl6KmXX+8fSG79/KEInFK0yMGPfmZUTGZ&#10;QMmMnWc0/jpwUJRMXxxa265vb1oclZI0XdvhCENJkPb+bZU7MXocJpGAkkMAM4xIuJhUeGHPirLL&#10;fOWheJsX9q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Nmprkm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8F5FD6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4096" behindDoc="0" locked="0" layoutInCell="1" allowOverlap="1" wp14:anchorId="6FC311EE" wp14:editId="2993C2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1" name="Rectangle 8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408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311EE" id="Rectangle 8961" o:spid="_x0000_s3781" style="position:absolute;left:0;text-align:left;margin-left:154pt;margin-top:198pt;width:79pt;height:135pt;z-index:262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vnuwEAAE0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uc9dQ4rjFLn1H&#10;37gbJkXO1dFIqXJ/s19ziD1eew5PcMkiLrP4RYPNX5RFluLx6eqxWhIRWNzcbLoaOyFwq1nXTU4Q&#10;pnq9HSCmz8pbkheMAnIp1vLj15jOR1+O4L3M5vx+XqVlvxQ17fr29oXs3ssTisQpTY8Y9ORnRsVk&#10;AiUzdp7R+OvAQVEyfXFobbv+eNP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JGs2+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4B408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5120" behindDoc="0" locked="0" layoutInCell="1" allowOverlap="1" wp14:anchorId="24A92A68" wp14:editId="08CC8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2" name="Rectangle 8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328D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92A68" id="Rectangle 8962" o:spid="_x0000_s3782" style="position:absolute;left:0;text-align:left;margin-left:154pt;margin-top:198pt;width:79pt;height:135pt;z-index:262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AilNc6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DC328D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6144" behindDoc="0" locked="0" layoutInCell="1" allowOverlap="1" wp14:anchorId="2AA54D89" wp14:editId="229C5D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3" name="Rectangle 8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8F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54D89" id="Rectangle 8963" o:spid="_x0000_s3783" style="position:absolute;left:0;text-align:left;margin-left:154pt;margin-top:198pt;width:79pt;height:135pt;z-index:262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CgQGC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32A28F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7168" behindDoc="0" locked="0" layoutInCell="1" allowOverlap="1" wp14:anchorId="63C2BF0A" wp14:editId="4127D2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4" name="Rectangle 8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3B35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2BF0A" id="Rectangle 8964" o:spid="_x0000_s3784" style="position:absolute;left:0;text-align:left;margin-left:154pt;margin-top:198pt;width:79pt;height:135pt;z-index:262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gx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uc3dLieMWu/Qd&#10;feNumBQ5V0cjpcr9zX7NIfZ47Tk8wSWLuMziFw02f1EWWYrHp6vHaklEYHFzs+lq7ITArWZdNzlB&#10;mOr1doCYPitvSV4wCsilWMuPX2M6H305gvcym/P7eZWW/VLUtOuP3QvZvZcnFIlTmh4x6MnPjIrJ&#10;BEpm7Dyj8deBg6Jk+uLQ2nZ9e9P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PIB6DG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18B3B35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8192" behindDoc="0" locked="0" layoutInCell="1" allowOverlap="1" wp14:anchorId="2FD1B8F6" wp14:editId="1BB18A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5" name="Rectangle 8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72C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B8F6" id="Rectangle 8965" o:spid="_x0000_s3785" style="position:absolute;left:0;text-align:left;margin-left:154pt;margin-top:198pt;width:79pt;height:135pt;z-index:262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2fuwEAAE0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uc3dLieMWu/Qd&#10;feNumBQ5V0cjpcr9zX7NIfZ47Tk8wSWLuMziFw02f1EWWYrHp6vHaklEYHFzs+lq7ITArWZdNzlB&#10;mOr1doCYPitvSV4wCsilWMuPX2M6H305gvcym/P7eZWW/VLUtOvbzQvZvZcnFIlTmh4x6MnPjIrJ&#10;BEpm7Dyj8deBg6Jk+uLQ2nb98abFUSlJ07UdjjCUBGnv31a5E6PHYRIJKDkEMMOIhItJhRf2rCi7&#10;zFceird5Yf/6F+x+Aw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oEnZ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20F72C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29216" behindDoc="0" locked="0" layoutInCell="1" allowOverlap="1" wp14:anchorId="050F1E98" wp14:editId="301567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6" name="Rectangle 8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54C3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F1E98" id="Rectangle 8966" o:spid="_x0000_s3786" style="position:absolute;left:0;text-align:left;margin-left:154pt;margin-top:198pt;width:79pt;height:135pt;z-index:262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MqOnqa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66254C3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0240" behindDoc="0" locked="0" layoutInCell="1" allowOverlap="1" wp14:anchorId="403C720D" wp14:editId="69F02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7" name="Rectangle 8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2BFE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C720D" id="Rectangle 8967" o:spid="_x0000_s3787" style="position:absolute;left:0;text-align:left;margin-left:154pt;margin-top:198pt;width:79pt;height:135pt;z-index:262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Ci+sI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3722BFE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1264" behindDoc="0" locked="0" layoutInCell="1" allowOverlap="1" wp14:anchorId="3E2AF257" wp14:editId="109FC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8" name="Rectangle 8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490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AF257" id="Rectangle 8968" o:spid="_x0000_s3788" style="position:absolute;left:0;text-align:left;margin-left:154pt;margin-top:198pt;width:79pt;height:135pt;z-index:262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x8ugEAAE0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Wi3XWOvHLfYpe/o&#10;G3fDpMilOhopVe5v9msOscdrz+EJrlnEZRa/aLD5i7LIUjw+3zxWSyICi9u7bVdjJwRuNZu6yQnC&#10;VK+3A8T0WXlL8oJRQC7FWn76GtPl6MsRvJfZXN7Pq7QclqKm3azbF7IHL88oEqc0PWLQk58ZFZMJ&#10;lMzYeUbjryMHRcn0xaG17ebjXYujUpKmazu0BUqCtA9vq9yJ0eMwiQSUHAOYYUTCxaTCC3tWlF3n&#10;Kw/F27ywf/0L9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U8i8f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D6490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2288" behindDoc="0" locked="0" layoutInCell="1" allowOverlap="1" wp14:anchorId="5D1805E7" wp14:editId="7DA768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69" name="Rectangle 8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C37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805E7" id="Rectangle 8969" o:spid="_x0000_s3789" style="position:absolute;left:0;text-align:left;margin-left:154pt;margin-top:198pt;width:79pt;height:135pt;z-index:262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vNydK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B6C37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3312" behindDoc="0" locked="0" layoutInCell="1" allowOverlap="1" wp14:anchorId="1A5935B4" wp14:editId="6B6E0B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0" name="Rectangle 8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7CF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935B4" id="Rectangle 8970" o:spid="_x0000_s3790" style="position:absolute;left:0;text-align:left;margin-left:154pt;margin-top:198pt;width:79pt;height:135pt;z-index:262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I4afY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8697CF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4336" behindDoc="0" locked="0" layoutInCell="1" allowOverlap="1" wp14:anchorId="77B1FC9F" wp14:editId="02355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1" name="Rectangle 8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88E3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FC9F" id="Rectangle 8971" o:spid="_x0000_s3791" style="position:absolute;left:0;text-align:left;margin-left:154pt;margin-top:198pt;width:79pt;height:135pt;z-index:262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rM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Wi3WTeUOG6xSz/Q&#10;N+6GSZFzdTRSqtzf7NccYo/XnsIjXLKIyyx+0WDzF2WRpXh8unqslkQEFjc3m67GTgjcatZ1kxOE&#10;qV5vB4jpi/KW5AWjgFyKtfz4Labz0ZcjeC+zOb+fV2nZL0VNu7799EJ27+UJReKUpgcMevIzo2Iy&#10;gZIZO89o/HXgoCiZvjq0tl1/vGlxVErSdG2HIwwlQdr7t1XuxOhxmEQCSg4BzDAi4WJS4YU9K8ou&#10;85WH4m1e2L/+Bbv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uD6sy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F088E3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5360" behindDoc="0" locked="0" layoutInCell="1" allowOverlap="1" wp14:anchorId="5402E03C" wp14:editId="0D614F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2" name="Rectangle 8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201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2E03C" id="Rectangle 8972" o:spid="_x0000_s3792" style="position:absolute;left:0;text-align:left;margin-left:154pt;margin-top:198pt;width:79pt;height:135pt;z-index:262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TlugEAAE0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Wi33bSUOG6xS9/R&#10;N+6GSZFLdTRSqtzf7NccYo/XnsMTXLOIyyx+0WDzF2WRpXh8vnmslkQEFrd3267GTgjcajZ1kxOE&#10;qV5vB4jps/KW5AWjgFyKtfz0NabL0ZcjeC+zubyfV2k5LEVNu1mvX8gevDyjSJzS9IhBT35mVEwm&#10;UDJj5xmNv44cFCXTF4fWtpuPd+hEKknTtR2OMJQEaR/eVrkTo8dhEgkoOQYww4iEi0mFF/asKLvO&#10;Vx6Kt3lh//oX7H8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8ooE5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D27201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6384" behindDoc="0" locked="0" layoutInCell="1" allowOverlap="1" wp14:anchorId="6929C826" wp14:editId="02F056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3" name="Rectangle 8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56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9C826" id="Rectangle 8973" o:spid="_x0000_s3793" style="position:absolute;left:0;text-align:left;margin-left:154pt;margin-top:198pt;width:79pt;height:135pt;z-index:262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LqPcUu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15856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7408" behindDoc="0" locked="0" layoutInCell="1" allowOverlap="1" wp14:anchorId="593B5616" wp14:editId="54627F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4" name="Rectangle 8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9443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B5616" id="Rectangle 8974" o:spid="_x0000_s3794" style="position:absolute;left:0;text-align:left;margin-left:154pt;margin-top:198pt;width:79pt;height:135pt;z-index:262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kauw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Wi3Wd9S4rjFLv1A&#10;37gbJkXO1dFIqXJ/s19ziD1eew5PcMkiLrP4RYPNX5RFluLx6eqxWhIRWNzcbLoaOyFwq1nXTU4Q&#10;pnq7HSCmL8pbkheMAnIp1vLjt5jOR1+P4L3M5vx+XqVlvxQ17fqueyW79/KEInFK0yMGPfmZUTGZ&#10;QMmMnWc0/jpwUJRMXx1a265vb1oclZI0XdvhCENJkPb+fZU7MXocJpGAkkMAM4xIuJhUeGHPirLL&#10;fOWheJ8X9m9/we43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Agu2Rq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0269443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8432" behindDoc="0" locked="0" layoutInCell="1" allowOverlap="1" wp14:anchorId="61B8DBB8" wp14:editId="0BD20C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5" name="Rectangle 8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19C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8DBB8" id="Rectangle 8975" o:spid="_x0000_s3795" style="position:absolute;left:0;text-align:left;margin-left:154pt;margin-top:198pt;width:79pt;height:135pt;z-index:262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y0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Wi3WX+ixHGLXfqB&#10;vnE3TIqcq6ORUuX+Zr/mEHu89hQe4ZJFXGbxiwabvyiLLMXj09VjtSQisLi52XQ1dkLgVrOum5wg&#10;TPV6O0BMX5S3JC8YBeRSrOXHbzGdj74cwXuZzfn9vErLfilq2vXt5oXs3ssTisQpTQ8Y9ORnRsVk&#10;AiUzdp7R+OvAQVEyfXVobbv+eNPiqJSk6doORxhKgrT3b6vcidHjMIkElBwCmGFEwsWkwgt7VpRd&#10;5isPxdu8sH/9C3a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ArrLS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8119C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39456" behindDoc="0" locked="0" layoutInCell="1" allowOverlap="1" wp14:anchorId="14323D69" wp14:editId="666A99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6" name="Rectangle 8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46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23D69" id="Rectangle 8976" o:spid="_x0000_s3796" style="position:absolute;left:0;text-align:left;margin-left:154pt;margin-top:198pt;width:79pt;height:135pt;z-index:262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0yN96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75F646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0480" behindDoc="0" locked="0" layoutInCell="1" allowOverlap="1" wp14:anchorId="229EBB3D" wp14:editId="3E81CC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7" name="Rectangle 8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9A0B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BB3D" id="Rectangle 8977" o:spid="_x0000_s3797" style="position:absolute;left:0;text-align:left;margin-left:154pt;margin-top:198pt;width:79pt;height:135pt;z-index:262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lN0Jw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1DD9A0B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1504" behindDoc="0" locked="0" layoutInCell="1" allowOverlap="1" wp14:anchorId="149CC228" wp14:editId="5CD12E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8" name="Rectangle 8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C439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CC228" id="Rectangle 8978" o:spid="_x0000_s3798" style="position:absolute;left:0;text-align:left;margin-left:154pt;margin-top:198pt;width:79pt;height:135pt;z-index:262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9HQVB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9BC439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2528" behindDoc="0" locked="0" layoutInCell="1" allowOverlap="1" wp14:anchorId="5FFC759D" wp14:editId="7338E2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79" name="Rectangle 8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08D1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C759D" id="Rectangle 8979" o:spid="_x0000_s3799" style="position:absolute;left:0;text-align:left;margin-left:154pt;margin-top:198pt;width:79pt;height:135pt;z-index:262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HFgq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6108D1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3552" behindDoc="0" locked="0" layoutInCell="1" allowOverlap="1" wp14:anchorId="68523F24" wp14:editId="364D2B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0" name="Rectangle 8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6671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23F24" id="Rectangle 8980" o:spid="_x0000_s3800" style="position:absolute;left:0;text-align:left;margin-left:154pt;margin-top:198pt;width:79pt;height:135pt;z-index:262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/oKfA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44B6671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4576" behindDoc="0" locked="0" layoutInCell="1" allowOverlap="1" wp14:anchorId="4979B644" wp14:editId="5D5224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1" name="Rectangle 8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FF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9B644" id="Rectangle 8981" o:spid="_x0000_s3801" style="position:absolute;left:0;text-align:left;margin-left:154pt;margin-top:198pt;width:79pt;height:135pt;z-index:262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Ju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6RpKHLfYpZ/o&#10;G3fDpMi5OhopVe5v9msOscdrj+EBLlnEZRa/aLD5i7LIUjw+XT1WSyICi5ubTVdjJwRuNeu6yQnC&#10;VC+3A8T0VXlL8oJRQC7FWn78HtP56PMRvJfZnN/Pq7Tsl6KmXa8/PZPde3lCkTil6R6DnvzMqJhM&#10;oGTGzjMafx84KEqmbw6tbdcfb1oclZI0XdvhCENJkPb+dZU7MXocJpGAkkMAM4xIuJhUeGHPirLL&#10;fOWheJ0X9i9/we4P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Del0m6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A2EFF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5600" behindDoc="0" locked="0" layoutInCell="1" allowOverlap="1" wp14:anchorId="333DB5EE" wp14:editId="61792F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2" name="Rectangle 8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5AA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DB5EE" id="Rectangle 8982" o:spid="_x0000_s3802" style="position:absolute;left:0;text-align:left;margin-left:154pt;margin-top:198pt;width:79pt;height:135pt;z-index:262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xH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TbdC0ljlvs0nf0&#10;jbthUuRcHY2UKvc3+zWH2OO1l/AMlyziMotfNNj8RVlkKR6frh6rJRGBxc3tpquxEwK3mnXd5ARh&#10;qrfbAWL6rLwlecEoIJdiLT9+jel89PUI3stszu/nVVr2S1HTrtd3r2T3Xp5QJE5pesKgJz8zKiYT&#10;KJmx84zGXwcOipLpi0Nr2/WnW3QilaTp2g5HGEqCtPfvq9yJ0eMwiQSUHAKYYUTCxaTCC3tWlF3m&#10;Kw/F+7ywf/sLd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rqw8R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A55AA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6624" behindDoc="0" locked="0" layoutInCell="1" allowOverlap="1" wp14:anchorId="0122D227" wp14:editId="2FE4D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3" name="Rectangle 8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16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2D227" id="Rectangle 8983" o:spid="_x0000_s3803" style="position:absolute;left:0;text-align:left;margin-left:154pt;margin-top:198pt;width:79pt;height:135pt;z-index:262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5qlJ6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0E3E16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7648" behindDoc="0" locked="0" layoutInCell="1" allowOverlap="1" wp14:anchorId="79B3E34D" wp14:editId="0523F0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4" name="Rectangle 8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D31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3E34D" id="Rectangle 8984" o:spid="_x0000_s3804" style="position:absolute;left:0;text-align:left;margin-left:154pt;margin-top:198pt;width:79pt;height:135pt;z-index:262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G4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6e4ocdxil76j&#10;b9wNkyLn6mikVLm/2a85xB6vvYRnuGQRl1n8osHmL8oiS/H4dPVYLYkILG5uN12NnRC41azrJicI&#10;U73dDhDTZ+UtyQtGAbkUa/nxa0zno69H8F5mc34/r9KyX4qadr3uXsnuvTyhSJzS9IRBT35mVEwm&#10;UDJj5xmNvw4cFCXTF4fWtuu72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Ajhu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44D31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8672" behindDoc="0" locked="0" layoutInCell="1" allowOverlap="1" wp14:anchorId="4EBD1AAF" wp14:editId="47B57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5" name="Rectangle 8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F2C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1AAF" id="Rectangle 8985" o:spid="_x0000_s3805" style="position:absolute;left:0;text-align:left;margin-left:154pt;margin-top:198pt;width:79pt;height:135pt;z-index:262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QW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6T5R4rjFLv1E&#10;37gbJkXO1dFIqXJ/s19ziD1eewwPcMkiLrP4RYPNX5RFluLx6eqxWhIRWNzcbLoaOyFwq1nXTU4Q&#10;pnq5HSCmr8pbkheMAnIp1vLj95jOR5+P4L3M5vx+XqVlvxQ17Xq9eSa79/KEInFK0z0GPfmZUTGZ&#10;QMmMnWc0/j5wUJRM3xxa264/3rQ4KiVpurbDEYaSIO396yp3YvQ4TCIBJYcAZhiRcDGp8MKeFWWX&#10;+cpD8Tov7F/+gt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BwNlBa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B2F2C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49696" behindDoc="0" locked="0" layoutInCell="1" allowOverlap="1" wp14:anchorId="18AF71FC" wp14:editId="1DB49B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6" name="Rectangle 8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564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F71FC" id="Rectangle 8986" o:spid="_x0000_s3806" style="position:absolute;left:0;text-align:left;margin-left:154pt;margin-top:198pt;width:79pt;height:135pt;z-index:262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4+q1H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89564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0720" behindDoc="0" locked="0" layoutInCell="1" allowOverlap="1" wp14:anchorId="34CEA299" wp14:editId="764096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7" name="Rectangle 8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F75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EA299" id="Rectangle 8987" o:spid="_x0000_s3807" style="position:absolute;left:0;text-align:left;margin-left:154pt;margin-top:198pt;width:79pt;height:135pt;z-index:262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CzuQ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i36daUOG6xS9/Q&#10;N+6GSZFzdTRSqtzf7NccYo/XXsMLXLKIyyx+0WDzF2WRpXh8unqslkQEFjc3m67GTgjcatZ1kxOE&#10;qd5uB4jpi/KW5AWjgFyKtfz4GNP56O8jeC+zOb+fV2nZL0VNu+6uZPdenlAkTml6xqAnPzMqJhMo&#10;mbHzjMafBw6KkumrQ2vb9e1Ni6NSkqZrOxxhKAnS3r+vcidGj8MkElByCGCGEQmXdwsv7FlRdpmv&#10;PBTv88L+7S/Y/QI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Cr78Cz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5D9F75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1744" behindDoc="0" locked="0" layoutInCell="1" allowOverlap="1" wp14:anchorId="26E27067" wp14:editId="57FEE0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8" name="Rectangle 8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517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27067" id="Rectangle 8988" o:spid="_x0000_s3808" style="position:absolute;left:0;text-align:left;margin-left:154pt;margin-top:198pt;width:79pt;height:135pt;z-index:262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fHuQEAAE0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TbdNgrxy126Sf6&#10;xt0wKXKujkZKlfub/ZpD7PHaU3iESxZxmcUvGmz+oiyyFI9PV4/VkojA4uZm09XYCYFbzbpucoIw&#10;1evtADF9Vd6SvGAUkEuxlh+/x3Q++nIE72U25/fzKi37pahp1137Qnbv5QlF4pSmBwx68jOjYjKB&#10;khk7z2j8feCgKJm+ObS2XX++aXFUStJ0bbYFSoK092+r3InR4zCJBJQcAphhRMLFpMILe1aUXeYr&#10;D8XbvLB//Qt2f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6rJfH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1CE517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2768" behindDoc="0" locked="0" layoutInCell="1" allowOverlap="1" wp14:anchorId="67F2D595" wp14:editId="69F8A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89" name="Rectangle 8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A157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2D595" id="Rectangle 8989" o:spid="_x0000_s3809" style="position:absolute;left:0;text-align:left;margin-left:154pt;margin-top:198pt;width:79pt;height:135pt;z-index:262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Jp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220pcdxil36g&#10;b9wNkyKX6mikVLm/2a85xB6vPYVHuGYRl1n8osHmL8oiS/H4fPNYLYkILG7X267GTgjcajZ1kxOE&#10;qV5vB4jpi/KW5AWjgFyKtfz0LabL0ZcjeC+zubyfV2k5LEVNu+nWL2QPXp5RJE5pesCgJz8zKiYT&#10;KJmx84zGX0cOipLpq0Nr283HdYujUpKmazscYSgJ0j68rXInRo/DJBJQcgxghhEJF5MKL+xZUXad&#10;rzwUb/PC/v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Mqnia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259A157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3792" behindDoc="0" locked="0" layoutInCell="1" allowOverlap="1" wp14:anchorId="0351A693" wp14:editId="6E700D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0" name="Rectangle 8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063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1A693" id="Rectangle 8990" o:spid="_x0000_s3810" style="position:absolute;left:0;text-align:left;margin-left:154pt;margin-top:198pt;width:79pt;height:135pt;z-index:262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TZ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2aBBjlvs0nf0&#10;jbthUuRcHY2UKvc3+zWH2OO1l/AMlyziMotfNNj8RVlkKR6frh6rJRGBxc3tpqvxIYFbzbpucoIw&#10;1dvtADF9Vt6SvGAUkEuxlh+/xnQ++noE72U25/fzKi37pahp193dK9m9lycUiVOanjDoyc+MiskE&#10;SmbsPKPx14GDomT64tDadn132+KolKTp2g5HGEqCtPfvq9yJ0eMwiQSUHAKYYUTCxaTCC3tWlF3m&#10;Kw/F+7ywf/sLd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CuK02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6E1063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4816" behindDoc="0" locked="0" layoutInCell="1" allowOverlap="1" wp14:anchorId="5BB26A2B" wp14:editId="669FE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1" name="Rectangle 8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2B1E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6A2B" id="Rectangle 8991" o:spid="_x0000_s3811" style="position:absolute;left:0;text-align:left;margin-left:154pt;margin-top:198pt;width:79pt;height:135pt;z-index:262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F3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2TSUOG6xSz/R&#10;N+6GSZFzdTRSqtzf7NccYo/XHsMDXLKIyyx+0WDzF2WRpXh8unqslkQEFjc3m67GTgjcatZ1kxOE&#10;qV5uB4jpq/KW5AWjgFyKtfz4Pabz0ecjeC+zOb+fV2nZL0VNu+4+PZPde3lCkTil6R6DnvzMqJhM&#10;oGTGzjMafx84KEqmbw6tbdcfb1oclZI0XdvhCENJkPb+dZU7MXocJpGAkkMAM4xIuJhUeGHPirLL&#10;fOWheJ0X9i9/we4P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LnwXe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FD2B1E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5840" behindDoc="0" locked="0" layoutInCell="1" allowOverlap="1" wp14:anchorId="1EE71385" wp14:editId="21E49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2" name="Rectangle 8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7F17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71385" id="Rectangle 8992" o:spid="_x0000_s3812" style="position:absolute;left:0;text-align:left;margin-left:154pt;margin-top:198pt;width:79pt;height:135pt;z-index:262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9e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LTbbFpKHLfYpe/o&#10;G3fDpMi5OhopVe5v9msOscdrL+EZLlnEZRa/aLD5i7LIUjw+XT1WSyICi5vbTVdjJwRuNeu6yQnC&#10;VG+3A8T0WXlL8oJRQC7FWn78GtP56OsRvJfZnN/Pq7Tsl6KmXXd3r2T3Xp5QJE5pesKgJz8zKiYT&#10;KJmx84zGXwcOipLpi0Nr2/WnW3QilaTp2g5HGEqCtPfvq9yJ0eMwiQSUHAKYYUTCxaTCC3tWlF3m&#10;Kw/F+7ywf/sLdr8B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2+4vX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5117F17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6864" behindDoc="0" locked="0" layoutInCell="1" allowOverlap="1" wp14:anchorId="59B68A84" wp14:editId="4AECDC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3" name="Rectangle 8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817F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68A84" id="Rectangle 8993" o:spid="_x0000_s3813" style="position:absolute;left:0;text-align:left;margin-left:154pt;margin-top:198pt;width:79pt;height:135pt;z-index:262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k+ta8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C5817F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7888" behindDoc="0" locked="0" layoutInCell="1" allowOverlap="1" wp14:anchorId="7BD4A9BD" wp14:editId="2880A6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4" name="Rectangle 8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320F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4A9BD" id="Rectangle 8994" o:spid="_x0000_s3814" style="position:absolute;left:0;text-align:left;margin-left:154pt;margin-top:198pt;width:79pt;height:135pt;z-index:262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Kh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2dxR4rjFLn1H&#10;37gbJkXO1dFIqXJ/s19ziD1eewnPcMkiLrP4RYPNX5RFluLx6eqxWhIRWNzcbroaOyFwq1nXTU4Q&#10;pnq7HSCmz8pbkheMAnIp1vLj15jOR1+P4L3M5vx+XqVlvxQ17brrXsnuvTyhSJzS9IRBT35mVEwm&#10;UDJj5xmNvw4cFCXTF4fWtuu72xZHpSRN1yIQgZIg7f37Kndi9DhMIgElhwBmGJFwManwwp4VZZf5&#10;ykPxPi/s3/6C3W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IUryo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B4320F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8912" behindDoc="0" locked="0" layoutInCell="1" allowOverlap="1" wp14:anchorId="6A74098D" wp14:editId="009F5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5" name="Rectangle 8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1AF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4098D" id="Rectangle 8995" o:spid="_x0000_s3815" style="position:absolute;left:0;text-align:left;margin-left:154pt;margin-top:198pt;width:79pt;height:135pt;z-index:262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GlPhw+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57A1AF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59936" behindDoc="0" locked="0" layoutInCell="1" allowOverlap="1" wp14:anchorId="7B68F4F3" wp14:editId="048A1A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6" name="Rectangle 8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2DFD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8F4F3" id="Rectangle 8996" o:spid="_x0000_s3816" style="position:absolute;left:0;text-align:left;margin-left:154pt;margin-top:198pt;width:79pt;height:135pt;z-index:262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ERWHGW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BC2DFD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0960" behindDoc="0" locked="0" layoutInCell="1" allowOverlap="1" wp14:anchorId="411DAD97" wp14:editId="2A9957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7" name="Rectangle 8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A7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DAD97" id="Rectangle 8997" o:spid="_x0000_s3817" style="position:absolute;left:0;text-align:left;margin-left:154pt;margin-top:198pt;width:79pt;height:135pt;z-index:262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MU2nL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29B6A7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1984" behindDoc="0" locked="0" layoutInCell="1" allowOverlap="1" wp14:anchorId="57B97EFF" wp14:editId="0249F2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8" name="Rectangle 8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E81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97EFF" id="Rectangle 8998" o:spid="_x0000_s3818" style="position:absolute;left:0;text-align:left;margin-left:154pt;margin-top:198pt;width:79pt;height:135pt;z-index:262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3RA+v7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6E16E81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3008" behindDoc="0" locked="0" layoutInCell="1" allowOverlap="1" wp14:anchorId="69E04803" wp14:editId="5C377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999" name="Rectangle 8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C5B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4803" id="Rectangle 8999" o:spid="_x0000_s3819" style="position:absolute;left:0;text-align:left;margin-left:154pt;margin-top:198pt;width:79pt;height:135pt;z-index:262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lRVLE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785C5B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4032" behindDoc="0" locked="0" layoutInCell="1" allowOverlap="1" wp14:anchorId="57540E36" wp14:editId="4EB214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0" name="Rectangle 9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EF19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40E36" id="Rectangle 9000" o:spid="_x0000_s3820" style="position:absolute;left:0;text-align:left;margin-left:154pt;margin-top:198pt;width:79pt;height:135pt;z-index:262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UbG6F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09BEF19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5056" behindDoc="0" locked="0" layoutInCell="1" allowOverlap="1" wp14:anchorId="20C90EAD" wp14:editId="5C44C1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1" name="Rectangle 9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33DB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90EAD" id="Rectangle 9001" o:spid="_x0000_s3821" style="position:absolute;left:0;text-align:left;margin-left:154pt;margin-top:198pt;width:79pt;height:135pt;z-index:262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FxpGyu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43033DB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6080" behindDoc="0" locked="0" layoutInCell="1" allowOverlap="1" wp14:anchorId="54C84C2A" wp14:editId="231EDA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2" name="Rectangle 9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E37C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84C2A" id="Rectangle 9002" o:spid="_x0000_s3822" style="position:absolute;left:0;text-align:left;margin-left:154pt;margin-top:198pt;width:79pt;height:135pt;z-index:262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xWD1A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4FFE37C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7104" behindDoc="0" locked="0" layoutInCell="1" allowOverlap="1" wp14:anchorId="71AE420A" wp14:editId="45286D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3" name="Rectangle 9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E6A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E420A" id="Rectangle 9003" o:spid="_x0000_s3823" style="position:absolute;left:0;text-align:left;margin-left:154pt;margin-top:198pt;width:79pt;height:135pt;z-index:262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Cs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RT10tKHLfYpV/o&#10;G3f9qMi5OhgpVe5v9msKscNrT+ERLlnEZRY/a7D5i7LIXDw+XT1WcyICi5vlZl1jJwRuNau6yQnC&#10;VG+3A8T0Q3lL8oJRQC7FWn68i+l89PUI3stszu/nVZr3c1HTrjarV7J7L08oEqc0PWDQo58YFaMJ&#10;lEzYeUbj7wMHRcn406G17errssVRKUmzbtc4wlASpL1/X+VODB6HSSSg5BDA9AMSLiYVXtizouwy&#10;X3ko3ueF/dtfsPs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jWWAr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79E6A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8128" behindDoc="0" locked="0" layoutInCell="1" allowOverlap="1" wp14:anchorId="3AFF6DB3" wp14:editId="74203D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4" name="Rectangle 9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2B7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6DB3" id="Rectangle 9004" o:spid="_x0000_s3824" style="position:absolute;left:0;text-align:left;margin-left:154pt;margin-top:198pt;width:79pt;height:135pt;z-index:262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j9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imru8ocdxil76j&#10;b9wNkyLn6mikVLm/2a85xB6vvYRnuGQRl1n8osHmL8oiS/H4dPVYLYkILG5uN12NnRC41azrJicI&#10;U73dDhDTZ+UtyQtGAbkUa/nxa0zno69H8F5mc34/r9KyX4qadr3pXsnuvTyhSJzS9IRBT35mVEwm&#10;UDJj5xmNvw4cFCXTF4fWtuu72xZHpSRN13Y4wlASpL1/X+VOjB6HSSSg5BDADCMSLiYVXtizouwy&#10;X3ko3ueF/dtfsPsN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P8Qo/b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302B7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69152" behindDoc="0" locked="0" layoutInCell="1" allowOverlap="1" wp14:anchorId="13EBD56B" wp14:editId="596738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5" name="Rectangle 9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AA2D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BD56B" id="Rectangle 9005" o:spid="_x0000_s3825" style="position:absolute;left:0;text-align:left;margin-left:154pt;margin-top:198pt;width:79pt;height:135pt;z-index:262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" filled="f" stroked="f">
                      <v:textbox inset="2.16pt,1.44pt,0,1.44pt">
                        <w:txbxContent>
                          <w:p w14:paraId="2ABAA2D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0176" behindDoc="0" locked="0" layoutInCell="1" allowOverlap="1" wp14:anchorId="67E2C2B4" wp14:editId="01546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6" name="Rectangle 9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1688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2C2B4" id="Rectangle 9006" o:spid="_x0000_s3826" style="position:absolute;left:0;text-align:left;margin-left:154pt;margin-top:198pt;width:79pt;height:135pt;z-index:262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" filled="f" stroked="f">
                      <v:textbox inset="2.16pt,1.44pt,0,1.44pt">
                        <w:txbxContent>
                          <w:p w14:paraId="70F1688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1200" behindDoc="0" locked="0" layoutInCell="1" allowOverlap="1" wp14:anchorId="1D317EEE" wp14:editId="0EDF41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7" name="Rectangle 9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C47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7EEE" id="Rectangle 9007" o:spid="_x0000_s3827" style="position:absolute;left:0;text-align:left;margin-left:154pt;margin-top:198pt;width:79pt;height:135pt;z-index:262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DMRdhg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447C47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2224" behindDoc="0" locked="0" layoutInCell="1" allowOverlap="1" wp14:anchorId="25DF1869" wp14:editId="7AB829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8" name="Rectangle 9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AD02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1869" id="Rectangle 9008" o:spid="_x0000_s3828" style="position:absolute;left:0;text-align:left;margin-left:154pt;margin-top:198pt;width:79pt;height:135pt;z-index:262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AdBo8U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23AD02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3248" behindDoc="0" locked="0" layoutInCell="1" allowOverlap="1" wp14:anchorId="06185D66" wp14:editId="6FC3C4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09" name="Rectangle 9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F06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85D66" id="Rectangle 9009" o:spid="_x0000_s3829" style="position:absolute;left:0;text-align:left;margin-left:154pt;margin-top:198pt;width:79pt;height:135pt;z-index:262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VQP6ur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1ACF06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4272" behindDoc="0" locked="0" layoutInCell="1" allowOverlap="1" wp14:anchorId="444A0668" wp14:editId="66E49A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10" name="Rectangle 9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AD6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0668" id="Rectangle 9010" o:spid="_x0000_s3830" style="position:absolute;left:0;text-align:left;margin-left:154pt;margin-top:198pt;width:79pt;height:135pt;z-index:262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" filled="f" stroked="f">
                      <v:textbox inset="2.16pt,1.44pt,0,1.44pt">
                        <w:txbxContent>
                          <w:p w14:paraId="7234AD6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5296" behindDoc="0" locked="0" layoutInCell="1" allowOverlap="1" wp14:anchorId="6B0CB39B" wp14:editId="615326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9011" name="Rectangle 9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971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CB39B" id="Rectangle 9011" o:spid="_x0000_s3831" style="position:absolute;left:0;text-align:left;margin-left:154pt;margin-top:198pt;width:79pt;height:135pt;z-index:262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" filled="f" stroked="f">
                      <v:textbox inset="2.16pt,1.44pt,0,1.44pt">
                        <w:txbxContent>
                          <w:p w14:paraId="3DF971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6320" behindDoc="0" locked="0" layoutInCell="1" allowOverlap="1" wp14:anchorId="4DE8FFAB" wp14:editId="7EA52F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12" name="Rectangle 9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8FA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FFAB" id="Rectangle 9012" o:spid="_x0000_s3832" style="position:absolute;left:0;text-align:left;margin-left:154pt;margin-top:251pt;width:77pt;height:73pt;z-index:262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" filled="f" stroked="f">
                      <v:textbox inset="2.16pt,1.44pt,0,1.44pt">
                        <w:txbxContent>
                          <w:p w14:paraId="05C8FA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7344" behindDoc="0" locked="0" layoutInCell="1" allowOverlap="1" wp14:anchorId="22209AD7" wp14:editId="57E0E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13" name="Rectangle 9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7F55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9AD7" id="Rectangle 9013" o:spid="_x0000_s3833" style="position:absolute;left:0;text-align:left;margin-left:154pt;margin-top:251pt;width:79pt;height:60pt;z-index:262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E9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9XJFiecOp/QD&#10;deO+t4qcs4ORUs3znfUaY+qw7CU+wyVK6M7kJw1u/iItMhWNT1eN1ZSJwORmtWlrnITAo/XNZoU+&#10;dqneiyOk/E0FR2aHUUAoRVl+fEj5fPXtCtbNYM7Pz16e9lMh07T1+g3rPsgTcsQlzU9otA0jo8Ka&#10;SMmIg2c0/T5wUJTY7x6VbdY3qwY3pQTLtmlxg6EEiHr/Mcu9GALukshAySGC6QcEXDQquHBkhdll&#10;vead+BgX9O8/we4V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Mn9IT2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53A7F55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8368" behindDoc="0" locked="0" layoutInCell="1" allowOverlap="1" wp14:anchorId="6A05DEC3" wp14:editId="7E3FD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9014" name="Rectangle 9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D254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5DEC3" id="Rectangle 9014" o:spid="_x0000_s3834" style="position:absolute;left:0;text-align:left;margin-left:154pt;margin-top:251pt;width:77pt;height:68pt;z-index:262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" filled="f" stroked="f">
                      <v:textbox inset="2.16pt,1.44pt,0,1.44pt">
                        <w:txbxContent>
                          <w:p w14:paraId="284D254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79392" behindDoc="0" locked="0" layoutInCell="1" allowOverlap="1" wp14:anchorId="7173D0A7" wp14:editId="03187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15" name="Rectangle 9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ECC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3D0A7" id="Rectangle 9015" o:spid="_x0000_s3835" style="position:absolute;left:0;text-align:left;margin-left:154pt;margin-top:251pt;width:77pt;height:73pt;z-index:262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CDadwR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01FECC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0416" behindDoc="0" locked="0" layoutInCell="1" allowOverlap="1" wp14:anchorId="5D10EC6B" wp14:editId="6D4AAE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16" name="Rectangle 9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93E9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0EC6B" id="Rectangle 9016" o:spid="_x0000_s3836" style="position:absolute;left:0;text-align:left;margin-left:154pt;margin-top:251pt;width:79pt;height:60pt;z-index:262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EguwEAAEwDAAAOAAAAZHJzL2Uyb0RvYy54bWysU8tu2zAQvBfoPxC8x3o4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HRTN3eUOG6xS9/Q&#10;N+6GSZFzdTRSqtzf7NccYo/XXsMLXLKIyyx+0WDzF2WRpXh8unqslkQEFjfrTVdjJwRu3d9u1rhG&#10;lOrtcoCYPilvSV4wCkilOMuPX2I6H/19BO9lMufn8yot+6WIabum4Obi3ssTasQhTc8Y9ORnRsVk&#10;AiUzNp7R+PPAQVEyfXbobHt/u25xUkrSdG2HEwwlQdb791XuxOhxlkQCSg4BzDAi4eJR4YUtK8ou&#10;45Vn4n1e2L/9BLt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Lw5Eg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6BC93E9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1440" behindDoc="0" locked="0" layoutInCell="1" allowOverlap="1" wp14:anchorId="652198FC" wp14:editId="54F6EE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17" name="Rectangle 9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E534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198FC" id="Rectangle 9017" o:spid="_x0000_s3837" style="position:absolute;left:0;text-align:left;margin-left:154pt;margin-top:251pt;width:77pt;height:73pt;z-index:262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" filled="f" stroked="f">
                      <v:textbox inset="2.16pt,1.44pt,0,1.44pt">
                        <w:txbxContent>
                          <w:p w14:paraId="481E534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2464" behindDoc="0" locked="0" layoutInCell="1" allowOverlap="1" wp14:anchorId="202ADD2F" wp14:editId="277429DE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18" name="Rectangle 9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041C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DD2F" id="Rectangle 9018" o:spid="_x0000_s3838" style="position:absolute;left:0;text-align:left;margin-left:155pt;margin-top:251pt;width:77pt;height:73pt;z-index:262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" filled="f" stroked="f">
                      <v:textbox inset="2.16pt,1.44pt,0,1.44pt">
                        <w:txbxContent>
                          <w:p w14:paraId="604041C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3488" behindDoc="0" locked="0" layoutInCell="1" allowOverlap="1" wp14:anchorId="2E7702AA" wp14:editId="26AE05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19" name="Rectangle 9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4039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702AA" id="Rectangle 9019" o:spid="_x0000_s3839" style="position:absolute;left:0;text-align:left;margin-left:154pt;margin-top:251pt;width:79pt;height:60pt;z-index:262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CQDrBa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6234039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4512" behindDoc="0" locked="0" layoutInCell="1" allowOverlap="1" wp14:anchorId="7D160638" wp14:editId="50F982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20" name="Rectangle 9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808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0638" id="Rectangle 9020" o:spid="_x0000_s3840" style="position:absolute;left:0;text-align:left;margin-left:154pt;margin-top:251pt;width:77pt;height:73pt;z-index:262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" filled="f" stroked="f">
                      <v:textbox inset="2.16pt,1.44pt,0,1.44pt">
                        <w:txbxContent>
                          <w:p w14:paraId="7F0808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5536" behindDoc="0" locked="0" layoutInCell="1" allowOverlap="1" wp14:anchorId="0F1C31C5" wp14:editId="47ADFB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9021" name="Rectangle 9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1C8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31C5" id="Rectangle 9021" o:spid="_x0000_s3841" style="position:absolute;left:0;text-align:left;margin-left:154pt;margin-top:251pt;width:77pt;height:71pt;z-index:262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" filled="f" stroked="f">
                      <v:textbox inset="2.16pt,1.44pt,0,1.44pt">
                        <w:txbxContent>
                          <w:p w14:paraId="37D1C8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6560" behindDoc="0" locked="0" layoutInCell="1" allowOverlap="1" wp14:anchorId="789B17A4" wp14:editId="70E6E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2" name="Rectangle 9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C64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17A4" id="Rectangle 9022" o:spid="_x0000_s3842" style="position:absolute;left:0;text-align:left;margin-left:154pt;margin-top:251pt;width:79pt;height:60pt;z-index:262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8F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R0XTcNJY5bnNJv&#10;1I27flTklB2MlCrPN+s1hdhh2VN4hHMU0c3kZw02f5EWmYvGx4vGak5EYHK9Wrc1TkLg0c3VeoU+&#10;dqneiwPE9EN5S7LDKCCUoiw//IrpdPXtCtZlMKfns5fm3VzINO3y+g3rzssjcsQlTQ9o9OgnRsVo&#10;AiUTDp7R+GfPQVEy/nSobHNztUIhUgmWbdPiBkMJEPXuY5Y7MXjcJZGAkn0A0w8IuGhUcOHICrPz&#10;euWd+BgX9O8/wfYV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JnhzwW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287FC64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7584" behindDoc="0" locked="0" layoutInCell="1" allowOverlap="1" wp14:anchorId="65ED65C7" wp14:editId="5F667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3" name="Rectangle 9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981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D65C7" id="Rectangle 9023" o:spid="_x0000_s3843" style="position:absolute;left:0;text-align:left;margin-left:154pt;margin-top:251pt;width:79pt;height:60pt;z-index:262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vu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dbOixHOHU/qB&#10;unHfW0XO2cFIqeb5znqNMXVY9hKf4RIldGfykwY3f5EWmYrGp6vGaspEYHKz2rQ1TkLg0fpms0If&#10;u1TvxRFS/qaCI7PDKCCUoiw/PqR8vvp2BetmMOfnZy9P+6mQadrl+g3rPsgTcsQlzU9otA0jo8Ka&#10;SMmIg2c0/T5wUJTY7x6VbdY3qwY3pQTLtmlxg6EEiHr/Mcu9GALukshAySGC6QcEXDQquHBkhdll&#10;vead+BgX9O8/we4V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NVlO+6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3EC981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8608" behindDoc="0" locked="0" layoutInCell="1" allowOverlap="1" wp14:anchorId="796B00D7" wp14:editId="190C4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4" name="Rectangle 9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C8E0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00D7" id="Rectangle 9024" o:spid="_x0000_s3844" style="position:absolute;left:0;text-align:left;margin-left:154pt;margin-top:251pt;width:79pt;height:60pt;z-index:262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a8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Y3dbOmxHOHU/qB&#10;unHfW0XO2cFIqeb5znqNMXVY9hKf4RIldGfykwY3f5EWmYrGp6vGaspEYHKz2rQ1TkLg0e16s0If&#10;u1TvxRFS/qaCI7PDKCCUoiw/PqR8vvp2BetmMOfnZy9P+6mQadpl+4Z1H+QJOeKS5ic02oaRUWFN&#10;pGTEwTOafh84KErsd4/KNrfrVYObUoJl27S4wVACRL3/mOVeDAF3SWSg5BDB9AMCLhoVXDiywuyy&#10;XvNOfIwL+vefYPcK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DpFZr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601C8E0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89632" behindDoc="0" locked="0" layoutInCell="1" allowOverlap="1" wp14:anchorId="069F2C04" wp14:editId="236850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5" name="Rectangle 9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7D8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2C04" id="Rectangle 9025" o:spid="_x0000_s3845" style="position:absolute;left:0;text-align:left;margin-left:154pt;margin-top:251pt;width:79pt;height:60pt;z-index:262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2wZJX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2CE7D8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0656" behindDoc="0" locked="0" layoutInCell="1" allowOverlap="1" wp14:anchorId="73E4F711" wp14:editId="31E74C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6" name="Rectangle 9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499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F711" id="Rectangle 9026" o:spid="_x0000_s3846" style="position:absolute;left:0;text-align:left;margin-left:154pt;margin-top:251pt;width:79pt;height:60pt;z-index:262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OguwEAAEwDAAAOAAAAZHJzL2Uyb0RvYy54bWysU8tu2zAQvBfIPxC8x5LlIJEF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urmlxHGLXXpB&#10;37jrR0VO1cFIqXJ/s19TiB1eew3PcM4iLrP4WYPNX5RF5uLx8eKxmhMRWFyv1m2NnRC4dXezXuEa&#10;UaqPywFi+qq8JXnBKCCV4iw/fI/pdPT3EbyXyZyez6s07+YipmmbgpuLOy+PqBGHND1h0KOfGBWj&#10;CZRM2HhG49ueg6Jk/ObQ2ebuZtXgpJRk2TYtTjCUBFnvPle5E4PHWRIJKNkHMP2AhItHhRe2rCg7&#10;j1eeic95Yf/xE2zf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KyBOg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9E7499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1680" behindDoc="0" locked="0" layoutInCell="1" allowOverlap="1" wp14:anchorId="11763CE2" wp14:editId="000A53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7" name="Rectangle 9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82B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63CE2" id="Rectangle 9027" o:spid="_x0000_s3847" style="position:absolute;left:0;text-align:left;margin-left:154pt;margin-top:251pt;width:79pt;height:60pt;z-index:262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RkznS7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66BE82B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2704" behindDoc="0" locked="0" layoutInCell="1" allowOverlap="1" wp14:anchorId="271F7AAD" wp14:editId="7DB1F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8" name="Rectangle 9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75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F7AAD" id="Rectangle 9028" o:spid="_x0000_s3848" style="position:absolute;left:0;text-align:left;margin-left:154pt;margin-top:251pt;width:79pt;height:60pt;z-index:262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CmM2n2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2FB875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3728" behindDoc="0" locked="0" layoutInCell="1" allowOverlap="1" wp14:anchorId="2F70908A" wp14:editId="0C65C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29" name="Rectangle 9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F6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0908A" id="Rectangle 9029" o:spid="_x0000_s3849" style="position:absolute;left:0;text-align:left;margin-left:154pt;margin-top:251pt;width:79pt;height:60pt;z-index:262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GUILpa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2B21F6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4752" behindDoc="0" locked="0" layoutInCell="1" allowOverlap="1" wp14:anchorId="3804952F" wp14:editId="22DC04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0" name="Rectangle 9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CED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952F" id="Rectangle 9030" o:spid="_x0000_s3850" style="position:absolute;left:0;text-align:left;margin-left:154pt;margin-top:251pt;width:79pt;height:60pt;z-index:262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4l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Y39QoF8tzhlH6g&#10;btz3VpFzdjBSqnm+s15jTB2WvcRnuEQJ3Zn8pMHNX6RFpqLx6aqxmjIRmNysNm2NDwk8ul1vVuhj&#10;l+q9OELK31RwZHYYBYRSlOXHh5TPV9+uYN0M5vz87OVpPxUyTdus37DugzwhR1zS/IRG2zAyKqyJ&#10;lIw4eEbT7wMHRYn97lHZ5na9anBTSrBsmxY3GEqAqPcfs9yLIeAuiQyUHCKYfkDARaOCC0dWmF3W&#10;a96Jj3FB//4T7F4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CKFTiW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2CF6CED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5776" behindDoc="0" locked="0" layoutInCell="1" allowOverlap="1" wp14:anchorId="6DADB5BF" wp14:editId="3C225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1" name="Rectangle 9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4CBE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DB5BF" id="Rectangle 9031" o:spid="_x0000_s3851" style="position:absolute;left:0;text-align:left;margin-left:154pt;margin-top:251pt;width:79pt;height:60pt;z-index:262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rO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X9WpJiecOp/QT&#10;deO+t4qcsoORUs3znfUaY+qw7Dk+wTlK6M7kJw1u/iItMhWNjxeN1ZSJwOR6tW5rnITAo5ur9Qp9&#10;7FK9F0dI+V4FR2aHUUAoRVl++J7y6erbFaybwZyen7087aZCpmmbr29Yd0EekSMuaX5Eo20YGRXW&#10;REpGHDyj6feeg6LEPnhUtrm5WjW4KSVYtk2LGwwlQNS7j1nuxRBwl0QGSvYRTD8g4KJRwYUjK8zO&#10;6zXvxMe4oH//Cba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uAbrO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6B14CBE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6800" behindDoc="0" locked="0" layoutInCell="1" allowOverlap="1" wp14:anchorId="0C312601" wp14:editId="548BB2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2" name="Rectangle 9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C6A4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12601" id="Rectangle 9032" o:spid="_x0000_s3852" style="position:absolute;left:0;text-align:left;margin-left:154pt;margin-top:251pt;width:79pt;height:60pt;z-index:262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Yp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R0Xa8aShy3OKXf&#10;qBt3/ajIKTsYKVWeb9ZrCrHDsqfwCOcoopvJzxps/iItMheNjxeN1ZyIwOR6tW5rnITAo5ur9Qp9&#10;7FK9FweI6YfylmSHUUAoRVl++BXT6erbFazLYE7PZy/Nu7mQadrm+g3rzssjcsQlTQ9o9OgnRsVo&#10;AiUTDp7R+GfPQVEy/nSobHNzlYVIJVi2TYsbDCVA1LuPWe7E4HGXRAJK9gFMPyDgolHBhSMrzM7r&#10;lXfiY1zQv/8E21c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PuL1im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7CC6A4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7824" behindDoc="0" locked="0" layoutInCell="1" allowOverlap="1" wp14:anchorId="0E538207" wp14:editId="34B009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3" name="Rectangle 9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F8F8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8207" id="Rectangle 9033" o:spid="_x0000_s3853" style="position:absolute;left:0;text-align:left;margin-left:154pt;margin-top:251pt;width:79pt;height:60pt;z-index:262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LCuwEAAEw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buu2pcRxi1P6&#10;jrpxN0yKXLKjkVLl+Wa95hB7LHsOT3CNIrqZ/KLB5i/SIkvR+HzTWC2JCExu221X4yQEHm3uti36&#10;2KV6LQ4Q02flLckOo4BQirL89DWmy9WXK1iXwVyez15aDksh03TN5gXrwcszcsQlTY9o9ORnRsVk&#10;AiUzDp7R+OvIQVEyfXGobLO5axvclBKsu6bDDYYSIOrD2yx3YvS4SyIBJccAZhgRcNGo4MKRFWbX&#10;9co78TYu6F9/gv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3DyLC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BCF8F8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8848" behindDoc="0" locked="0" layoutInCell="1" allowOverlap="1" wp14:anchorId="6075E833" wp14:editId="2659D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4" name="Rectangle 9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002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5E833" id="Rectangle 9034" o:spid="_x0000_s3854" style="position:absolute;left:0;text-align:left;margin-left:154pt;margin-top:251pt;width:79pt;height:60pt;z-index:262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WC9/kL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5B1002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799872" behindDoc="0" locked="0" layoutInCell="1" allowOverlap="1" wp14:anchorId="5EF6207B" wp14:editId="2348F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5" name="Rectangle 9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97AD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207B" id="Rectangle 9035" o:spid="_x0000_s3855" style="position:absolute;left:0;text-align:left;margin-left:154pt;margin-top:251pt;width:79pt;height:60pt;z-index:262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Uq4t7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CF97AD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0896" behindDoc="0" locked="0" layoutInCell="1" allowOverlap="1" wp14:anchorId="40913CE5" wp14:editId="1ED9E3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6" name="Rectangle 9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0194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13CE5" id="Rectangle 9036" o:spid="_x0000_s3856" style="position:absolute;left:0;text-align:left;margin-left:154pt;margin-top:251pt;width:79pt;height:60pt;z-index:262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1MZLf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AD0194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1920" behindDoc="0" locked="0" layoutInCell="1" allowOverlap="1" wp14:anchorId="27F2C198" wp14:editId="26F9A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7" name="Rectangle 9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C8F0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C198" id="Rectangle 9037" o:spid="_x0000_s3857" style="position:absolute;left:0;text-align:left;margin-left:154pt;margin-top:251pt;width:79pt;height:60pt;z-index:262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ebVmNL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591C8F0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2944" behindDoc="0" locked="0" layoutInCell="1" allowOverlap="1" wp14:anchorId="519EE96E" wp14:editId="586DF2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8" name="Rectangle 9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9E12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EE96E" id="Rectangle 9038" o:spid="_x0000_s3858" style="position:absolute;left:0;text-align:left;margin-left:154pt;margin-top:251pt;width:79pt;height:60pt;z-index:262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FnVbAr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3C59E12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3968" behindDoc="0" locked="0" layoutInCell="1" allowOverlap="1" wp14:anchorId="0CF0CB05" wp14:editId="0CA93F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39" name="Rectangle 9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4B97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0CB05" id="Rectangle 9039" o:spid="_x0000_s3859" style="position:absolute;left:0;text-align:left;margin-left:154pt;margin-top:251pt;width:79pt;height:60pt;z-index:262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a8a/p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D04B97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4992" behindDoc="0" locked="0" layoutInCell="1" allowOverlap="1" wp14:anchorId="53F24249" wp14:editId="0FE5CB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40" name="Rectangle 9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2389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24249" id="Rectangle 9040" o:spid="_x0000_s3860" style="position:absolute;left:0;text-align:left;margin-left:154pt;margin-top:251pt;width:79pt;height:60pt;z-index:262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RN0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Y39RoF8tzhlH6g&#10;btz3VpFzdjBSqnm+s15jTB2WvcRnuEQJ3Zn8pMHNX6RFpqLx6aqxmjIRmNysNm2NDwk8ul1vVuhj&#10;l+q9OELK31RwZHYYBYRSlOXHh5TPV9+uYN0M5vz87OVpPxUyTbtav2HdB3lCjrik+QmNtmFkVFgT&#10;KRlx8Iym3wcOihL73aOyze161eCmlGDZNi1uMJQAUe8/ZrkXQ8BdEhkoOUQw/YCAi0YFF46sMLus&#10;17wTH+OC/v0n2L0C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DnZE3S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0872389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6016" behindDoc="0" locked="0" layoutInCell="1" allowOverlap="1" wp14:anchorId="7DC1A28C" wp14:editId="0885C4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41" name="Rectangle 9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B42A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1A28C" id="Rectangle 9041" o:spid="_x0000_s3861" style="position:absolute;left:0;text-align:left;margin-left:154pt;margin-top:251pt;width:79pt;height:60pt;z-index:262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ef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ber2kxHOHU/qF&#10;unHfW0XO2cFIqeb5znqNMXVY9hgf4BIldGfykwY3f5EWmYrGp6vGaspEYHKz2rQ1TkLg0c16s0If&#10;u1QvxRFS/qaCI7PDKCCUoiw//kj5fPX5CtbNYM7Pz16e9lMh07Srz89Y90GekCMuab5Ho20YGRXW&#10;REpGHDyj6c+Bg6LEfveobHOzXjW4KSVYtk2LGwwlQNT711nuxRBwl0QGSg4RTD8g4KJRwYUjK8wu&#10;6zXvxOu4oH/5CXZ/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1Xeef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8AB42A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7040" behindDoc="0" locked="0" layoutInCell="1" allowOverlap="1" wp14:anchorId="0ED05538" wp14:editId="6961FC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42" name="Rectangle 9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5321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05538" id="Rectangle 9042" o:spid="_x0000_s3862" style="position:absolute;left:0;text-align:left;margin-left:154pt;margin-top:251pt;width:79pt;height:60pt;z-index:262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4t4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NvW4o8dzhlH6i&#10;btz3VpFzdjBSqnm+s15jTB2WPccnuEQJ3Zn8pMHNX6RFpqLx6aqxmjIRmNysNm2NkxB4dLverNDH&#10;LtVbcYSUv6rgyOwwCgilKMuP31M+X329gnUzmPPzs5en/VTINO3q5hXrPsgTcsQlzY9otA0jo8Ka&#10;SMmIg2c0/T5wUJTYbx6VbW7XKxQil2DZNi1uMJQAUe/fZ7kXQ8BdEhkoOUQw/YCAi0YFF46sMLus&#10;17wT7+OC/u0n2P0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ODXi3i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7955321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8064" behindDoc="0" locked="0" layoutInCell="1" allowOverlap="1" wp14:anchorId="6F1A7BE1" wp14:editId="660F64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43" name="Rectangle 9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CA59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7BE1" id="Rectangle 9043" o:spid="_x0000_s3863" style="position:absolute;left:0;text-align:left;margin-left:154pt;margin-top:251pt;width:79pt;height:60pt;z-index:262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sU3+T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ACCA59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09088" behindDoc="0" locked="0" layoutInCell="1" allowOverlap="1" wp14:anchorId="7793E13B" wp14:editId="7F347A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44" name="Rectangle 9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DF3F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3E13B" id="Rectangle 9044" o:spid="_x0000_s3864" style="position:absolute;left:0;text-align:left;margin-left:154pt;margin-top:251pt;width:79pt;height:60pt;z-index:262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LB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Y39XpNiecOp/QD&#10;deO+t4qcs4ORUs3znfUaY+qw7CU+wyVK6M7kJw1u/iItMhWNT1eN1ZSJwORmtWlrnITAo9v1ZoU+&#10;dqneiyOk/E0FR2aHUUAoRVl+fEj5fPXtCtbNYM7Pz16e9lMh07Sr9g3rPsgTcsQlzU9otA0jo8Ka&#10;SMmIg2c0/T5wUJTY7x6VbW7XqwY3pQTLtmlxg6EEiHr/Mcu9GALukshAySGC6QcEXDQquHBkhdll&#10;vead+BgX9O8/we4V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ENzIsG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761DF3F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0112" behindDoc="0" locked="0" layoutInCell="1" allowOverlap="1" wp14:anchorId="1B4BD02D" wp14:editId="467DFB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45" name="Rectangle 9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CA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D02D" id="Rectangle 9045" o:spid="_x0000_s3865" style="position:absolute;left:0;text-align:left;margin-left:154pt;margin-top:251pt;width:79pt;height:48pt;z-index:262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6nuwEAAEwDAAAOAAAAZHJzL2Uyb0RvYy54bWysU9tu2zAMfR+wfxD0vthx2s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29c0tJZ47nNJ3&#10;1I37wSpyzo5GSrXMd9FriqnHsuf4BJcoobuQnzW45Yu0yFw0Pl01VnMmApPdpmtrnITAo9vurkMf&#10;u1SvxRFS/qyCI4vDKCCUoiw/fk35fPXlCtYtYM7PL16e93Mh07Sb7gXrPsgTcsQlzY9otA0To8Ka&#10;SMmEg2c0/TpwUJTYLx6VbT7ebBrclBKs26bFDYYSIOr92yz3Ygy4SyIDJYcIZhgRcNGo4MKRFWaX&#10;9Vp2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MlIrq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34DCA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1136" behindDoc="0" locked="0" layoutInCell="1" allowOverlap="1" wp14:anchorId="6A32D7AB" wp14:editId="3B88AB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46" name="Rectangle 9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F1CB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2D7AB" id="Rectangle 9046" o:spid="_x0000_s3866" style="position:absolute;left:0;text-align:left;margin-left:154pt;margin-top:251pt;width:79pt;height:48pt;z-index:262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9nHv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21F1CB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2160" behindDoc="0" locked="0" layoutInCell="1" allowOverlap="1" wp14:anchorId="05200C81" wp14:editId="398C63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47" name="Rectangle 9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A62F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0C81" id="Rectangle 9047" o:spid="_x0000_s3867" style="position:absolute;left:0;text-align:left;margin-left:154pt;margin-top:251pt;width:79pt;height:48pt;z-index:262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+ocugEAAEwDAAAOAAAAZHJzL2Uyb0RvYy54bWysU9tu2zAMfR+wfxD0vthxs9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x29eaOEs8dTuk7&#10;6sb9YBU5Z0cjpVrmu+g1xdRj2XN8gkuU0F3Izxrc8kVaZC4an64aqzkTgcnupmtrnITAo4/dbYc+&#10;dqleiyOk/FkFRxaHUUAoRVl+/Jry+erLFaxbwJyfX7w87+dCpmk3V6z7IE/IEZc0P6LRNkyMCmsi&#10;JRMOntH068BBUWK/eFS2udvcNLgpJVi3TYsbDCVA1Pu3We7FGHCXRAZKDhHMMCLg8m7BhSMrzC7r&#10;tezE27igf/0Jdr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Q+PqHL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7B8A62F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3184" behindDoc="0" locked="0" layoutInCell="1" allowOverlap="1" wp14:anchorId="59CFB0D4" wp14:editId="0FBF9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48" name="Rectangle 9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0F0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FB0D4" id="Rectangle 9048" o:spid="_x0000_s3868" style="position:absolute;left:0;text-align:left;margin-left:154pt;margin-top:251pt;width:79pt;height:48pt;z-index:262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cqugEAAEwDAAAOAAAAZHJzL2Uyb0RvYy54bWysU9tu2zAMfR+wfxD0vthxs8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a7eoOz8tzhlH6g&#10;btwPVpFzdjRSqmW+i15TTD2WPcVHuEQJ3YX8rMEtX6RF5qLx6aqxmjMRmOxuurbGSQg8+tjdduhj&#10;l+q1OELKX1RwZHEYBYRSlOXHbymfr75cwboFzPn5xcvzfi5kmnbTvGDdB3lCjrik+QGNtmFiVFgT&#10;KZlw8IymXwcOihL71aOyzafNTYObUoJ127SoCpQAUe/fZrkXY8BdEhkoOUQww4iAi0YFF46sMLus&#10;17ITb+OC/vUn2P0G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LCPXK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4110F0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4208" behindDoc="0" locked="0" layoutInCell="1" allowOverlap="1" wp14:anchorId="447066DE" wp14:editId="27272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49" name="Rectangle 9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B18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066DE" id="Rectangle 9049" o:spid="_x0000_s3869" style="position:absolute;left:0;text-align:left;margin-left:154pt;margin-top:251pt;width:79pt;height:48pt;z-index:262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PBuwEAAEwDAAAOAAAAZHJzL2Uyb0RvYy54bWysU01v2zAMvQ/YfxB0X+w4aWcbcXopNgwY&#10;2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fHR6AqL6jTbluKLHM4JT+&#10;oG7MDlqQU3ZUfS/SfJNekw8tlj36BzhHAd1EfpZg0hdpkTlrfLxoLOZIOCabVVOXOAmOR1fNdYM+&#10;dileiz2E+FM4Q5LTUUAoWVl2+B3i6erLFaxLYE7PJy/OuzmTqer16gXrzvVH5IhLGu/RSO2mjnKt&#10;PCUTDr6j4e+egaBE/7KobPV9vapwU3KwrKsaNxhygKh3b7PM8tHhLvEIlOw9qGFEwFmjjAtHlpmd&#10;1yvtxNs4o3/9Cbb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GCnI8G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28B18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5232" behindDoc="0" locked="0" layoutInCell="1" allowOverlap="1" wp14:anchorId="235B9AAC" wp14:editId="0C4982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0" name="Rectangle 9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DF72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B9AAC" id="Rectangle 9050" o:spid="_x0000_s3870" style="position:absolute;left:0;text-align:left;margin-left:154pt;margin-top:251pt;width:79pt;height:48pt;z-index:262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NyugEAAEwDAAAOAAAAZHJzL2Uyb0RvYy54bWysU9tu2zAMfR+wfxD0vthx08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29S0K5LnDKX1H&#10;3bgfrCLn7GikVMt8F72mmHose45PcIkSugv5WYNbvkiLzEXj01VjNWciMNnddG2NDwk8uu3uOvSx&#10;S/VaHCHlzyo4sjiMAkIpyvLj15TPV1+uYN0C5vz84uV5PxcyTbvZvGDdB3lCjrik+RGNtmFiVFgT&#10;KZlw8IymXwcOihL7xaOyzcfNTYObUoJ127S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JypDc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42DF72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6256" behindDoc="0" locked="0" layoutInCell="1" allowOverlap="1" wp14:anchorId="7B2F2676" wp14:editId="5AE381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1" name="Rectangle 9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9BB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2676" id="Rectangle 9051" o:spid="_x0000_s3871" style="position:absolute;left:0;text-align:left;margin-left:154pt;margin-top:251pt;width:79pt;height:48pt;z-index:262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eZuwEAAEwDAAAOAAAAZHJzL2Uyb0RvYy54bWysU9tu2zAMfR+wfxD0vthxm8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29WZNiecOp/Qd&#10;deN+sIqcs6ORUi3zXfSaYuqx7Dk+wSVK6C7kZw1u+SItMheNT1eN1ZyJwGR307U1TkLg0aa769DH&#10;LtVrcYSUP6vgyOIwCgilKMuPX1M+X325gnULmPPzi5fn/VzINO3t5gXrPsgTcsQlzY9otA0To8Ka&#10;SMmEg2c0/TpwUJTYLx6VbT7e3jS4KSVYt02LGwwlQNT7t1nuxRhwl0QGSg4RzDAi4KJRwYUjK8wu&#10;67XsxNu4oH/9CXa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Guut5m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53A9BB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7280" behindDoc="0" locked="0" layoutInCell="1" allowOverlap="1" wp14:anchorId="64EE6586" wp14:editId="28B9BB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2" name="Rectangle 9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320C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6586" id="Rectangle 9052" o:spid="_x0000_s3872" style="position:absolute;left:0;text-align:left;margin-left:154pt;margin-top:251pt;width:79pt;height:48pt;z-index:262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t+ug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a7+q6hxHOHU/qO&#10;unE/WEXO2dFIqZb5LnpNMfVY9hyf4BIldBfyswa3fJEWmYvGp6vGas5EYLK76doaJyHw6K7bdOhj&#10;l+q1OELKn1VwZHEYBYRSlOXHrymfr75cwboFzPn5xcvzfi5kmvZ284J1H+QJOeKS5kc02oaJUWFN&#10;pGTCwTOafh04KErsF4/KNh9vb1CIXIJ127S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/iTbf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231320C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8304" behindDoc="0" locked="0" layoutInCell="1" allowOverlap="1" wp14:anchorId="7853F301" wp14:editId="479E72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3" name="Rectangle 9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0033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F301" id="Rectangle 9053" o:spid="_x0000_s3873" style="position:absolute;left:0;text-align:left;margin-left:154pt;margin-top:251pt;width:79pt;height:48pt;z-index:262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LKgL5W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CE0033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19328" behindDoc="0" locked="0" layoutInCell="1" allowOverlap="1" wp14:anchorId="24A47C6D" wp14:editId="55462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4" name="Rectangle 9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103F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7C6D" id="Rectangle 9054" o:spid="_x0000_s3874" style="position:absolute;left:0;text-align:left;margin-left:154pt;margin-top:251pt;width:79pt;height:48pt;z-index:262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LHuwEAAEwDAAAOAAAAZHJzL2Uyb0RvYy54bWysU9tu2zAMfR+wfxD0vthx08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29e2GEs8dTuk7&#10;6sb9YBU5Z0cjpVrmu+g1xdRj2XN8gkuU0F3Izxrc8kVaZC4an64aqzkTgcnupmtrnITAo9vurkMf&#10;u1SvxRFS/qyCI4vDKCCUoiw/fk35fPXlCtYtYM7PL16e93Mh07Sb9gXrPsgTcsQlzY9otA0To8Ka&#10;SMmEg2c0/TpwUJTYLx6VbT5ubhrclBKs26bFDYYSIOr92yz3Ygy4SyIDJYcIZhgRcNGo4MKRFWaX&#10;9Vp2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F2Acs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87103F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0352" behindDoc="0" locked="0" layoutInCell="1" allowOverlap="1" wp14:anchorId="7FF3456B" wp14:editId="32BB25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5" name="Rectangle 9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36B0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3456B" id="Rectangle 9055" o:spid="_x0000_s3875" style="position:absolute;left:0;text-align:left;margin-left:154pt;margin-top:251pt;width:79pt;height:48pt;z-index:262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YsuwEAAEwDAAAOAAAAZHJzL2Uyb0RvYy54bWysU9tu2zAMfR+wfxD0vthxm84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29WZDiecOp/Qd&#10;deN+sIqcs6ORUi3zXfSaYuqx7Dk+wSVK6C7kZw1u+SItMheNT1eN1ZyJwGR307U1TkLg0aa769DH&#10;LtVrcYSUP6vgyOIwCgilKMuPX1M+X325gnULmPPzi5fn/VzINO1t94J1H+QJOeKS5kc02oaJUWFN&#10;pGTCwTOafh04KErsF4/KNh9vbxrclBKs26bFDYYSIOr92yz3Ygy4SyIDJYcIZhgRcNGo4MKRFWaX&#10;9Vp2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BEEhiy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F936B0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1376" behindDoc="0" locked="0" layoutInCell="1" allowOverlap="1" wp14:anchorId="509BE8C9" wp14:editId="083E56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6" name="Rectangle 9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5CC5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BE8C9" id="Rectangle 9056" o:spid="_x0000_s3876" style="position:absolute;left:0;text-align:left;margin-left:154pt;margin-top:251pt;width:79pt;height:48pt;z-index:262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DCen4i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155CC5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2400" behindDoc="0" locked="0" layoutInCell="1" allowOverlap="1" wp14:anchorId="5A7884FE" wp14:editId="5C92F4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7" name="Rectangle 9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2257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884FE" id="Rectangle 9057" o:spid="_x0000_s3877" style="position:absolute;left:0;text-align:left;margin-left:154pt;margin-top:251pt;width:79pt;height:48pt;z-index:262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tjugEAAEwDAAAOAAAAZHJzL2Uyb0RvYy54bWysU9tu2zAMfR+wfxD0vthxl9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x29eaOEs8dTuk7&#10;6sb9YBU5Z0cjpVrmu+g1xdRj2XN8gkuU0F3Izxrc8kVaZC4an64aqzkTgcnupmtrnITAo01326GP&#10;XarX4ggpf1bBkcVhFBBKUZYfv6Z8vvpyBesWMOfnFy/P+7mQadrNFes+yBNyxCXNj2i0DROjwppI&#10;yYSDZzT9OnBQlNgvHpVt7j7eNLgpJVi3TYsbDCVA1Pu3We7FGHCXRAZKDhHMMCLg8m7BhSMrzC7r&#10;tezE27igf/0Jdr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fBprY7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52D2257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3424" behindDoc="0" locked="0" layoutInCell="1" allowOverlap="1" wp14:anchorId="0CC10949" wp14:editId="648DDB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8" name="Rectangle 9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E44F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10949" id="Rectangle 9058" o:spid="_x0000_s3878" style="position:absolute;left:0;text-align:left;margin-left:154pt;margin-top:251pt;width:79pt;height:48pt;z-index:262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ZVugEAAEwDAAAOAAAAZHJzL2Uyb0RvYy54bWysU9tu2zAMfR+wfxD0vthxl8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a7eoOz8tzhlH6g&#10;btwPVpFzdjRSqmW+i15TTD2WPcVHuEQJ3YX8rMEtX6RF5qLx6aqxmjMRmOxuurbGSQg82nS3HfrY&#10;pXotjpDyFxUcWRxGAaEUZfnxW8rnqy9XsG4Bc35+8fK8nwuZpt00L1j3QZ6QIy5pfkCjbZgYFdZE&#10;SiYcPKPp14GDosR+9ahs8+njTYObUoJ127SoCpQAUe/fZrkXY8BdEhkoOUQww4iAi0YFF46sMLus&#10;17ITb+OC/vUn2P0G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E9pWV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68FE44F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4448" behindDoc="0" locked="0" layoutInCell="1" allowOverlap="1" wp14:anchorId="31338733" wp14:editId="20D689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59" name="Rectangle 9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D2A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38733" id="Rectangle 9059" o:spid="_x0000_s3879" style="position:absolute;left:0;text-align:left;margin-left:154pt;margin-top:251pt;width:79pt;height:48pt;z-index:262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F9eor6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4278D2A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5472" behindDoc="0" locked="0" layoutInCell="1" allowOverlap="1" wp14:anchorId="61638CB0" wp14:editId="431937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0" name="Rectangle 9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4B39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8CB0" id="Rectangle 9060" o:spid="_x0000_s3880" style="position:absolute;left:0;text-align:left;margin-left:154pt;margin-top:251pt;width:79pt;height:48pt;z-index:262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mhug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a7eoMCee5wSt9R&#10;N+4Hq8g5Oxop1TLfRa8pph7LnuMTXKKE7kJ+1uCWL9Iic9H4dNVYzZkITHY3XVvjQwKP7rpNhz52&#10;qV6LI6T8WQVHFodRQChFWX78mvL56ssVrFvAnJ9fvDzv50Kmae9uX7DugzwhR1zS/IhG2zAxKqyJ&#10;lEw4eEbTrwMHRYn94lHZ5uPtTYObUoJ127S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O7JZo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3C14B39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6496" behindDoc="0" locked="0" layoutInCell="1" allowOverlap="1" wp14:anchorId="3975AAA4" wp14:editId="72201D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1" name="Rectangle 9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F80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5AAA4" id="Rectangle 9061" o:spid="_x0000_s3881" style="position:absolute;left:0;text-align:left;margin-left:154pt;margin-top:251pt;width:79pt;height:48pt;z-index:262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1KuwEAAEwDAAAOAAAAZHJzL2Uyb0RvYy54bWysU01v2zAMvQ/ofxB0b+y4S2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U66XlFhmcEp/&#10;UDdmBy3IKTuqvhdpvkmvyYcWyx79A5yjgG4iP0sw6Yu0yJw1Pl40FnMkHJPNTVOXOAmOR6tm3aCP&#10;XYrXYg8h/hDOkOR0FBBKVpYdfoV4uvpyBesSmNPzyYvzbs5kqnq1esG6c/0ROeKSxns0Urupo1wr&#10;T8mEg+9o+LtnICjRPy0qW337elPhpuRgWVc1bjDkAFHv3maZ5aPDXeIRKNl7UMOIgLNGGReOLDM7&#10;r1faibdxRv/6E2z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Hc2rUq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132AF80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7520" behindDoc="0" locked="0" layoutInCell="1" allowOverlap="1" wp14:anchorId="55246BEF" wp14:editId="714D92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2" name="Rectangle 9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142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46BEF" id="Rectangle 9062" o:spid="_x0000_s3882" style="position:absolute;left:0;text-align:left;margin-left:154pt;margin-top:251pt;width:79pt;height:48pt;z-index:262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GtugEAAEwDAAAOAAAAZHJzL2Uyb0RvYy54bWysU9tu2zAMfR+wfxD0vthx1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dvWko8dzhlH6g&#10;btwPVpFzdjRSqmW+i15TTD2WPcVHuEQJ3YX8rMEtX6RF5qLx6aqxmjMRmOxuurbGSQg8uu02HfrY&#10;pXotjpDyFxUcWRxGAaEUZfnxW8rnqy9XsG4Bc35+8fK8nwuZpr3dvGDdB3lCjrik+QGNtmFiVFgT&#10;KZlw8IymXwcOihL71aOyzaePNyhELsG6bVrcYCgBot6/zXIvxoC7JDJQcohghhEBF40KLhxZYXZZ&#10;r2Un3sYF/etPsPsN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4rzBr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5290142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8544" behindDoc="0" locked="0" layoutInCell="1" allowOverlap="1" wp14:anchorId="480000E9" wp14:editId="432FC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3" name="Rectangle 9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353C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000E9" id="Rectangle 9063" o:spid="_x0000_s3883" style="position:absolute;left:0;text-align:left;margin-left:154pt;margin-top:251pt;width:79pt;height:48pt;z-index:262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GuwEAAEwDAAAOAAAAZHJzL2Uyb0RvYy54bWysU01v2zAMvQ/YfxB0X+w4a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NuV6RYllBqf0&#10;C3VjdtCCnLKj6nuR5pv0mnxosezZP8E5Cugm8rMEk75Ii8xZ4+NFYzFHwjHZrJq6xElwPLpq1g36&#10;2KV4L/YQ4k/hDElORwGhZGXZ4T7E09W3K1iXwJyeT16cd3MmU9VX129Yd64/Ikdc0viIRmo3dZRr&#10;5SmZcPAdDX/2DAQl+s6istX191WFm5KDZV3VuMGQA0S9+5hllo8Od4lHoGTvQQ0jAs4aZVw4sszs&#10;vF5pJz7GGf37T7B9B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K44NUa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F9353C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29568" behindDoc="0" locked="0" layoutInCell="1" allowOverlap="1" wp14:anchorId="1B2713FF" wp14:editId="4536E0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4" name="Rectangle 9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637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713FF" id="Rectangle 9064" o:spid="_x0000_s3884" style="position:absolute;left:0;text-align:left;margin-left:154pt;margin-top:251pt;width:79pt;height:48pt;z-index:262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EEYaBS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542637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0592" behindDoc="0" locked="0" layoutInCell="1" allowOverlap="1" wp14:anchorId="65513C90" wp14:editId="788D5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5" name="Rectangle 9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FFB4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13C90" id="Rectangle 9065" o:spid="_x0000_s3885" style="position:absolute;left:0;text-align:left;margin-left:154pt;margin-top:251pt;width:79pt;height:48pt;z-index:262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2cnP+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F7FFB4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1616" behindDoc="0" locked="0" layoutInCell="1" allowOverlap="1" wp14:anchorId="61ED82EF" wp14:editId="6FC500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66" name="Rectangle 9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AC8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D82EF" id="Rectangle 9066" o:spid="_x0000_s3886" style="position:absolute;left:0;text-align:left;margin-left:154pt;margin-top:251pt;width:79pt;height:60pt;z-index:262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WFuwEAAEw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Y39XpNieMWu/SC&#10;vnHXj4qcq4ORUuX+Zr+mEDu89hqe4ZJFXGbxswabvyiLzMXj09VjNScisLhZbdoaOyFw6/Zms8I1&#10;olTvlwPE9E15S/KCUUAqxVl+fIjpfPT3EbyXyZyfz6s07+cipmnXBTcX916eUCMOaXrCoEc/MSpG&#10;EyiZsPGMxl8HDoqS8btDZ5vbm1WDk1KSZdu0OMFQEmS9/1jlTgweZ0kkoOQQwPQDEi4eFV7YsqLs&#10;Ml55Jj7mhf37T7B7Aw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3KmWF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5FDAC8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2640" behindDoc="0" locked="0" layoutInCell="1" allowOverlap="1" wp14:anchorId="73B26F51" wp14:editId="1F657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67" name="Rectangle 9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FFE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6F51" id="Rectangle 9067" o:spid="_x0000_s3887" style="position:absolute;left:0;text-align:left;margin-left:154pt;margin-top:251pt;width:79pt;height:60pt;z-index:262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FuugEAAEw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Ftvd5Q4rnDKX1D&#10;3bjvrSKX7GCkVPN8Z73GmDose40vcI0SujP5SYObv0iLTEXj801jNWUiMLldbdsaJyHwaHO/XaGP&#10;Xaq34ggpf1LBkdlhFBBKUZafvqR8ufr7CtbNYC7Pz16eDlMh07TrG9ZDkGfkiEuan9FoG0ZGhTWR&#10;khEHz2j6eeSgKLGfPSrbbO5XDW5KCZZt0+IGQwkQ9eF9lnsxBNwlkYGSYwTTDwi4vFtw4cgKs+t6&#10;zTvxPi7o336C/S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PuukW6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466EFFE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3664" behindDoc="0" locked="0" layoutInCell="1" allowOverlap="1" wp14:anchorId="12B2CE2B" wp14:editId="709C0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68" name="Rectangle 9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0DE1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CE2B" id="Rectangle 9068" o:spid="_x0000_s3888" style="position:absolute;left:0;text-align:left;margin-left:154pt;margin-top:251pt;width:79pt;height:60pt;z-index:262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xYugEAAEw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imXuOsPHc4pZ+o&#10;G/e9VeScHYyUap7vrNcYU4dlz/EJLlFCdyY/aXDzF2mRqWh8umqspkwEJjerTVvjJAQe3d5sVuhj&#10;l+qtOELKX1VwZHYYBYRSlOXH7ymfr75ewboZzPn52cvTfipkmnbdvGLdB3lCjrik+RGNtmFkVFgT&#10;KRlx8Iym3wcOihL7zaOyze3NqsFNKcGybVpUBUqAqPfvs9yLIeAuiQyUHCKYfkDARaOCC0dWmF3W&#10;a96J93FB//YT7P4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JRurFi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0F20DE1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4688" behindDoc="0" locked="0" layoutInCell="1" allowOverlap="1" wp14:anchorId="2D94C1E2" wp14:editId="3EDEB5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69" name="Rectangle 9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8AB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4C1E2" id="Rectangle 9069" o:spid="_x0000_s3889" style="position:absolute;left:0;text-align:left;margin-left:154pt;margin-top:251pt;width:79pt;height:48pt;z-index:262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A+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u3naUeO5wSt9R&#10;N+4Hq8glOxop1TLfRa8pph7LnuIjXKOE7kJ+1uCWL9Iic9H4fNNYzZkITHabrq1xEgKPPnTbDn3s&#10;Ur0UR0j5swqOLA6jgFCKsvz0NeXL1ecrWLeAuTy/eHk+zIVM0243z1gPQZ6RIy5pfkCjbZgYFdZE&#10;SiYcPKPp15GDosR+8ahs8/H9psFNKcG6bVrcYCgBoj68znIvxoC7JDJQcoxghhEBF40KLhxZYXZd&#10;r2UnXscF/ctPsP8N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HlUgP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0FC8AB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5712" behindDoc="0" locked="0" layoutInCell="1" allowOverlap="1" wp14:anchorId="00DEE9CD" wp14:editId="02BC1D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70" name="Rectangle 9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E0DC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E9CD" id="Rectangle 9070" o:spid="_x0000_s3890" style="position:absolute;left:0;text-align:left;margin-left:154pt;margin-top:251pt;width:79pt;height:48pt;z-index:262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CN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XX2HAjlucUrf&#10;UTfuhkmRc3Y0Uqo836zXHGKPZc/hCS5RRDeTXzTY/EVaZCkan64aqyURgcnupmtrfEjg0cdu06GP&#10;XarX4gAxfVbekuwwCgilKMuPX2M6X325gnUZzPn57KVlvxQyTbu5fcG69/KEHHFJ0yMaPfmZUTGZ&#10;QMmMg2c0/jpwUJRMXxwq29zd3jS4KSVYt02LGwwlQNT7t1nuxOhxl0QCSg4BzDAi4KJRwYUjK8wu&#10;65V34m1c0L/+BLvf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FnYQI2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F2E0DC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6736" behindDoc="0" locked="0" layoutInCell="1" allowOverlap="1" wp14:anchorId="05BA76BF" wp14:editId="5D6A24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071" name="Rectangle 9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F8E2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A76BF" id="Rectangle 9071" o:spid="_x0000_s3891" style="position:absolute;left:0;text-align:left;margin-left:154pt;margin-top:251pt;width:79pt;height:48pt;z-index:262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Rm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XX23psRxi1P6&#10;jrpxN0yKnLOjkVLl+Wa95hB7LHsOT3CJIrqZ/KLB5i/SIkvR+HTVWC2JCEx2N11b4yQEHt12mw59&#10;7FK9FgeI6bPylmSHUUAoRVl+/BrT+erLFazLYM7PZy8t+6WQadrN7QvWvZcn5IhLmh7R6MnPjIrJ&#10;BEpmHDyj8deBg6Jk+uJQ2ebu402Dm1KCddu0uMFQAkS9f5vlTowed0kkoOQQwAwjAi4aFVw4ssLs&#10;sl55J97GBf3rT7D7DQ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BVctGa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77BF8E2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7760" behindDoc="0" locked="0" layoutInCell="1" allowOverlap="1" wp14:anchorId="4BFCEEC1" wp14:editId="416044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72" name="Rectangle 9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9C82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EEC1" id="Rectangle 9072" o:spid="_x0000_s3892" style="position:absolute;left:0;text-align:left;margin-left:154pt;margin-top:251pt;width:79pt;height:60pt;z-index:262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EZpoA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FE9C82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8784" behindDoc="0" locked="0" layoutInCell="1" allowOverlap="1" wp14:anchorId="25308292" wp14:editId="510DEA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73" name="Rectangle 9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C9F4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08292" id="Rectangle 9073" o:spid="_x0000_s3893" style="position:absolute;left:0;text-align:left;margin-left:154pt;margin-top:251pt;width:79pt;height:60pt;z-index:262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Tnuw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FNvV5R4rnDKf1E&#10;3bjvrSLn7GCkVPN8Z73GmDose45PcIkSujP5SYObv0iLTEXj01VjNWUiMLlZbdoaJyHwaH2zWaGP&#10;Xaq34ggpf1XBkdlhFBBKUZYfv6d8vvp6BetmMOfnZy9P+6mQadrb9SvWfZAn5IhLmh/RaBtGRoU1&#10;kZIRB89o+n3goCix3zwq26xvVg1uSgmWbdPiBkMJEPX+fZZ7MQTcJZGBkkME0w8IuGhUcOHICrPL&#10;es078T4u6N9+gt0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K7VTn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1BC9F4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39808" behindDoc="0" locked="0" layoutInCell="1" allowOverlap="1" wp14:anchorId="1DFCBE7C" wp14:editId="042454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74" name="Rectangle 9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FE7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CBE7C" id="Rectangle 9074" o:spid="_x0000_s3894" style="position:absolute;left:0;text-align:left;margin-left:154pt;margin-top:251pt;width:77pt;height:73pt;z-index:262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AM/V0g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19FFE7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0832" behindDoc="0" locked="0" layoutInCell="1" allowOverlap="1" wp14:anchorId="00DC713C" wp14:editId="23F0B4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75" name="Rectangle 9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A80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C713C" id="Rectangle 9075" o:spid="_x0000_s3895" style="position:absolute;left:0;text-align:left;margin-left:154pt;margin-top:251pt;width:79pt;height:60pt;z-index:262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pSf1e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9BA80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1856" behindDoc="0" locked="0" layoutInCell="1" allowOverlap="1" wp14:anchorId="645065A8" wp14:editId="7B58B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9076" name="Rectangle 9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BE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065A8" id="Rectangle 9076" o:spid="_x0000_s3896" style="position:absolute;left:0;text-align:left;margin-left:154pt;margin-top:251pt;width:77pt;height:68pt;z-index:262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" filled="f" stroked="f">
                      <v:textbox inset="2.16pt,1.44pt,0,1.44pt">
                        <w:txbxContent>
                          <w:p w14:paraId="6B99BE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2880" behindDoc="0" locked="0" layoutInCell="1" allowOverlap="1" wp14:anchorId="15CAC534" wp14:editId="1EFC0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77" name="Rectangle 9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371E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AC534" id="Rectangle 9077" o:spid="_x0000_s3897" style="position:absolute;left:0;text-align:left;margin-left:154pt;margin-top:251pt;width:77pt;height:73pt;z-index:262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" filled="f" stroked="f">
                      <v:textbox inset="2.16pt,1.44pt,0,1.44pt">
                        <w:txbxContent>
                          <w:p w14:paraId="751371E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3904" behindDoc="0" locked="0" layoutInCell="1" allowOverlap="1" wp14:anchorId="46CF5BDB" wp14:editId="1C03B4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78" name="Rectangle 9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9341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5BDB" id="Rectangle 9078" o:spid="_x0000_s3898" style="position:absolute;left:0;text-align:left;margin-left:154pt;margin-top:251pt;width:79pt;height:60pt;z-index:262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0n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9Rpn5bnDKf1A&#10;3bjvrSLn7GCkVPN8Z73GmDose4nPcIkSujP5SYObv0iLTEXj01VjNWUiMLlZbdoaJyHwaH2zWaGP&#10;Xar34ggpf1PBkdlhFBBKUZYfH1I+X327gnUzmPPzs5en/VTINO26ecO6D/KEHHFJ8xMabcPIqLAm&#10;UjLi4BlNvw8cFCX2u0dlm/XNqsFNKcGybVpUBUqAqPcfs9yLIeAuiQyUHCKYfkDARaOCC0dWmF3W&#10;a96Jj3FB//4T7F4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KuXLSe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38E9341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4928" behindDoc="0" locked="0" layoutInCell="1" allowOverlap="1" wp14:anchorId="553276D0" wp14:editId="0C04F1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79" name="Rectangle 9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8A3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276D0" id="Rectangle 9079" o:spid="_x0000_s3899" style="position:absolute;left:0;text-align:left;margin-left:154pt;margin-top:251pt;width:77pt;height:73pt;z-index:262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AOI41Z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70C8A3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5952" behindDoc="0" locked="0" layoutInCell="1" allowOverlap="1" wp14:anchorId="34B11FC7" wp14:editId="0A1CE73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80" name="Rectangle 9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539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11FC7" id="Rectangle 9080" o:spid="_x0000_s3900" style="position:absolute;left:0;text-align:left;margin-left:155pt;margin-top:251pt;width:77pt;height:73pt;z-index:262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" filled="f" stroked="f">
                      <v:textbox inset="2.16pt,1.44pt,0,1.44pt">
                        <w:txbxContent>
                          <w:p w14:paraId="0A8539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6976" behindDoc="0" locked="0" layoutInCell="1" allowOverlap="1" wp14:anchorId="11DE0ABC" wp14:editId="0E4E90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1" name="Rectangle 9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7DD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0ABC" id="Rectangle 9081" o:spid="_x0000_s3901" style="position:absolute;left:0;text-align:left;margin-left:154pt;margin-top:251pt;width:79pt;height:60pt;z-index:262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9l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bul1S4rnDKf1C&#10;3bjvrSLn7GCkVPN8Z73GmDose4wPcIkSujP5SYObv0iLTEXj01VjNWUiMLlZbdoaJyHwaH2zWaGP&#10;XaqX4ggpf1PBkdlhFBBKUZYff6R8vvp8BetmMOfnZy9P+6mQadr152es+yBPyBGXNN+j0TaMjApr&#10;IiUjDp7R9OfAQVFiv3tUtlnfrBrclBIs26bFDYYSIOr96yz3Ygi4SyIDJYcIph8QcNGo4MKRFWaX&#10;9Zp34nVc0L/8BLu/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HMW9l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807DD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8000" behindDoc="0" locked="0" layoutInCell="1" allowOverlap="1" wp14:anchorId="76FD41C5" wp14:editId="6CD10A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9082" name="Rectangle 9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E8ED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D41C5" id="Rectangle 9082" o:spid="_x0000_s3902" style="position:absolute;left:0;text-align:left;margin-left:154pt;margin-top:251pt;width:77pt;height:73pt;z-index:262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" filled="f" stroked="f">
                      <v:textbox inset="2.16pt,1.44pt,0,1.44pt">
                        <w:txbxContent>
                          <w:p w14:paraId="37AE8ED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49024" behindDoc="0" locked="0" layoutInCell="1" allowOverlap="1" wp14:anchorId="2A869B7A" wp14:editId="090752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9083" name="Rectangle 9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E11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69B7A" id="Rectangle 9083" o:spid="_x0000_s3903" style="position:absolute;left:0;text-align:left;margin-left:154pt;margin-top:251pt;width:77pt;height:71pt;z-index:262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iPugEAAEwDAAAOAAAAZHJzL2Uyb0RvYy54bWysU9tu2zAMfR+wfxD0vthxg8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" filled="f" stroked="f">
                      <v:textbox inset="2.16pt,1.44pt,0,1.44pt">
                        <w:txbxContent>
                          <w:p w14:paraId="45EE11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0048" behindDoc="0" locked="0" layoutInCell="1" allowOverlap="1" wp14:anchorId="78E6F91B" wp14:editId="4FEF6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4" name="Rectangle 9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6878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F91B" id="Rectangle 9084" o:spid="_x0000_s3904" style="position:absolute;left:0;text-align:left;margin-left:154pt;margin-top:251pt;width:79pt;height:60pt;z-index:262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o7uw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27pdU+K4xSl9&#10;R92460dFLtnBSKnyfLNeU4gdlr2EZ7hGEd1MftZg8xdpkblofL5prOZEBCa3q21b4yQEHm3W2xX6&#10;2KV6Kw4Q02flLckOo4BQirL89DWmy9XXK1iXwVyez16aD3Mh07Sb9hXrwcszcsQlTU9o9OgnRsVo&#10;AiUTDp7R+OvIQVEyfnGobLNZrxrclBIs26bFDYYSIOrD+yx3YvC4SyIBJccAph8QcNGo4MKRFWbX&#10;9co78T4u6N9+gv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xH6o7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40D6878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1072" behindDoc="0" locked="0" layoutInCell="1" allowOverlap="1" wp14:anchorId="2F1BC588" wp14:editId="5775C5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5" name="Rectangle 9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70F7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BC588" id="Rectangle 9085" o:spid="_x0000_s3905" style="position:absolute;left:0;text-align:left;margin-left:154pt;margin-top:251pt;width:79pt;height:60pt;z-index:262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17Q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m7K+psQyg1P6&#10;g7oxO2hBTtlR9b1I8016TT60WPboH+AcBXQT+VmCSV+kReas8fGisZgj4ZhsVk1d4iQ4Hq2vmhX6&#10;2KV4LfYQ4k/hDElORwGhZGXZ4XeIp6svV7AugTk9n7w47+ZMpqrXzQvWneuPyBGXNN6jkdpNHeVa&#10;eUomHHxHw989A0GJ/mVR2Wp9tapwU3KwrKsaNxhygKh3b7PM8tHhLvEIlOw9qGFEwFmjjAtHlpmd&#10;1yvtxNs4o3/9Cbb/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9m17Q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3E70F7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2096" behindDoc="0" locked="0" layoutInCell="1" allowOverlap="1" wp14:anchorId="5C1E0A96" wp14:editId="0788F5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6" name="Rectangle 9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C5C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E0A96" id="Rectangle 9086" o:spid="_x0000_s3906" style="position:absolute;left:0;text-align:left;margin-left:154pt;margin-top:251pt;width:79pt;height:60pt;z-index:262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0VugEAAEwDAAAOAAAAZHJzL2Uyb0RvYy54bWysU8tu2zAQvBfIPxC8x5LlIJEF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ur2lxHGLXXpB&#10;37jrR0VO1cFIqXJ/s19TiB1eew3PcM4iLrP4WYPNX5RF5uLx8eKxmhMRWFyv1m2NnRC4dXezXuEa&#10;UaqPywFi+qq8JXnBKCCV4iw/fI/pdPT3EbyXyZyez6s07+YipmnbgpuLOy+PqBGHND1h0KOfGBWj&#10;CZRM2HhG49ueg6Jk/ObQ2ebuZtXgpJRk2SISJVASZL37XOVODB5nSSSgZB/A9AMSLh4VXtiyouw8&#10;XnkmPueF/cdPsH0H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A7//RW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39ACC5C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3120" behindDoc="0" locked="0" layoutInCell="1" allowOverlap="1" wp14:anchorId="2C3F4DFA" wp14:editId="139F29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7" name="Rectangle 9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2F9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4DFA" id="Rectangle 9087" o:spid="_x0000_s3907" style="position:absolute;left:0;text-align:left;margin-left:154pt;margin-top:251pt;width:79pt;height:60pt;z-index:262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QnsJ/r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3C472F9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4144" behindDoc="0" locked="0" layoutInCell="1" allowOverlap="1" wp14:anchorId="5C140107" wp14:editId="06785C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8" name="Rectangle 9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E88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40107" id="Rectangle 9088" o:spid="_x0000_s3908" style="position:absolute;left:0;text-align:left;margin-left:154pt;margin-top:251pt;width:79pt;height:60pt;z-index:262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Lbs0yL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1E5E88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5168" behindDoc="0" locked="0" layoutInCell="1" allowOverlap="1" wp14:anchorId="526F8DB9" wp14:editId="1C9CE4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89" name="Rectangle 9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D2A7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F8DB9" id="Rectangle 9089" o:spid="_x0000_s3909" style="position:absolute;left:0;text-align:left;margin-left:154pt;margin-top:251pt;width:79pt;height:60pt;z-index:262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YT/AI7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255D2A7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6192" behindDoc="0" locked="0" layoutInCell="1" allowOverlap="1" wp14:anchorId="4A042F39" wp14:editId="1D9488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0" name="Rectangle 9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0FE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42F39" id="Rectangle 9090" o:spid="_x0000_s3910" style="position:absolute;left:0;text-align:left;margin-left:154pt;margin-top:251pt;width:79pt;height:60pt;z-index:262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CQuQEAAEwDAAAOAAAAZHJzL2Uyb0RvYy54bWysU8tu2zAQvBfoPxC815Jlo5E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SrOzTIc4dd+o6+&#10;cT9YRS7V0Uiplv4ufk0x9XjtOT7BNUu4XMTPGtzyRVlkLh6fbx6rOROBxW7TtTU+JHDrbtttcI0o&#10;1evlCCl/VsGRZcEoIJXiLD99Tfly9OUI3lvIXJ5fVnk+zEVM07bbF66HIM+oEYc0P2LQNkyMCmsi&#10;JRM2ntH068hBUWK/eHS2udtuGpyUkqxbRKIESoKsD2+r3Isx4CyJDJQcI5hhRMLFo8ILW1aUXcdr&#10;mYm3eWH/+hPsfwM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JrKgkL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1B930FE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7216" behindDoc="0" locked="0" layoutInCell="1" allowOverlap="1" wp14:anchorId="66364AF3" wp14:editId="4BE62F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1" name="Rectangle 9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164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4AF3" id="Rectangle 9091" o:spid="_x0000_s3911" style="position:absolute;left:0;text-align:left;margin-left:154pt;margin-top:251pt;width:79pt;height:60pt;z-index:262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Go2VHu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4A4F164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8240" behindDoc="0" locked="0" layoutInCell="1" allowOverlap="1" wp14:anchorId="58BE2E25" wp14:editId="12FD28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2" name="Rectangle 9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E79E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2E25" id="Rectangle 9092" o:spid="_x0000_s3912" style="position:absolute;left:0;text-align:left;margin-left:154pt;margin-top:251pt;width:79pt;height:60pt;z-index:262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P+8OJ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B4E79E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59264" behindDoc="0" locked="0" layoutInCell="1" allowOverlap="1" wp14:anchorId="150933F1" wp14:editId="1D1A5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3" name="Rectangle 9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62F6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33F1" id="Rectangle 9093" o:spid="_x0000_s3913" style="position:absolute;left:0;text-align:left;margin-left:154pt;margin-top:251pt;width:79pt;height:60pt;z-index:262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LM4zHe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53962F6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0288" behindDoc="0" locked="0" layoutInCell="1" allowOverlap="1" wp14:anchorId="168A77E6" wp14:editId="592674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4" name="Rectangle 9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031D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A77E6" id="Rectangle 9094" o:spid="_x0000_s3914" style="position:absolute;left:0;text-align:left;margin-left:154pt;margin-top:251pt;width:79pt;height:60pt;z-index:262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EluQEAAEwDAAAOAAAAZHJzL2Uyb0RvYy54bWysU8tu2zAQvBfoPxC815Jlo5E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Sruy0lnjvs0nf0&#10;jfvBKnKpjkZKtfR38WuKqcdrz/EJrlnC5SJ+1uCWL8oic/H4fPNYzZkILHabrq2xEwK37rbdBteI&#10;Ur1ejpDyZxUcWRaMAlIpzvLT15QvR1+O4L2FzOX5ZZXnw1zENG3bvnA9BHlGjTik+RGDtmFiVFgT&#10;KZmw8YymX0cOihL7xaOzzd120+CklGTdIhIlUBJkfXhb5V6MAWdJZKDkGMEMIxIuHhVe2LKi7Dpe&#10;y0y8zQv7159g/xs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XBiRJb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59C031D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1312" behindDoc="0" locked="0" layoutInCell="1" allowOverlap="1" wp14:anchorId="335B591A" wp14:editId="52760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5" name="Rectangle 9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C998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B591A" id="Rectangle 9095" o:spid="_x0000_s3915" style="position:absolute;left:0;text-align:left;margin-left:154pt;margin-top:251pt;width:79pt;height:60pt;z-index:262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BCcZc6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EAC998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2336" behindDoc="0" locked="0" layoutInCell="1" allowOverlap="1" wp14:anchorId="15F531B4" wp14:editId="7A808E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6" name="Rectangle 9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E200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531B4" id="Rectangle 9096" o:spid="_x0000_s3916" style="position:absolute;left:0;text-align:left;margin-left:154pt;margin-top:251pt;width:79pt;height:60pt;z-index:262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xBnxq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341E200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3360" behindDoc="0" locked="0" layoutInCell="1" allowOverlap="1" wp14:anchorId="30F7C6FB" wp14:editId="2C995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7" name="Rectangle 9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E2E2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7C6FB" id="Rectangle 9097" o:spid="_x0000_s3917" style="position:absolute;left:0;text-align:left;margin-left:154pt;margin-top:251pt;width:79pt;height:60pt;z-index:262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" filled="f" stroked="f">
                      <v:textbox inset="2.16pt,1.44pt,0,1.44pt">
                        <w:txbxContent>
                          <w:p w14:paraId="031E2E2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4384" behindDoc="0" locked="0" layoutInCell="1" allowOverlap="1" wp14:anchorId="12A5F5CA" wp14:editId="03D2EF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8" name="Rectangle 9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D3F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5F5CA" id="Rectangle 9098" o:spid="_x0000_s3918" style="position:absolute;left:0;text-align:left;margin-left:154pt;margin-top:251pt;width:79pt;height:60pt;z-index:262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BJCtbe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CCD3F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5408" behindDoc="0" locked="0" layoutInCell="1" allowOverlap="1" wp14:anchorId="4E3B9071" wp14:editId="5E2111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099" name="Rectangle 9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05D0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B9071" id="Rectangle 9099" o:spid="_x0000_s3919" style="position:absolute;left:0;text-align:left;margin-left:154pt;margin-top:251pt;width:79pt;height:60pt;z-index:262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F7GQV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0D605D0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6432" behindDoc="0" locked="0" layoutInCell="1" allowOverlap="1" wp14:anchorId="35B0C0EB" wp14:editId="58E5B6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0" name="Rectangle 9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6129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0C0EB" id="Rectangle 9100" o:spid="_x0000_s3920" style="position:absolute;left:0;text-align:left;margin-left:154pt;margin-top:251pt;width:79pt;height:60pt;z-index:262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H+zAoy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B36129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7456" behindDoc="0" locked="0" layoutInCell="1" allowOverlap="1" wp14:anchorId="7F92C496" wp14:editId="3C8C9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1" name="Rectangle 9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EA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C496" id="Rectangle 9101" o:spid="_x0000_s3921" style="position:absolute;left:0;text-align:left;margin-left:154pt;margin-top:251pt;width:79pt;height:60pt;z-index:262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AzN/Zn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007AEA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8480" behindDoc="0" locked="0" layoutInCell="1" allowOverlap="1" wp14:anchorId="78E65923" wp14:editId="37F68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2" name="Rectangle 9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D5A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5923" id="Rectangle 9102" o:spid="_x0000_s3922" style="position:absolute;left:0;text-align:left;margin-left:154pt;margin-top:251pt;width:79pt;height:60pt;z-index:262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Ka9moC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030D5A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69504" behindDoc="0" locked="0" layoutInCell="1" allowOverlap="1" wp14:anchorId="07BB2589" wp14:editId="319BAF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3" name="Rectangle 9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1936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B2589" id="Rectangle 9103" o:spid="_x0000_s3923" style="position:absolute;left:0;text-align:left;margin-left:154pt;margin-top:251pt;width:79pt;height:60pt;z-index:262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qOW5r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3D1936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0528" behindDoc="0" locked="0" layoutInCell="1" allowOverlap="1" wp14:anchorId="3C9BD984" wp14:editId="41F46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4" name="Rectangle 9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1E98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BD984" id="Rectangle 9104" o:spid="_x0000_s3924" style="position:absolute;left:0;text-align:left;margin-left:154pt;margin-top:251pt;width:79pt;height:60pt;z-index:262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AUZMzm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5F1E98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1552" behindDoc="0" locked="0" layoutInCell="1" allowOverlap="1" wp14:anchorId="595608BD" wp14:editId="549A16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5" name="Rectangle 9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68A5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08BD" id="Rectangle 9105" o:spid="_x0000_s3925" style="position:absolute;left:0;text-align:left;margin-left:154pt;margin-top:251pt;width:79pt;height:60pt;z-index:262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BJncfS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7E868A5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2576" behindDoc="0" locked="0" layoutInCell="1" allowOverlap="1" wp14:anchorId="365EE0AE" wp14:editId="70DE50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06" name="Rectangle 9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AB8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E0AE" id="Rectangle 9106" o:spid="_x0000_s3926" style="position:absolute;left:0;text-align:left;margin-left:154pt;margin-top:251pt;width:79pt;height:60pt;z-index:262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LCWCem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4BAAB8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3600" behindDoc="0" locked="0" layoutInCell="1" allowOverlap="1" wp14:anchorId="1BC01794" wp14:editId="335542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07" name="Rectangle 9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C2F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01794" id="Rectangle 9107" o:spid="_x0000_s3927" style="position:absolute;left:0;text-align:left;margin-left:154pt;margin-top:251pt;width:79pt;height:48pt;z-index:262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Oq2Fj7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65CCC2F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4624" behindDoc="0" locked="0" layoutInCell="1" allowOverlap="1" wp14:anchorId="68DADDD9" wp14:editId="2F7DB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08" name="Rectangle 9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A7FA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ADDD9" id="Rectangle 9108" o:spid="_x0000_s3928" style="position:absolute;left:0;text-align:left;margin-left:154pt;margin-top:251pt;width:79pt;height:48pt;z-index:262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VW24u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439A7FA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5648" behindDoc="0" locked="0" layoutInCell="1" allowOverlap="1" wp14:anchorId="04DAE909" wp14:editId="5D2ABC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09" name="Rectangle 9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7DD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AE909" id="Rectangle 9109" o:spid="_x0000_s3929" style="position:absolute;left:0;text-align:left;margin-left:154pt;margin-top:251pt;width:79pt;height:48pt;z-index:262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GelMU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7F807DD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6672" behindDoc="0" locked="0" layoutInCell="1" allowOverlap="1" wp14:anchorId="4B9B2AEB" wp14:editId="1ACA56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0" name="Rectangle 9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4F8D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B2AEB" id="Rectangle 9110" o:spid="_x0000_s3930" style="position:absolute;left:0;text-align:left;margin-left:154pt;margin-top:251pt;width:79pt;height:48pt;z-index:262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zhugEAAEwDAAAOAAAAZHJzL2Uyb0RvYy54bWysU9tu2zAMfR+wfxD0vvjSro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DQrkucMp/ULd&#10;uB+sIqfsaKRUy3wXvaaYeix7jA9wjhK6C/lZg1u+SIvMRePjRWM1ZyIw2V116xofEnj0ubvp0Mcu&#10;1UtxhJS/qeDI4jAKCKUoyw8/Uj5dfb6CdQuY0/OLl+fdXMi0XX39jHUX5BE54pLmezTaholRYU2k&#10;ZMLBM5r+7DkoSux3j8q2X66vWtyUEjTrdo0bDCVA1LvXWe7FGHCXRAZK9hHMMCLgolHBhSMrzM7r&#10;tezE67igf/kJtn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XmQs4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C54F8D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7696" behindDoc="0" locked="0" layoutInCell="1" allowOverlap="1" wp14:anchorId="5F6B4A57" wp14:editId="320FC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1" name="Rectangle 9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8CC9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B4A57" id="Rectangle 9111" o:spid="_x0000_s3931" style="position:absolute;left:0;text-align:left;margin-left:154pt;margin-top:251pt;width:79pt;height:48pt;z-index:262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gKugEAAEwDAAAOAAAAZHJzL2Uyb0RvYy54bWysU9tu2zAMfR+wfxD0vvjStY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TUOJ5w6n9At1&#10;436wipyyo5FSLfNd9Jpi6rHsMT7AOUroLuRnDW75Ii0yF42PF43VnInAZHfVrWuchMCj6+6mQx+7&#10;VC/FEVL+poIji8MoIJSiLD/8SPl09fkK1i1gTs8vXp53cyHTdvX1M9ZdkEfkiEua79FoGyZGhTWR&#10;kgkHz2j6s+egKLHfPSrbfvl81eKmlKBZt2vcYCgBot69znIvxoC7JDJQso9ghhEBF40KLhxZYXZe&#10;r2UnXscF/ctPsP0L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EuDYC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AA8CC9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8720" behindDoc="0" locked="0" layoutInCell="1" allowOverlap="1" wp14:anchorId="225B74FC" wp14:editId="29A3A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2" name="Rectangle 9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6B0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B74FC" id="Rectangle 9112" o:spid="_x0000_s3932" style="position:absolute;left:0;text-align:left;margin-left:154pt;margin-top:251pt;width:79pt;height:48pt;z-index:262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h2q07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B936B0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79744" behindDoc="0" locked="0" layoutInCell="1" allowOverlap="1" wp14:anchorId="06DAABB2" wp14:editId="0DF98F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3" name="Rectangle 9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40E6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AABB2" id="Rectangle 9113" o:spid="_x0000_s3933" style="position:absolute;left:0;text-align:left;margin-left:154pt;margin-top:251pt;width:79pt;height:48pt;z-index:262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AGugEAAEw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WjXNGtKPHc4pR+o&#10;G/eDVeScHY2UapnvotcUU49lT/ERLlFCdyE/a3DLF2mRuWh8umqs5kwEJrt1t6lxEgKPPnU3HfrY&#10;pXotjpDyFxUcWRxGAaEUZfnxW8rnqy9XsG4Bc35+8fK8nwuZtqtvX7DugzwhR1zS/IBG2zAxKqyJ&#10;lEw4eEbTrwMHRYn96lHZ9vbjusVNKUGzaTe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y+5AB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5F440E6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0768" behindDoc="0" locked="0" layoutInCell="1" allowOverlap="1" wp14:anchorId="3A07BD4D" wp14:editId="55F5F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4" name="Rectangle 9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DA2E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7BD4D" id="Rectangle 9114" o:spid="_x0000_s3934" style="position:absolute;left:0;text-align:left;margin-left:154pt;margin-top:251pt;width:79pt;height:48pt;z-index:262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1Uuw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VtU1JZYZnNIf&#10;1I3ZUQtyzE5qGESab9Jr9qHDskf/AKcooJvILxJM+iItsmSND2eNxRIJx2R71TYlToLj0df2pkUf&#10;uxSvxR5C/CGcIcnpKSCUrCzb/wrxePXlCtYlMMfnkxeX7ZLJ1G3ZvGDduuGAHHFJ4z0aqd3cU66V&#10;p2TGwfc0/N0xEJTonxaVrb9dX9W4KTmomrrBDYYcIOrt2yyzfHK4SzwCJTsPapwQcNYo48KRZWan&#10;9Uo78TbO6F9/gs0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CTOHVS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3A4DA2E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1792" behindDoc="0" locked="0" layoutInCell="1" allowOverlap="1" wp14:anchorId="57A1C3E9" wp14:editId="73E5AC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5" name="Rectangle 9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E147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1C3E9" id="Rectangle 9115" o:spid="_x0000_s3935" style="position:absolute;left:0;text-align:left;margin-left:154pt;margin-top:251pt;width:79pt;height:48pt;z-index:262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m/ugEAAEwDAAAOAAAAZHJzL2Uyb0RvYy54bWysU9tu2zAMfR+wfxD0vvjStY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zTUlnjuc0i/U&#10;jfvBKnLKjkZKtcx30WuKqceyx/gA5yihu5CfNbjli7TIXDQ+XjRWcyYCk91Vt65xEgKPrrubDn3s&#10;Ur0UR0j5mwqOLA6jgFCKsvzwI+XT1ecrWLeAOT2/eHnezYVM29XdM9ZdkEfkiEua79FoGyZGhTWR&#10;kgkHz2j6s+egKLHfPSrbfvl81eKmlKBZt2vcYCgBot69znIvxoC7JDJQso9ghhEBF40KLhxZYXZe&#10;r2UnXscF/ctPsP0L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aErpv7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608E147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2816" behindDoc="0" locked="0" layoutInCell="1" allowOverlap="1" wp14:anchorId="4D0E98C0" wp14:editId="4406D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6" name="Rectangle 9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0297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98C0" id="Rectangle 9116" o:spid="_x0000_s3936" style="position:absolute;left:0;text-align:left;margin-left:154pt;margin-top:251pt;width:79pt;height:48pt;z-index:262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EnQ8Bu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0E0297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3840" behindDoc="0" locked="0" layoutInCell="1" allowOverlap="1" wp14:anchorId="5522122F" wp14:editId="172069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7" name="Rectangle 9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BB8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122F" id="Rectangle 9117" o:spid="_x0000_s3937" style="position:absolute;left:0;text-align:left;margin-left:154pt;margin-top:251pt;width:79pt;height:48pt;z-index:262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BVQE8L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74ABBB8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4864" behindDoc="0" locked="0" layoutInCell="1" allowOverlap="1" wp14:anchorId="51772240" wp14:editId="6269C8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8" name="Rectangle 9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80C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72240" id="Rectangle 9118" o:spid="_x0000_s3938" style="position:absolute;left:0;text-align:left;margin-left:154pt;margin-top:251pt;width:79pt;height:48pt;z-index:262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apQ5x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26380C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5888" behindDoc="0" locked="0" layoutInCell="1" allowOverlap="1" wp14:anchorId="0F45072B" wp14:editId="6630C0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19" name="Rectangle 9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AE5A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5072B" id="Rectangle 9119" o:spid="_x0000_s3939" style="position:absolute;left:0;text-align:left;margin-left:154pt;margin-top:251pt;width:79pt;height:48pt;z-index:262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JhDNL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56AAE5A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6912" behindDoc="0" locked="0" layoutInCell="1" allowOverlap="1" wp14:anchorId="7753248F" wp14:editId="4BAE71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0" name="Rectangle 9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8F4C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248F" id="Rectangle 9120" o:spid="_x0000_s3940" style="position:absolute;left:0;text-align:left;margin-left:154pt;margin-top:251pt;width:79pt;height:48pt;z-index:262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YyugEAAEwDAAAOAAAAZHJzL2Uyb0RvYy54bWysU9tu2zAMfR+wfxD0vvjSro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LQrkucMp/ULd&#10;uB+sIqfsaKRUy3wXvaaYeix7jA9wjhK6C/lZg1u+SIvMRePjRWM1ZyIw2V116xofEnj0ubvp0Mcu&#10;1UtxhJS/qeDI4jAKCKUoyw8/Uj5dfb6CdQuY0/OLl+fdXMi0XXP9jHUX5BE54pLmezTaholRYU2k&#10;ZMLBM5r+7DkoSux3j8q2X66vWtyUEjTrdo0bDCVA1LvXWe7FGHCXRAZK9hHMMCLgolHBhSMrzM7r&#10;tezE67igf/kJtn8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Qvw2M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398F4C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7936" behindDoc="0" locked="0" layoutInCell="1" allowOverlap="1" wp14:anchorId="7E4B805D" wp14:editId="318868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1" name="Rectangle 9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4198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B805D" id="Rectangle 9121" o:spid="_x0000_s3941" style="position:absolute;left:0;text-align:left;margin-left:154pt;margin-top:251pt;width:79pt;height:48pt;z-index:262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LZugEAAEwDAAAOAAAAZHJzL2Uyb0RvYy54bWysU9tu2zAMfR+wfxD0vvjStY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bUOJ5w6n9At1&#10;436wipyyo5FSLfNd9Jpi6rHsMT7AOUroLuRnDW75Ii0yF42PF43VnInAZHfVrWuchMCj6+6mQx+7&#10;VC/FEVL+poIji8MoIJSiLD/8SPl09fkK1i1gTs8vXp53cyHTds31M9ZdkEfkiEua79FoGyZGhTWR&#10;kgkHz2j6s+egKLHfPSrbfvl81eKmlKBZt2vcYCgBot69znIvxoC7JDJQso9ghhEBF40KLhxZYXZe&#10;r2UnXscF/ctPsP0L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DnjC2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3DD4198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8960" behindDoc="0" locked="0" layoutInCell="1" allowOverlap="1" wp14:anchorId="591ABBCB" wp14:editId="71A33C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2" name="Rectangle 9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FC0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ABBCB" id="Rectangle 9122" o:spid="_x0000_s3942" style="position:absolute;left:0;text-align:left;margin-left:154pt;margin-top:251pt;width:79pt;height:48pt;z-index:262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m/KuPr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413FC0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89984" behindDoc="0" locked="0" layoutInCell="1" allowOverlap="1" wp14:anchorId="1E4D42D9" wp14:editId="150A2F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3" name="Rectangle 9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7277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42D9" id="Rectangle 9123" o:spid="_x0000_s3943" style="position:absolute;left:0;text-align:left;margin-left:154pt;margin-top:251pt;width:79pt;height:48pt;z-index:262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rVugEAAEw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WjXtGtKPHc4pR+o&#10;G/eDVeScHY2UapnvotcUU49lT/ERLlFCdyE/a3DLF2mRuWh8umqs5kwEJrt1t6lxEgKPPnU3HfrY&#10;pXotjpDyFxUcWRxGAaEUZfnxW8rnqy9XsG4Bc35+8fK8nwuZtmtuX7DugzwhR1zS/IBG2zAxKqyJ&#10;lEw4eEbTrwMHRYn96lHZ9vbjusVNKUGzaTe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13Za1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6BA07277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1008" behindDoc="0" locked="0" layoutInCell="1" allowOverlap="1" wp14:anchorId="42CB9749" wp14:editId="1777A8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4" name="Rectangle 9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669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B9749" id="Rectangle 9124" o:spid="_x0000_s3944" style="position:absolute;left:0;text-align:left;margin-left:154pt;margin-top:251pt;width:79pt;height:48pt;z-index:262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DhWB4e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AB9669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2032" behindDoc="0" locked="0" layoutInCell="1" allowOverlap="1" wp14:anchorId="64770770" wp14:editId="456532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5" name="Rectangle 9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F02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70770" id="Rectangle 9125" o:spid="_x0000_s3945" style="position:absolute;left:0;text-align:left;margin-left:154pt;margin-top:251pt;width:79pt;height:48pt;z-index:262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dNLzbL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215F02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3056" behindDoc="0" locked="0" layoutInCell="1" allowOverlap="1" wp14:anchorId="56429DB2" wp14:editId="54A89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6" name="Rectangle 9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3AD5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9DB2" id="Rectangle 9126" o:spid="_x0000_s3946" style="position:absolute;left:0;text-align:left;margin-left:154pt;margin-top:251pt;width:79pt;height:48pt;z-index:262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Ajbcpu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0E13AD5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4080" behindDoc="0" locked="0" layoutInCell="1" allowOverlap="1" wp14:anchorId="637903CE" wp14:editId="3493F3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27" name="Rectangle 9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53E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03CE" id="Rectangle 9127" o:spid="_x0000_s3947" style="position:absolute;left:0;text-align:left;margin-left:154pt;margin-top:251pt;width:79pt;height:48pt;z-index:262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RF+GcL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13A853E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5104" behindDoc="0" locked="0" layoutInCell="1" allowOverlap="1" wp14:anchorId="2AFC7330" wp14:editId="31DBB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28" name="Rectangle 9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42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C7330" id="Rectangle 9128" o:spid="_x0000_s3948" style="position:absolute;left:0;text-align:left;margin-left:154pt;margin-top:251pt;width:79pt;height:60pt;z-index:262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O0gw8u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1B4542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6128" behindDoc="0" locked="0" layoutInCell="1" allowOverlap="1" wp14:anchorId="549573B6" wp14:editId="0484F5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29" name="Rectangle 9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B8654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73B6" id="Rectangle 9129" o:spid="_x0000_s3949" style="position:absolute;left:0;text-align:left;margin-left:154pt;margin-top:251pt;width:79pt;height:60pt;z-index:262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KGkNyC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35EB8654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7152" behindDoc="0" locked="0" layoutInCell="1" allowOverlap="1" wp14:anchorId="7BD63D11" wp14:editId="64F1A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30" name="Rectangle 9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643E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63D11" id="Rectangle 9130" o:spid="_x0000_s3950" style="position:absolute;left:0;text-align:left;margin-left:154pt;margin-top:251pt;width:79pt;height:60pt;z-index:262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" filled="f" stroked="f">
                      <v:textbox inset="2.16pt,1.44pt,0,1.44pt">
                        <w:txbxContent>
                          <w:p w14:paraId="6B0643E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8176" behindDoc="0" locked="0" layoutInCell="1" allowOverlap="1" wp14:anchorId="262A2E9C" wp14:editId="3B4AE2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31" name="Rectangle 9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CAD2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A2E9C" id="Rectangle 9131" o:spid="_x0000_s3951" style="position:absolute;left:0;text-align:left;margin-left:154pt;margin-top:251pt;width:79pt;height:48pt;z-index:262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" filled="f" stroked="f">
                      <v:textbox inset="2.16pt,1.44pt,0,1.44pt">
                        <w:txbxContent>
                          <w:p w14:paraId="3A7CAD2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899200" behindDoc="0" locked="0" layoutInCell="1" allowOverlap="1" wp14:anchorId="42E5DB30" wp14:editId="07169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32" name="Rectangle 9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628AD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5DB30" id="Rectangle 9132" o:spid="_x0000_s3952" style="position:absolute;left:0;text-align:left;margin-left:154pt;margin-top:251pt;width:79pt;height:48pt;z-index:262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" filled="f" stroked="f">
                      <v:textbox inset="2.16pt,1.44pt,0,1.44pt">
                        <w:txbxContent>
                          <w:p w14:paraId="225628AD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0224" behindDoc="0" locked="0" layoutInCell="1" allowOverlap="1" wp14:anchorId="085D50A7" wp14:editId="7EEBBB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9133" name="Rectangle 9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A791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D50A7" id="Rectangle 9133" o:spid="_x0000_s3953" style="position:absolute;left:0;text-align:left;margin-left:154pt;margin-top:251pt;width:79pt;height:48pt;z-index:262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" filled="f" stroked="f">
                      <v:textbox inset="2.16pt,1.44pt,0,1.44pt">
                        <w:txbxContent>
                          <w:p w14:paraId="214A791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1248" behindDoc="0" locked="0" layoutInCell="1" allowOverlap="1" wp14:anchorId="34807897" wp14:editId="3F9F18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34" name="Rectangle 9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8F9AB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07897" id="Rectangle 9134" o:spid="_x0000_s3954" style="position:absolute;left:0;text-align:left;margin-left:154pt;margin-top:251pt;width:79pt;height:60pt;z-index:262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Ccg2Ym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168F9AB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2272" behindDoc="0" locked="0" layoutInCell="1" allowOverlap="1" wp14:anchorId="557D3E3F" wp14:editId="40C9E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9135" name="Rectangle 9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7C59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D3E3F" id="Rectangle 9135" o:spid="_x0000_s3955" style="position:absolute;left:0;text-align:left;margin-left:154pt;margin-top:251pt;width:79pt;height:60pt;z-index:262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" filled="f" stroked="f">
                      <v:textbox inset="2.16pt,1.44pt,0,1.44pt">
                        <w:txbxContent>
                          <w:p w14:paraId="2AC7C59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3296" behindDoc="0" locked="0" layoutInCell="1" allowOverlap="1" wp14:anchorId="1CDA18E5" wp14:editId="75F9CE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36" name="Rectangle 9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9C13A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A18E5" id="Rectangle 9136" o:spid="_x0000_s3956" style="position:absolute;left:0;text-align:left;margin-left:154pt;margin-top:503pt;width:79pt;height:135pt;z-index:262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JoanQ+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3019C13A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4320" behindDoc="0" locked="0" layoutInCell="1" allowOverlap="1" wp14:anchorId="0B7F5E80" wp14:editId="305907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37" name="Rectangle 9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B6C6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F5E80" id="Rectangle 9137" o:spid="_x0000_s3957" style="position:absolute;left:0;text-align:left;margin-left:154pt;margin-top:503pt;width:79pt;height:135pt;z-index:262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" filled="f" stroked="f">
                      <v:textbox inset="2.16pt,1.44pt,0,1.44pt">
                        <w:txbxContent>
                          <w:p w14:paraId="67FB6C6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5344" behindDoc="0" locked="0" layoutInCell="1" allowOverlap="1" wp14:anchorId="62885402" wp14:editId="230BB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38" name="Rectangle 9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9A0F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85402" id="Rectangle 9138" o:spid="_x0000_s3958" style="position:absolute;left:0;text-align:left;margin-left:154pt;margin-top:503pt;width:79pt;height:135pt;z-index:262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" filled="f" stroked="f">
                      <v:textbox inset="2.16pt,1.44pt,0,1.44pt">
                        <w:txbxContent>
                          <w:p w14:paraId="2B49A0F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6368" behindDoc="0" locked="0" layoutInCell="1" allowOverlap="1" wp14:anchorId="140272AD" wp14:editId="3CF60A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39" name="Rectangle 9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D819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272AD" id="Rectangle 9139" o:spid="_x0000_s3959" style="position:absolute;left:0;text-align:left;margin-left:154pt;margin-top:503pt;width:79pt;height:135pt;z-index:262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S1nKe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0F5D819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7392" behindDoc="0" locked="0" layoutInCell="1" allowOverlap="1" wp14:anchorId="45F6E3D3" wp14:editId="2B8EE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0" name="Rectangle 9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9FD96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E3D3" id="Rectangle 9140" o:spid="_x0000_s3960" style="position:absolute;left:0;text-align:left;margin-left:154pt;margin-top:503pt;width:79pt;height:135pt;z-index:262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Byqx9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6B89FD96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8416" behindDoc="0" locked="0" layoutInCell="1" allowOverlap="1" wp14:anchorId="25754739" wp14:editId="1F3A21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1" name="Rectangle 9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6D01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54739" id="Rectangle 9141" o:spid="_x0000_s3961" style="position:absolute;left:0;text-align:left;margin-left:154pt;margin-top:503pt;width:79pt;height:135pt;z-index:262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E8vxFm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4B396D01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09440" behindDoc="0" locked="0" layoutInCell="1" allowOverlap="1" wp14:anchorId="142277D9" wp14:editId="095C7A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2" name="Rectangle 9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4E8F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277D9" id="Rectangle 9142" o:spid="_x0000_s3962" style="position:absolute;left:0;text-align:left;margin-left:154pt;margin-top:503pt;width:79pt;height:135pt;z-index:262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pwugEAAE0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rpurlpKHLfYpd/o&#10;G3f9qMipOhgpVe5v9msKscNrT+ERzlnEZRY/a7D5i7LIXDw+XjxWcyICi+vlelVjJwRuNTd1kxOE&#10;qd5vB4jph/KW5AWjgFyKtfzwK6bT0bcjeC+zOb2fV2nezUVNu15ev5HdeXlEkTil6QGDHv3EqBhN&#10;oGTCzjMa/+w5KErGnw6tbW+uluhEKkmzalc4wlASpL37WOVODB6HSSSgZB/A9AMSLiYVXtizouw8&#10;X3koPuaF/ftfsH0F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1iYqcL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2354E8F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0464" behindDoc="0" locked="0" layoutInCell="1" allowOverlap="1" wp14:anchorId="3BCEA337" wp14:editId="01584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3" name="Rectangle 9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04C8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A337" id="Rectangle 9143" o:spid="_x0000_s3963" style="position:absolute;left:0;text-align:left;margin-left:154pt;margin-top:503pt;width:79pt;height:135pt;z-index:262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/euw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FNc7OkxHGLXfqB&#10;vnHXj4qcq4ORUuX+Zr+mEDu89hKe4ZJFXGbxswabvyiLzMXj09VjNScisLhZbtY1dkLgVrOqm5wg&#10;TPV+O0BM35S3JC8YBeRSrOXHh5jOR9+O4L3M5vx+XqV5Pxc17Wa5eiO79/KEInFK0xMGPfqJUTGa&#10;QMmEnWc0/j5wUJSM3x1a265uli2OSkmadbvGEYaSIO39xyp3YvA4TCIBJYcAph+QcDGp8MKeFWWX&#10;+cpD8TEv7N//gt0r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J4jX96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703E04C8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1488" behindDoc="0" locked="0" layoutInCell="1" allowOverlap="1" wp14:anchorId="3333A734" wp14:editId="5FA24F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4" name="Rectangle 9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DFC5C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3A734" id="Rectangle 9144" o:spid="_x0000_s3964" style="position:absolute;left:0;text-align:left;margin-left:154pt;margin-top:503pt;width:79pt;height:135pt;z-index:262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LIL3j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410DFC5C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2512" behindDoc="0" locked="0" layoutInCell="1" allowOverlap="1" wp14:anchorId="70DF55D8" wp14:editId="42ED4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5" name="Rectangle 9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E3463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F55D8" id="Rectangle 9145" o:spid="_x0000_s3965" style="position:absolute;left:0;text-align:left;margin-left:154pt;margin-top:503pt;width:79pt;height:135pt;z-index:262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ZIeCI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4FBE3463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3536" behindDoc="0" locked="0" layoutInCell="1" allowOverlap="1" wp14:anchorId="23939117" wp14:editId="6F31F4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6" name="Rectangle 9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FF54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39117" id="Rectangle 9146" o:spid="_x0000_s3966" style="position:absolute;left:0;text-align:left;margin-left:154pt;margin-top:503pt;width:79pt;height:135pt;z-index:262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K4rsL+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651FF54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4560" behindDoc="0" locked="0" layoutInCell="1" allowOverlap="1" wp14:anchorId="6A6B6DC2" wp14:editId="365E94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7" name="Rectangle 9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06212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B6DC2" id="Rectangle 9147" o:spid="_x0000_s3967" style="position:absolute;left:0;text-align:left;margin-left:154pt;margin-top:503pt;width:79pt;height:135pt;z-index:262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5i7FE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67206212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5584" behindDoc="0" locked="0" layoutInCell="1" allowOverlap="1" wp14:anchorId="657D6B74" wp14:editId="17903B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8" name="Rectangle 9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A842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D6B74" id="Rectangle 9148" o:spid="_x0000_s3968" style="position:absolute;left:0;text-align:left;margin-left:154pt;margin-top:503pt;width:79pt;height:135pt;z-index:262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N22SZb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3DBA842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6608" behindDoc="0" locked="0" layoutInCell="1" allowOverlap="1" wp14:anchorId="1358A7F5" wp14:editId="4B300A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49" name="Rectangle 9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F5AFF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A7F5" id="Rectangle 9149" o:spid="_x0000_s3969" style="position:absolute;left:0;text-align:left;margin-left:154pt;margin-top:503pt;width:79pt;height:135pt;z-index:262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f2jny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35FF5AFF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7632" behindDoc="0" locked="0" layoutInCell="1" allowOverlap="1" wp14:anchorId="0D1CB3B9" wp14:editId="21277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50" name="Rectangle 9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6459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CB3B9" id="Rectangle 9150" o:spid="_x0000_s3970" style="position:absolute;left:0;text-align:left;margin-left:154pt;margin-top:503pt;width:79pt;height:135pt;z-index:262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F7ugEAAE0DAAAOAAAAZHJzL2Uyb0RvYy54bWysU8tu2zAQvBfoPxC813rEbWz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TdfEWDHLfYpd/o&#10;G3f9qMipOhgpVe5v9msKscNrj+EBzlnEZRY/a7D5i7LIXDw+XjxWcyICi+ur9arGhwRuNdd1kxOE&#10;qd5uB4jpu/KW5AWjgFyKtfzwM6bT0dcjeC+zOb2fV2nezUVNu14uX8nuvDyiSJzSdI9Bj35iVIwm&#10;UDJh5xmNL3sOipLxh0Nr2+vlVYujUpJm1a5whKEkSHv3vsqdGDwOk0hAyT6A6QckXEwqvLBnRdl5&#10;vvJQvM8L+7e/YPsH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RyOxe7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23576459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8656" behindDoc="0" locked="0" layoutInCell="1" allowOverlap="1" wp14:anchorId="02F24237" wp14:editId="22E2D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51" name="Rectangle 9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A4085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24237" id="Rectangle 9151" o:spid="_x0000_s3971" style="position:absolute;left:0;text-align:left;margin-left:154pt;margin-top:503pt;width:79pt;height:135pt;z-index:262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A8mxNW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315A4085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19680" behindDoc="0" locked="0" layoutInCell="1" allowOverlap="1" wp14:anchorId="74870F29" wp14:editId="7C5D92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52" name="Rectangle 9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D37A0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70F29" id="Rectangle 9152" o:spid="_x0000_s3972" style="position:absolute;left:0;text-align:left;margin-left:154pt;margin-top:503pt;width:79pt;height:135pt;z-index:262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" filled="f" stroked="f">
                      <v:textbox inset="2.16pt,1.44pt,0,1.44pt">
                        <w:txbxContent>
                          <w:p w14:paraId="720D37A0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2920704" behindDoc="0" locked="0" layoutInCell="1" allowOverlap="1" wp14:anchorId="2CC372DD" wp14:editId="611A5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9153" name="Rectangle 9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9630E" w14:textId="77777777" w:rsidR="003E4140" w:rsidRDefault="003E4140" w:rsidP="00C14F2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372DD" id="Rectangle 9153" o:spid="_x0000_s3973" style="position:absolute;left:0;text-align:left;margin-left:154pt;margin-top:503pt;width:79pt;height:135pt;z-index:262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" filled="f" stroked="f">
                      <v:textbox inset="2.16pt,1.44pt,0,1.44pt">
                        <w:txbxContent>
                          <w:p w14:paraId="4C29630E" w14:textId="77777777" w:rsidR="003E4140" w:rsidRDefault="003E4140" w:rsidP="00C14F2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MƏHSULUMUZ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və ya 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XİDMƏTİMİZ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4B68F905" w14:textId="77F52A3F" w:rsidR="00C14F2E" w:rsidRPr="00B62932" w:rsidRDefault="00C14F2E" w:rsidP="00C14F2E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“İnteraktiv Muzey” mobil tədbiqi</w:t>
            </w:r>
          </w:p>
        </w:tc>
      </w:tr>
      <w:tr w:rsidR="007B40B9" w:rsidRPr="003E4140" w14:paraId="530D2D5F" w14:textId="77777777" w:rsidTr="00B41621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13AA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  <w:p w14:paraId="331365E8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4695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78AD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67AE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4818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77F0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</w:tr>
      <w:tr w:rsidR="007B40B9" w:rsidRPr="00B62932" w14:paraId="7D0892E1" w14:textId="77777777" w:rsidTr="00B41621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B9277BE" w14:textId="0B9E87CA" w:rsidR="007B40B9" w:rsidRPr="00B62932" w:rsidRDefault="00E25476" w:rsidP="007B40B9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BAZARIN ÜMUMİ ANALİZİ</w:t>
            </w:r>
          </w:p>
        </w:tc>
      </w:tr>
      <w:tr w:rsidR="007B40B9" w:rsidRPr="003E4140" w14:paraId="1C4F8660" w14:textId="77777777" w:rsidTr="00484562">
        <w:trPr>
          <w:trHeight w:val="485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CF7C04B" w14:textId="31BD1235" w:rsidR="007B40B9" w:rsidRPr="00B62932" w:rsidRDefault="00E25476" w:rsidP="007B40B9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HƏDƏF BAZARI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798CF24" w14:textId="1CAE63F3" w:rsidR="007B40B9" w:rsidRPr="00B62932" w:rsidRDefault="007B40B9" w:rsidP="00C14F2E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C14F2E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Asiya və Avropadan gələn yaşlı turistlər, MDB ölkələr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in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dən gələn uşaqlı ailələr,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yerli ailəvi</w:t>
            </w:r>
            <w:r w:rsidR="00C14F2E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turistlər, məktəb şaqirdləri</w:t>
            </w:r>
          </w:p>
        </w:tc>
      </w:tr>
      <w:tr w:rsidR="007B40B9" w:rsidRPr="003E4140" w14:paraId="61CC948B" w14:textId="77777777" w:rsidTr="00B41621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1E2D2BD" w14:textId="00B805E4" w:rsidR="007B40B9" w:rsidRPr="00B62932" w:rsidRDefault="00E25476" w:rsidP="007B40B9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LAYİHƏ</w:t>
            </w:r>
            <w:r w:rsidR="00D6778C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İZDƏN NECƏ FAYDALANACAQLAR?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5BB6989" w14:textId="259C9912" w:rsidR="007B40B9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Muzeyin internet şəbəkəsi ilə yüklənən mobil tə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t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biq tarix məlumatları, eksponatların əlavə şəkilləri, video çarxları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nı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göstərəcək, uşaqların tarix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ə 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marağı artacaq, turistlər öz dilində və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bələdçiyə ehtiyac olmadan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muzey və muzeyin eksponatları haqqında məlumatları əldə edəcəklər. </w:t>
            </w:r>
          </w:p>
        </w:tc>
      </w:tr>
      <w:tr w:rsidR="007B40B9" w:rsidRPr="003E4140" w14:paraId="54D37E27" w14:textId="77777777" w:rsidTr="00B41621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FD8A6BB" w14:textId="058FF02C" w:rsidR="00E25476" w:rsidRPr="00B62932" w:rsidRDefault="00E25476" w:rsidP="00E25476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LAYİHƏ</w:t>
            </w:r>
            <w:r w:rsidR="00D6778C"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İZİN HAL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-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HAZIRDA İŞLƏYƏN HƏR HANSI BİR ALTERNATİVİ VARMI?</w:t>
            </w:r>
          </w:p>
          <w:p w14:paraId="38585906" w14:textId="7DFD7098" w:rsidR="007B40B9" w:rsidRPr="00B62932" w:rsidRDefault="00E25476" w:rsidP="00E25476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VARSA, TƏSVİR EDİN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.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05C025D" w14:textId="0EA47F7E" w:rsidR="007B40B9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 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Bəli, Sinqapurun dövlət muzeyi.</w:t>
            </w:r>
          </w:p>
        </w:tc>
      </w:tr>
      <w:tr w:rsidR="007B40B9" w:rsidRPr="003E4140" w14:paraId="74E2DC2D" w14:textId="77777777" w:rsidTr="00B41621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8C3D" w14:textId="77777777" w:rsidR="00B41621" w:rsidRPr="00B62932" w:rsidRDefault="00B41621" w:rsidP="007B40B9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  <w:p w14:paraId="7A5FD37A" w14:textId="77777777" w:rsidR="00B41621" w:rsidRPr="00B62932" w:rsidRDefault="00B41621" w:rsidP="007B40B9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EEEC" w14:textId="77777777" w:rsidR="007B40B9" w:rsidRPr="00B62932" w:rsidRDefault="007B40B9" w:rsidP="007B40B9">
            <w:pPr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BA76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1BD5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817D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5A59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</w:tr>
      <w:tr w:rsidR="007B40B9" w:rsidRPr="00B62932" w14:paraId="41C58651" w14:textId="77777777" w:rsidTr="00B41621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E258E01" w14:textId="5B28A073" w:rsidR="007B40B9" w:rsidRPr="00B62932" w:rsidRDefault="007B40B9" w:rsidP="007B40B9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MARKET</w:t>
            </w:r>
            <w:r w:rsidR="003E4140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İ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N</w:t>
            </w:r>
            <w:r w:rsidR="00E25476"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Q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</w:t>
            </w:r>
            <w:r w:rsidR="00E25476"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VƏ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</w:t>
            </w:r>
            <w:r w:rsidR="00B41621"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B</w:t>
            </w:r>
            <w:r w:rsidR="00E25476"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İZNES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PLAN</w:t>
            </w:r>
            <w:r w:rsidR="00E25476"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I</w:t>
            </w:r>
          </w:p>
        </w:tc>
      </w:tr>
      <w:tr w:rsidR="00D6778C" w:rsidRPr="003E4140" w14:paraId="7E0B5FA0" w14:textId="77777777" w:rsidTr="003E4140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1BEB5FB" w14:textId="1A0E54E4" w:rsidR="00D6778C" w:rsidRPr="00B62932" w:rsidRDefault="00D6778C" w:rsidP="00D6778C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MÜŞTƏRİLƏRİMİZ HAQQIMIZDA NECƏ ÖYRƏNƏCƏK?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1C582EE2" w14:textId="40A04773" w:rsidR="00D6778C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Muzeylərin resepşn masasında tədbiqimiz haqqında məlumat veriləcək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.</w:t>
            </w:r>
          </w:p>
        </w:tc>
      </w:tr>
      <w:tr w:rsidR="00D6778C" w:rsidRPr="003E4140" w14:paraId="2E00B273" w14:textId="77777777" w:rsidTr="003E4140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56080ED" w14:textId="33F8FD17" w:rsidR="00D6778C" w:rsidRPr="00B62932" w:rsidRDefault="00D6778C" w:rsidP="00D6778C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MÜŞTƏRİ ÜÇÜN MƏHSULUN 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və ya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XİDMƏTİN TƏKLİF QİYMƏTİ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323ECB0E" w14:textId="50501F19" w:rsidR="00D6778C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Tədbiqi yükləmək üçün vəsaiti muzey giriş biletin məbləğinə əlavə etmək olar, Muzey üçün əlavə xərc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olmadan 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əlavə gəlir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əldə etmək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mümkün olacaq və xüsusi avadanlığın xərcləri aradan qal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x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acaq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.</w:t>
            </w:r>
          </w:p>
        </w:tc>
      </w:tr>
      <w:tr w:rsidR="00D6778C" w:rsidRPr="00B62932" w14:paraId="209F0EA7" w14:textId="77777777" w:rsidTr="003E4140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BCAC1DD" w14:textId="4416CD11" w:rsidR="00D6778C" w:rsidRPr="00B62932" w:rsidRDefault="00D6778C" w:rsidP="00D6778C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lastRenderedPageBreak/>
              <w:t xml:space="preserve">MƏHSULUMUZU 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və ya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XİDMƏTİMİZİ MÜŞTƏRİLƏRİMİZƏ NECƏ ÇATDIRARIQ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5C7C1E30" w14:textId="1BA199D6" w:rsidR="00D6778C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Google market və AppStore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tətbiq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platformalar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da yükləniləcək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.</w:t>
            </w:r>
          </w:p>
        </w:tc>
      </w:tr>
      <w:tr w:rsidR="00D6778C" w:rsidRPr="003E4140" w14:paraId="64273978" w14:textId="77777777" w:rsidTr="003E4140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101CFC6" w14:textId="742DC1A9" w:rsidR="00D6778C" w:rsidRPr="00B62932" w:rsidRDefault="00D6778C" w:rsidP="00D6778C">
            <w:pPr>
              <w:ind w:firstLineChars="100" w:firstLine="201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MƏHSULUMUZ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və ya 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XİDMƏTİMİZ NECƏ 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G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ƏLİR 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G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ƏTİRƏCƏK?</w:t>
            </w:r>
          </w:p>
        </w:tc>
        <w:tc>
          <w:tcPr>
            <w:tcW w:w="720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hideMark/>
          </w:tcPr>
          <w:p w14:paraId="0D8C8DC3" w14:textId="379B2E59" w:rsidR="00D6778C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Mədəniyyət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azirliyin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in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maddi dəstəyi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, sat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ılan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biletlərdən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müəyyən miqdarda köçürülmə,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regionda olan turistik məkanların ödənişli reklam xidmətləri </w:t>
            </w:r>
          </w:p>
        </w:tc>
      </w:tr>
      <w:tr w:rsidR="007B40B9" w:rsidRPr="003E4140" w14:paraId="53EC0BFB" w14:textId="77777777" w:rsidTr="00B41621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A34F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  <w:p w14:paraId="2B89EB10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84B9" w14:textId="77777777" w:rsidR="007B40B9" w:rsidRPr="00B62932" w:rsidRDefault="007B40B9" w:rsidP="007B40B9">
            <w:pPr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AB17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4AD3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66B5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F05E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</w:tr>
      <w:tr w:rsidR="007B40B9" w:rsidRPr="003E4140" w14:paraId="592A02B6" w14:textId="77777777" w:rsidTr="00B41621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2194811D" w14:textId="5FD7D66F" w:rsidR="007B40B9" w:rsidRPr="00B62932" w:rsidRDefault="00484562" w:rsidP="007B40B9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ƏSAS MƏQSƏDLƏR VƏ ONLARI</w:t>
            </w:r>
            <w:r w:rsidR="003E4140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N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TƏTBİQ</w:t>
            </w:r>
            <w:r w:rsidR="003E4140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İ</w:t>
            </w: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ÜÇÜN İCRA TARİXLƏRİ</w:t>
            </w:r>
          </w:p>
        </w:tc>
      </w:tr>
      <w:tr w:rsidR="00B41621" w:rsidRPr="00B62932" w14:paraId="6EC19635" w14:textId="77777777" w:rsidTr="00484562">
        <w:trPr>
          <w:trHeight w:val="370"/>
        </w:trPr>
        <w:tc>
          <w:tcPr>
            <w:tcW w:w="7526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BB6DD67" w14:textId="58DC4A5F" w:rsidR="00B41621" w:rsidRPr="00B62932" w:rsidRDefault="00484562" w:rsidP="00484562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MƏQSƏD</w:t>
            </w:r>
          </w:p>
        </w:tc>
        <w:tc>
          <w:tcPr>
            <w:tcW w:w="299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15897B9" w14:textId="02C7AC82" w:rsidR="00B41621" w:rsidRPr="00B62932" w:rsidRDefault="00484562" w:rsidP="007B40B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İCRA TARİXİ</w:t>
            </w:r>
          </w:p>
        </w:tc>
      </w:tr>
      <w:tr w:rsidR="00B41621" w:rsidRPr="00B62932" w14:paraId="195BA25F" w14:textId="77777777" w:rsidTr="00B41621">
        <w:trPr>
          <w:trHeight w:val="539"/>
        </w:trPr>
        <w:tc>
          <w:tcPr>
            <w:tcW w:w="7526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45765A3" w14:textId="0EE88DE6" w:rsidR="00B41621" w:rsidRPr="00B62932" w:rsidRDefault="00D6778C" w:rsidP="00D6778C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mobil tədbiqin prototipin hazırlanması</w:t>
            </w:r>
          </w:p>
        </w:tc>
        <w:tc>
          <w:tcPr>
            <w:tcW w:w="299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7E2F848" w14:textId="1BD68A34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3264" behindDoc="0" locked="0" layoutInCell="1" allowOverlap="1" wp14:anchorId="7962C750" wp14:editId="5D8545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13" name="Rectangle 9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28E3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2C750" id="Rectangle 9613" o:spid="_x0000_s3974" style="position:absolute;margin-left:154pt;margin-top:0;width:77pt;height:161pt;z-index:261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" filled="f" stroked="f">
                      <v:textbox inset="2.16pt,1.44pt,0,1.44pt">
                        <w:txbxContent>
                          <w:p w14:paraId="68428E3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4288" behindDoc="0" locked="0" layoutInCell="1" allowOverlap="1" wp14:anchorId="5CBC4FD3" wp14:editId="3F4F4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14" name="Rectangle 9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67C8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C4FD3" id="Rectangle 9614" o:spid="_x0000_s3975" style="position:absolute;margin-left:154pt;margin-top:0;width:79pt;height:161pt;z-index:261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A9Y4os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66567C8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5312" behindDoc="0" locked="0" layoutInCell="1" allowOverlap="1" wp14:anchorId="5F9CC065" wp14:editId="1B8DCC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15" name="Rectangle 9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B92E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C065" id="Rectangle 9615" o:spid="_x0000_s3976" style="position:absolute;margin-left:154pt;margin-top:0;width:77pt;height:161pt;z-index:261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" filled="f" stroked="f">
                      <v:textbox inset="2.16pt,1.44pt,0,1.44pt">
                        <w:txbxContent>
                          <w:p w14:paraId="0B3B92E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6336" behindDoc="0" locked="0" layoutInCell="1" allowOverlap="1" wp14:anchorId="29EAC389" wp14:editId="2E5C1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16" name="Rectangle 9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2C26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AC389" id="Rectangle 9616" o:spid="_x0000_s3977" style="position:absolute;margin-left:154pt;margin-top:0;width:77pt;height:161pt;z-index:261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" filled="f" stroked="f">
                      <v:textbox inset="2.16pt,1.44pt,0,1.44pt">
                        <w:txbxContent>
                          <w:p w14:paraId="4CA2C26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7360" behindDoc="0" locked="0" layoutInCell="1" allowOverlap="1" wp14:anchorId="1DD2E573" wp14:editId="3EB923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17" name="Rectangle 9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35B1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E573" id="Rectangle 9617" o:spid="_x0000_s3978" style="position:absolute;margin-left:154pt;margin-top:0;width:79pt;height:161pt;z-index:261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FtvA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5v5ktKPHfYpV/o&#10;G/edVeRU7Y2Uaurv5NcQU4vXnuMTnLOEy0n8qMFNX5RFxuLx8eKxGjMRWFxfrVc1dkLgVlMvFktM&#10;EKZ6ux0h5R8qODItGAXkUqzlh4eUT0dfj+C9ic3p/WmVx91Y1DTr6+aV7C7II4rEKc2PGLQNA6PC&#10;mkjJgJ1nNP3Zc1CU2HuP1jbLxVWDo1KS+apZ4QhDSZD27n2Ve9EHHCaRgZJ9BNP1SLiYVHhhz4qy&#10;83xNQ/E+L+zf/oLtX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DiFxFt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44135B1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8384" behindDoc="0" locked="0" layoutInCell="1" allowOverlap="1" wp14:anchorId="5F8D09FB" wp14:editId="40C4D2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18" name="Rectangle 9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5AD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D09FB" id="Rectangle 9618" o:spid="_x0000_s3979" style="position:absolute;margin-left:154pt;margin-top:0;width:77pt;height:161pt;z-index:261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" filled="f" stroked="f">
                      <v:textbox inset="2.16pt,1.44pt,0,1.44pt">
                        <w:txbxContent>
                          <w:p w14:paraId="0D05AD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29408" behindDoc="0" locked="0" layoutInCell="1" allowOverlap="1" wp14:anchorId="59C97D2F" wp14:editId="21D448E5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19" name="Rectangle 9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2A8F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7D2F" id="Rectangle 9619" o:spid="_x0000_s3980" style="position:absolute;margin-left:155pt;margin-top:0;width:77pt;height:161pt;z-index:261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" filled="f" stroked="f">
                      <v:textbox inset="2.16pt,1.44pt,0,1.44pt">
                        <w:txbxContent>
                          <w:p w14:paraId="1B72A8F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0432" behindDoc="0" locked="0" layoutInCell="1" allowOverlap="1" wp14:anchorId="67FD4458" wp14:editId="7A33C4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0" name="Rectangle 9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CA2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D4458" id="Rectangle 9620" o:spid="_x0000_s3981" style="position:absolute;margin-left:154pt;margin-top:0;width:79pt;height:161pt;z-index:261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KKdro6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68ACA2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1456" behindDoc="0" locked="0" layoutInCell="1" allowOverlap="1" wp14:anchorId="2F169396" wp14:editId="1028B3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21" name="Rectangle 9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225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69396" id="Rectangle 9621" o:spid="_x0000_s3982" style="position:absolute;margin-left:154pt;margin-top:0;width:77pt;height:161pt;z-index:261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" filled="f" stroked="f">
                      <v:textbox inset="2.16pt,1.44pt,0,1.44pt">
                        <w:txbxContent>
                          <w:p w14:paraId="188225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2480" behindDoc="0" locked="0" layoutInCell="1" allowOverlap="1" wp14:anchorId="046B4BC8" wp14:editId="2346E3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9622" name="Rectangle 9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5367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B4BC8" id="Rectangle 9622" o:spid="_x0000_s3983" style="position:absolute;margin-left:154pt;margin-top:0;width:77pt;height:161pt;z-index:261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" filled="f" stroked="f">
                      <v:textbox inset="2.16pt,1.44pt,0,1.44pt">
                        <w:txbxContent>
                          <w:p w14:paraId="11D5367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3504" behindDoc="0" locked="0" layoutInCell="1" allowOverlap="1" wp14:anchorId="7197D5F4" wp14:editId="68F7E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3" name="Rectangle 9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0219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7D5F4" id="Rectangle 9623" o:spid="_x0000_s3984" style="position:absolute;margin-left:154pt;margin-top:0;width:79pt;height:161pt;z-index:261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DllUF2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22A0219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4528" behindDoc="0" locked="0" layoutInCell="1" allowOverlap="1" wp14:anchorId="09790F11" wp14:editId="0443B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4" name="Rectangle 9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86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90F11" id="Rectangle 9624" o:spid="_x0000_s3985" style="position:absolute;margin-left:154pt;margin-top:0;width:79pt;height:161pt;z-index:261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CJNej2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51BC86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5552" behindDoc="0" locked="0" layoutInCell="1" allowOverlap="1" wp14:anchorId="3420E2BB" wp14:editId="6CA6D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5" name="Rectangle 9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7B9A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E2BB" id="Rectangle 9625" o:spid="_x0000_s3986" style="position:absolute;margin-left:154pt;margin-top:0;width:79pt;height:161pt;z-index:261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BjvAEAAE0DAAAOAAAAZHJzL2Uyb0RvYy54bWysU8tu2zAQvBfoPxC815IVx7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HS9bK4pccxil36j&#10;b8z1RpJTddBCyNzf7NcYYovXnsIjnLOIyyx+UmDzF2WRqXh8vHgsp0Q4FtdX61WNneC41dSLxQ0m&#10;CFO93Q4Q0w/pLcmLjgJyKdayw31Mp6OvR/BeZnN6P6/StJuKmma9LLi5uPPiiCJxStMDBmX82FFu&#10;dKBkxM53NP7ZM5CUmJ8OrW1uFlcNjkpJ5qtmhSMMJUHau/dV5vjgcZh4Akr2AXQ/IOFiUuGFPSvK&#10;zvOVh+J9Xti//QXbv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Da3nBj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27D7B9A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6576" behindDoc="0" locked="0" layoutInCell="1" allowOverlap="1" wp14:anchorId="58D24041" wp14:editId="14F7D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6" name="Rectangle 9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C81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24041" id="Rectangle 9626" o:spid="_x0000_s3987" style="position:absolute;margin-left:154pt;margin-top:0;width:79pt;height:161pt;z-index:261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5hugEAAE0DAAAOAAAAZHJzL2Uyb0RvYy54bWysU8tu2zAQvBfoPxC815IVw7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" filled="f" stroked="f">
                      <v:textbox inset="2.16pt,1.44pt,0,1.44pt">
                        <w:txbxContent>
                          <w:p w14:paraId="1197C81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7600" behindDoc="0" locked="0" layoutInCell="1" allowOverlap="1" wp14:anchorId="028D14C4" wp14:editId="796253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7" name="Rectangle 9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F9CB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D14C4" id="Rectangle 9627" o:spid="_x0000_s3988" style="position:absolute;margin-left:154pt;margin-top:0;width:79pt;height:161pt;z-index:261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vkugEAAE0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" filled="f" stroked="f">
                      <v:textbox inset="2.16pt,1.44pt,0,1.44pt">
                        <w:txbxContent>
                          <w:p w14:paraId="6E8F9CB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8624" behindDoc="0" locked="0" layoutInCell="1" allowOverlap="1" wp14:anchorId="4C3CA78A" wp14:editId="4DF444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8" name="Rectangle 9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B10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CA78A" id="Rectangle 9628" o:spid="_x0000_s3989" style="position:absolute;margin-left:154pt;margin-top:0;width:79pt;height:161pt;z-index:261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y7uwEAAE0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5tVg73y3GGXfqNv&#10;3HdWkXO1N1Kqqb+TX0NMLV57io9wyRIuJ/GjBjd9URYZi8enq8dqzERgcbPYrGvshMCtpl4ubzBB&#10;mOr9doSUf6jgyLRgFJBLsZYff6V8Pvp2BO9NbM7vT6s87seiptmsFm9k90GeUCROaX7AoG0YGBXW&#10;REoG7Dyj6c+Bg6LE/vRobXOzXDQ4KiWZr5s12gIlQdr7j1XuRR9wmEQGSg4RTNcj4WJS4YU9K8ou&#10;8zUNxce8sH//C3avAA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Cj8vLu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1A6B10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39648" behindDoc="0" locked="0" layoutInCell="1" allowOverlap="1" wp14:anchorId="2EF4EDDE" wp14:editId="055631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29" name="Rectangle 9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192B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4EDDE" id="Rectangle 9629" o:spid="_x0000_s3990" style="position:absolute;margin-left:154pt;margin-top:0;width:79pt;height:161pt;z-index:261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louwEAAE0DAAAOAAAAZHJzL2Uyb0RvYy54bWysU8tu2zAQvBfoPxC815IVw7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t101LiucMu/UTf&#10;uO+tIufqYKRUc39nv8aYOrz2HJ/gkiVczuInDW7+oiwyFY9PV4/VlInAYnvTbmrshMCtpl6tbjFB&#10;mOrtdoSUv6rgyLxgFJBLsZYfv6d8Pvp6BO/NbM7vz6s87aeipmnXq1ey+yBPKBKnND9i0DaMjApr&#10;IiUjdp7R9PvAQVFiv3m0trld3TQ4KiVZbpoNjjCUBGnv31e5F0PAYRIZKDlEMP2AhItJhRf2rCi7&#10;zNc8FO/zwv7tL9j9A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HZPyWi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61C192B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0672" behindDoc="0" locked="0" layoutInCell="1" allowOverlap="1" wp14:anchorId="56C111E9" wp14:editId="47D8F7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0" name="Rectangle 9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6072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111E9" id="Rectangle 9630" o:spid="_x0000_s3991" style="position:absolute;margin-left:154pt;margin-top:0;width:79pt;height:161pt;z-index:261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Fiyn6W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3D46072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1696" behindDoc="0" locked="0" layoutInCell="1" allowOverlap="1" wp14:anchorId="699529A1" wp14:editId="1A6AF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1" name="Rectangle 9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49B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529A1" id="Rectangle 9631" o:spid="_x0000_s3992" style="position:absolute;margin-left:154pt;margin-top:0;width:79pt;height:161pt;z-index:261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oguwEAAE0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5vVYk6J5w679Bt9&#10;476zipyrvZFSTf2d/BpiavHaU3yES5ZwOYkfNbjpi7LIWDw+XT1WYyYCi5vFZl1jJwRuNfVyeYMJ&#10;wlTvtyOk/EMFR6YFo4BcirX8+Cvl89G3I3hvYnN+f1rlcT8WNc1mtXojuw/yhCJxSvMDBm3DwKiw&#10;JlIyYOcZTX8OHBQl9qdHa5ub5aLBUSnJfN2scYShJEh7/7HKvegDDpPIQMkhgul6JFxMKrywZ0XZ&#10;Zb6mofiYF/bvf8HuF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OLa6iC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61D49B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2720" behindDoc="0" locked="0" layoutInCell="1" allowOverlap="1" wp14:anchorId="148742D7" wp14:editId="241BF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2" name="Rectangle 9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B3A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742D7" id="Rectangle 9632" o:spid="_x0000_s3993" style="position:absolute;margin-left:154pt;margin-top:0;width:79pt;height:161pt;z-index:261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QiugEAAE0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" filled="f" stroked="f">
                      <v:textbox inset="2.16pt,1.44pt,0,1.44pt">
                        <w:txbxContent>
                          <w:p w14:paraId="57EB3A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3744" behindDoc="0" locked="0" layoutInCell="1" allowOverlap="1" wp14:anchorId="5FFAF781" wp14:editId="39F5E9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3" name="Rectangle 9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DF4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AF781" id="Rectangle 9633" o:spid="_x0000_s3994" style="position:absolute;margin-left:154pt;margin-top:0;width:79pt;height:161pt;z-index:261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B+6cF2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7C9DF4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4768" behindDoc="0" locked="0" layoutInCell="1" allowOverlap="1" wp14:anchorId="2A07F095" wp14:editId="0DA547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4" name="Rectangle 9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A05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7F095" id="Rectangle 9634" o:spid="_x0000_s3995" style="position:absolute;margin-left:154pt;margin-top:0;width:79pt;height:161pt;z-index:261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HMa2d2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670A05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5792" behindDoc="0" locked="0" layoutInCell="1" allowOverlap="1" wp14:anchorId="18BA2B4F" wp14:editId="391C29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5" name="Rectangle 9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A25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A2B4F" id="Rectangle 9635" o:spid="_x0000_s3996" style="position:absolute;margin-left:154pt;margin-top:0;width:79pt;height:161pt;z-index:261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B9Ytkb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200A25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6816" behindDoc="0" locked="0" layoutInCell="1" allowOverlap="1" wp14:anchorId="08647506" wp14:editId="10EA1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6" name="Rectangle 9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79A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7506" id="Rectangle 9636" o:spid="_x0000_s3997" style="position:absolute;margin-left:154pt;margin-top:0;width:79pt;height:161pt;z-index:261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cZuwEAAE0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b1WJFieMWu/SC&#10;vnHXDYpcqr2RUuX+Zr/GEFu89hqe4ZpFXGbxkwabvyiLTMXj881jNSUisLhdbDc1dkLgVlMvl2tM&#10;EKZ6vx0gpm/KW5IXjAJyKdby00NMl6O/j+C9zObyfl6l6TAVNc12fSN78PKMInFK0xMGPfiRUTGY&#10;QMmInWc0/jpyUJQM3x1a26yXiwZHpSTzTbPBEYaSIO3Dxyp3ovc4TCIBJccApuuRcHm38MKeFWXX&#10;+cpD8TEv7N//gv0bAA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BYGNxm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24C79A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7840" behindDoc="0" locked="0" layoutInCell="1" allowOverlap="1" wp14:anchorId="7FFC317A" wp14:editId="09030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7" name="Rectangle 9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2B7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C317A" id="Rectangle 9637" o:spid="_x0000_s3998" style="position:absolute;margin-left:154pt;margin-top:0;width:79pt;height:161pt;z-index:261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KcvAEAAE0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Obm8WKEsctduk3&#10;+sZdNyhyrvZGSpX7m/0aQ2zx2lN4hEsWcZnFTxps/qIsMhWPT1eP1ZSIwOJmsVnX2AmBW029XK4w&#10;QZjq/XaAmH4ob0leMArIpVjLj79iOh99O4L3Mpvz+3mVpv1U1DSbVfNGdu/lCUXilKYHDHrwI6Ni&#10;MIGSETvPaPxz4KAoGX46tLZZLRcNjkpJ5utmjSMMJUHa+49V7kTvcZhEAkoOAUzXI+FiUuGFPSvK&#10;LvOVh+JjXti//wW7V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CsbkKc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72E2B7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8864" behindDoc="0" locked="0" layoutInCell="1" allowOverlap="1" wp14:anchorId="54411FBD" wp14:editId="616B7D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8" name="Rectangle 9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B33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11FBD" id="Rectangle 9638" o:spid="_x0000_s3999" style="position:absolute;margin-left:154pt;margin-top:0;width:79pt;height:161pt;z-index:261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XDuwEAAE0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jc3C+yV5w679Bt9&#10;476zipyrvZFSTf2d/BpiavHaU3yES5ZwOYkfNbjpi7LIWDw+XT1WYyYCi5vFZl1jJwRuNfVyucIE&#10;Yar32xFS/qGCI9OCUUAuxVp+/JXy+ejbEbw3sTm/P63yuB+LmmazWryR3Qd5QpE4pfkBg7ZhYFRY&#10;EykZsPOMpj8HDooS+9Ojtc1quWhwVEoyXzdrtAVKgrT3H6vciz7gMIkMlBwimK5HwsWkwgt7VpRd&#10;5msaio95Yf/+F+xeA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I9AFcO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5E3B33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49888" behindDoc="0" locked="0" layoutInCell="1" allowOverlap="1" wp14:anchorId="73BADAFC" wp14:editId="626FF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39" name="Rectangle 9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D34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ADAFC" id="Rectangle 9639" o:spid="_x0000_s4000" style="position:absolute;margin-left:154pt;margin-top:0;width:79pt;height:161pt;z-index:261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NHzYBC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76DD34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0912" behindDoc="0" locked="0" layoutInCell="1" allowOverlap="1" wp14:anchorId="7BA0FF04" wp14:editId="6A642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0" name="Rectangle 9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2F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0FF04" id="Rectangle 9640" o:spid="_x0000_s4001" style="position:absolute;margin-left:154pt;margin-top:0;width:79pt;height:161pt;z-index:261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vh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5vFmiQ5w679At9&#10;476zipyqvZFSTf2d/BpiavHac3yCc5ZwOYkfNbjpi7LIWDw+XjxWYyYCi+ur9arGhwRuNfViscQE&#10;Yaq32xFS/qGCI9OCUUAuxVp+eEj5dPT1CN6b2Jzen1Z53I1FTbNeXr+S3QV5RJE4pfkRg7ZhYFRY&#10;EykZsPOMpj97DooSe+/R2ma5uGpwVEoyXzUrHGEoCdLeva9yL/qAwyQyULKPYLoeCReTCi/sWVF2&#10;nq9pKN7nhf3bX7D9Cw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Is2G+G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44392F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1936" behindDoc="0" locked="0" layoutInCell="1" allowOverlap="1" wp14:anchorId="1F670E29" wp14:editId="4F970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1" name="Rectangle 9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4A2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70E29" id="Rectangle 9641" o:spid="_x0000_s4002" style="position:absolute;margin-left:154pt;margin-top:0;width:79pt;height:161pt;z-index:261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5kvAEAAE0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NcjGnxHGLXfqF&#10;vnHXDYqcq72RUuX+Zr/GEFu89hye4JJFXGbxkwabvyiLTMXj09VjNSUisLi52axr7ITAraZeLFaY&#10;IEz1cTtATPfKW5IXjAJyKdby48+Yzkffj+C9zOb8fl6laT8VNc1mtXwnu/fyhCJxStMjBj34kVEx&#10;mEDJiJ1nNL4eOChKhh8OrW1Wi5sGR6Uk83WzxhGGkiDt/ecqd6L3OEwiASWHAKbrkXAxqfDCnhVl&#10;l/nKQ/E5L+w//oLdGwA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AxXm5k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5054A2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2960" behindDoc="0" locked="0" layoutInCell="1" allowOverlap="1" wp14:anchorId="7028F74E" wp14:editId="6EA460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2" name="Rectangle 9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CAA5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F74E" id="Rectangle 9642" o:spid="_x0000_s4003" style="position:absolute;margin-left:154pt;margin-top:0;width:79pt;height:161pt;z-index:261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Bmuw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19aKhxHGLXfqD&#10;vnHXDYqcqr2RUuX+Zr/GEFu89hQe4ZxFXGbxkwabvyiLTMXj48VjNSUisLi+Wq9q7ITAraZeLJaY&#10;IEz1fjtATPfKW5IXjAJyKdbyw6+YTkffjuC9zOb0fl6laTcVNc16uXwju/PyiCJxStMDBj34kVEx&#10;mEDJiJ1nNL7uOShKhp8OrW2Wiyt0IpVkvmpWOMJQEqS9+1jlTvQeh0kkoGQfwHQ9Ei4mFV7Ys6Ls&#10;PF95KD7mhf37X7D9Cw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Fo6gGa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166CAA5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3984" behindDoc="0" locked="0" layoutInCell="1" allowOverlap="1" wp14:anchorId="3317D1D1" wp14:editId="33D910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3" name="Rectangle 9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B9D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7D1D1" id="Rectangle 9643" o:spid="_x0000_s4004" style="position:absolute;margin-left:154pt;margin-top:0;width:79pt;height:161pt;z-index:261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QZuwEAAE0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erVeUeO6wSz/Q&#10;N+57q8ilOhgp1dzf2a8xpg6vPccnuGYJl7P4SYObvyiLTMXj881jNWUisLhdbdsaOyFwq6nX6w0m&#10;CFO93Y6Q8hcVHJkXjAJyKdby07eUL0dfj+C9mc3l/XmVp8NU1DTbTftK9hDkGUXilOZHDNqGkVFh&#10;TaRkxM4zmn4dOShK7FeP1jab9arBUSnJsm1aHGEoCdI+vK9yL4aAwyQyUHKMYPoBCReTCi/sWVF2&#10;na95KN7nhf3bX7D/DQ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Mw+9Bm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19AB9D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5008" behindDoc="0" locked="0" layoutInCell="1" allowOverlap="1" wp14:anchorId="2955F75C" wp14:editId="61FF5F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4" name="Rectangle 9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9A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5F75C" id="Rectangle 9644" o:spid="_x0000_s4005" style="position:absolute;margin-left:154pt;margin-top:0;width:79pt;height:161pt;z-index:261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" filled="f" stroked="f">
                      <v:textbox inset="2.16pt,1.44pt,0,1.44pt">
                        <w:txbxContent>
                          <w:p w14:paraId="0E509A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6032" behindDoc="0" locked="0" layoutInCell="1" allowOverlap="1" wp14:anchorId="1CECC0B9" wp14:editId="41AA29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45" name="Rectangle 9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F1D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CC0B9" id="Rectangle 9645" o:spid="_x0000_s4006" style="position:absolute;margin-left:154pt;margin-top:0;width:79pt;height:161pt;z-index:261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c+uwEAAE0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rq5XX2kxHOHXfqO&#10;vnE/WEXO1dFIqUp/i19TTD1ee45PcMkSLov4WYMrX5RF5urx6eqxmjMRWNzcbNYtdkLgVteuVneY&#10;IEzzejtCyp9VcKQsGAXkUq3lx68pn4++HMF7hc35/bLK836uajp85YXsPsgTisQpzY8YtA0To8Ka&#10;SMmEnWc0/TpwUJTYLx6t7e5WNx2OSk2W626NIww1Qdr7t1XuxRhwmEQGSg4RzDAi4WpS5YU9q8ou&#10;81WG4m1e2b/+BbvfAA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HwY5z6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290F1D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7056" behindDoc="0" locked="0" layoutInCell="1" allowOverlap="1" wp14:anchorId="38028CF0" wp14:editId="54E5A2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46" name="Rectangle 9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3A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8CF0" id="Rectangle 9646" o:spid="_x0000_s4007" style="position:absolute;margin-left:154pt;margin-top:0;width:79pt;height:134pt;z-index:261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NugEAAE0DAAAOAAAAZHJzL2Uyb0RvYy54bWysU8tu2zAQvBfoPxC8x3okcGT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Z360pcdxil76h&#10;b9wNkyLn6mikVLm/2a85xB6vvYYXuGQRl1n8osHmL8oiS/H4dPVYLYkILG5uN12NnRC41dzXTU4Q&#10;pnq7HSCmT8pbkheMAnIp1vLjl5jOR38fwXuZzfn9vErLfilq2k13Jbv38oQicUrTMwY9+ZlRMZlA&#10;yYydZzT+PHBQlEyfHVrb3t/dtjgqJWm6tsMRhpIg7f37Kndi9DhMIgElhwBmGJFwebfwwp4VZZf5&#10;ykPxPi/s3/6C3S8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361Ij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48513A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8080" behindDoc="0" locked="0" layoutInCell="1" allowOverlap="1" wp14:anchorId="08880A1A" wp14:editId="65F82E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47" name="Rectangle 9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12D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0A1A" id="Rectangle 9647" o:spid="_x0000_s4008" style="position:absolute;margin-left:154pt;margin-top:0;width:79pt;height:134pt;z-index:261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0Iuw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jm7nZNieMWu/QD&#10;feNumBQ5V0cjpcr9zX7NIfZ47Tk8wSWLuMziFw02f1EWWYrHp6vHaklEYHFzs+lq7ITArWZdNzlB&#10;mOrtdoCYvihvSV4wCsilWMuP32I6H309gvcym/P7eZWW/VLUtJuufSW79/KEInFK0yMGPfmZUTGZ&#10;QMmMnWc0/jpwUJRMXx1a265vb1oclZI0XdvhCENJkPb+fZU7MXocJpGAkkMAM4xIuJhUeGHPirLL&#10;fOWheJ8X9m9/we43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GXFPQi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41712D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59104" behindDoc="0" locked="0" layoutInCell="1" allowOverlap="1" wp14:anchorId="7D165721" wp14:editId="5D198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48" name="Rectangle 9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F166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5721" id="Rectangle 9648" o:spid="_x0000_s4009" style="position:absolute;margin-left:154pt;margin-top:0;width:79pt;height:134pt;z-index:261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RutqV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0CEF166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0128" behindDoc="0" locked="0" layoutInCell="1" allowOverlap="1" wp14:anchorId="387E2038" wp14:editId="59A6E7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49" name="Rectangle 9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B0A2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2038" id="Rectangle 9649" o:spid="_x0000_s4010" style="position:absolute;margin-left:154pt;margin-top:0;width:79pt;height:134pt;z-index:261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BhYH4S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2AAB0A2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1152" behindDoc="0" locked="0" layoutInCell="1" allowOverlap="1" wp14:anchorId="73025318" wp14:editId="3B3ABF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0" name="Rectangle 9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713F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25318" id="Rectangle 9650" o:spid="_x0000_s4011" style="position:absolute;margin-left:154pt;margin-top:0;width:79pt;height:134pt;z-index:261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lJuwEAAE0DAAAOAAAAZHJzL2Uyb0RvYy54bWysU8tu2zAQvBfoPxC813qkS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HR9c40GOW6xSz/R&#10;N+6GSZFTdTRSqtzf7NccYo/XnsIjnLOIyyx+0WDzF2WRpXh8vHislkQEFtdX667GhwRuNbd1kxOE&#10;qV5vB4jpq/KW5AWjgFyKtfzwPabT0ZcjeC+zOb2fV2nZLUVNu+6uX8juvDyiSJzS9IBBT35mVEwm&#10;UDJj5xmNv/ccFCXTN4fWtrefr1oclZI0XdvhCENJkPbubZU7MXocJpGAkn0AM4xIuJhUeGHPirLz&#10;fOWheJsX9q9/wfYP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DalSUm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5EF713F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2176" behindDoc="0" locked="0" layoutInCell="1" allowOverlap="1" wp14:anchorId="57D33334" wp14:editId="5C6027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1" name="Rectangle 9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7F49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3334" id="Rectangle 9651" o:spid="_x0000_s4012" style="position:absolute;margin-left:154pt;margin-top:0;width:79pt;height:134pt;z-index:261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IzNPMy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1E17F49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3200" behindDoc="0" locked="0" layoutInCell="1" allowOverlap="1" wp14:anchorId="6FD69DF9" wp14:editId="17775D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2" name="Rectangle 9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9E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69DF9" id="Rectangle 9652" o:spid="_x0000_s4013" style="position:absolute;margin-left:154pt;margin-top:0;width:79pt;height:134pt;z-index:261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LO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jm9lNLieMWu/QD&#10;feNumBQ5V0cjpcr9zX7NIfZ47Sk8wiWLuMziFw02f1EWWYrHp6vHaklEYHFzs+lq7ITArWZdNzlB&#10;mOr1doCYvihvSV4wCsilWMuP32I6H305gvcym/P7eZWW/VLUtJtu/UJ27+UJReKUpgcMevIzo2Iy&#10;gZIZO89o/HXgoCiZvjq0tl1/vEEnUkmaru1whKEkSHv/tsqdGD0Ok0hAySGAGUYkXEwqvLBnRdll&#10;vvJQvM0L+9e/YPcb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56nSzr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38FC9E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4224" behindDoc="0" locked="0" layoutInCell="1" allowOverlap="1" wp14:anchorId="595B52B2" wp14:editId="1F804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3" name="Rectangle 9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690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52B2" id="Rectangle 9653" o:spid="_x0000_s4014" style="position:absolute;margin-left:154pt;margin-top:0;width:79pt;height:134pt;z-index:261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axugEAAE0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5tOaEsctdukH&#10;+sbdMClyro5GSpX7m/2aQ+zx2lN4hEsWcZnFLxps/qIsshSPT1eP1ZKIwOJmvelq7ITArea2bnKC&#10;MNXr7QAxfVHekrxgFJBLsZYfv8V0PvpyBO9lNuf38yot+6WoaTdd90J27+UJReKUpgcMevIzo2Iy&#10;gZIZO89o/HXgoCiZvjq0tr39uG5xVErSdC0CESgJ0t6/rXInRo/DJBJQcghghhEJF5MKL+xZUXaZ&#10;rzwUb/PC/vUv2P0G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ca2ms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24D3690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5248" behindDoc="0" locked="0" layoutInCell="1" allowOverlap="1" wp14:anchorId="17D6DF76" wp14:editId="294774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4" name="Rectangle 9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2DB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6DF76" id="Rectangle 9654" o:spid="_x0000_s4015" style="position:absolute;margin-left:154pt;margin-top:0;width:79pt;height:134pt;z-index:261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B0NDzG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5272DB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6272" behindDoc="0" locked="0" layoutInCell="1" allowOverlap="1" wp14:anchorId="3554F821" wp14:editId="17BFE2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5" name="Rectangle 9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339E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F821" id="Rectangle 9655" o:spid="_x0000_s4016" style="position:absolute;margin-left:154pt;margin-top:0;width:79pt;height:134pt;z-index:261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/3uwEAAE0DAAAOAAAAZHJzL2Uyb0RvYy54bWysU8tu2zAQvBfoPxC813qkS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Wh3c31NieMWu/QT&#10;feNumBQ5VUcjpcr9zX7NIfZ47Sk8wjmLuMziFw02f1EWWYrHx4vHaklEYLG76tY1dkLgVnNbNzlB&#10;mOr1doCYvipvSV4wCsilWMsP32M6HX05gvcym9P7eZWW3VLUtF1XcHNx5+URReKUpgcMevIzo2Iy&#10;gZIZO89o/L3noCiZvjm0tr39fNXiqJSkWbdrHGEoCdLeva1yJ0aPwyQSULIPYIYRCReTCi/sWVF2&#10;nq88FG/zwv71L9j+AQ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BN1D/e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3F7339E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7296" behindDoc="0" locked="0" layoutInCell="1" allowOverlap="1" wp14:anchorId="37632FE3" wp14:editId="7330EA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6" name="Rectangle 9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894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2FE3" id="Rectangle 9656" o:spid="_x0000_s4017" style="position:absolute;margin-left:154pt;margin-top:0;width:79pt;height:134pt;z-index:261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eBHh9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1E1894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8320" behindDoc="0" locked="0" layoutInCell="1" allowOverlap="1" wp14:anchorId="3694FB4B" wp14:editId="0C794D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7" name="Rectangle 9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D80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4FB4B" id="Rectangle 9657" o:spid="_x0000_s4018" style="position:absolute;margin-left:154pt;margin-top:0;width:79pt;height:134pt;z-index:261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MJ5lHC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36DD80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69344" behindDoc="0" locked="0" layoutInCell="1" allowOverlap="1" wp14:anchorId="24A1FEBC" wp14:editId="75B62F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8" name="Rectangle 9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B57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FEBC" id="Rectangle 9658" o:spid="_x0000_s4019" style="position:absolute;margin-left:154pt;margin-top:0;width:79pt;height:134pt;z-index:261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MvugEAAE0DAAAOAAAAZHJzL2Uyb0RvYy54bWysU8tu2zAQvBfoPxC813q4TSz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Hu5hP2ynGLXfqB&#10;vnE3TIqcq6ORUuX+Zr/mEHu89hQe4ZJFXGbxiwabvyiLLMXj09VjtSQisNitu02NnRC41dzWTU4Q&#10;pnq9HSCmL8pbkheMAnIp1vLjt5jOR1+O4L3M5vx+XqVlvxQ1bdetX8juvTyhSJzS9IBBT35mVEwm&#10;UDJj5xmNvw4cFCXTV4fWtrcf1y2OSkmaTbtBW6AkSHv/tsqdGD0Ok0hAySGAGUYkXEwqvLBnRdll&#10;vvJQvM0L+9e/YPcb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4VfDL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5B7B57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0368" behindDoc="0" locked="0" layoutInCell="1" allowOverlap="1" wp14:anchorId="693E1E4E" wp14:editId="0F1D81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59" name="Rectangle 9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669E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E1E4E" id="Rectangle 9659" o:spid="_x0000_s4020" style="position:absolute;margin-left:154pt;margin-top:0;width:79pt;height:134pt;z-index:261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Lb8uwEAAE0DAAAOAAAAZHJzL2Uyb0RvYy54bWysU8tu2zAQvBfoPxC813okT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Wh387mjxHGLXfqJ&#10;vnE3TIqcqqORUuX+Zr/mEHu89hQe4ZxFXGbxiwabvyiLLMXj48VjtSQisNhddesaOyFwq7mtm5wg&#10;TPV6O0BMX5W3JC8YBeRSrOWH7zGdjr4cwXuZzen9vErLbilq2q67fiG78/KIInFK0wMGPfmZUTGZ&#10;QMmMnWc0/t5zUJRM3xxa295eX7U4KiVp1u0aRxhKgrR3b6vcidHjMIkElOwDmGFEwsWkwgt7VpSd&#10;5ysPxdu8sH/9C7Z/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L/ktvy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1C5669E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1392" behindDoc="0" locked="0" layoutInCell="1" allowOverlap="1" wp14:anchorId="7A002203" wp14:editId="7225CF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60" name="Rectangle 9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33CD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02203" id="Rectangle 9660" o:spid="_x0000_s4021" style="position:absolute;margin-left:154pt;margin-top:0;width:79pt;height:134pt;z-index:261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gvMrk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54E33CD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2416" behindDoc="0" locked="0" layoutInCell="1" allowOverlap="1" wp14:anchorId="2FA34399" wp14:editId="25650B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1" name="Rectangle 9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5885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34399" id="Rectangle 9661" o:spid="_x0000_s4022" style="position:absolute;margin-left:154pt;margin-top:0;width:79pt;height:158pt;z-index:261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EbdJ2C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33D5885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3440" behindDoc="0" locked="0" layoutInCell="1" allowOverlap="1" wp14:anchorId="3089C6B9" wp14:editId="30996A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2" name="Rectangle 9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A45D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C6B9" id="Rectangle 9662" o:spid="_x0000_s4023" style="position:absolute;margin-left:154pt;margin-top:0;width:79pt;height:158pt;z-index:261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C25yWK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07DA45D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4464" behindDoc="0" locked="0" layoutInCell="1" allowOverlap="1" wp14:anchorId="089A21D5" wp14:editId="1C10A4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3" name="Rectangle 9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C6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A21D5" id="Rectangle 9663" o:spid="_x0000_s4024" style="position:absolute;margin-left:154pt;margin-top:0;width:79pt;height:158pt;z-index:261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Lu9vR2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57ABC6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5488" behindDoc="0" locked="0" layoutInCell="1" allowOverlap="1" wp14:anchorId="45742401" wp14:editId="13961A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4" name="Rectangle 9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161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2401" id="Rectangle 9664" o:spid="_x0000_s4025" style="position:absolute;margin-left:154pt;margin-top:0;width:79pt;height:158pt;z-index:261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NcdFJ2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742161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6512" behindDoc="0" locked="0" layoutInCell="1" allowOverlap="1" wp14:anchorId="008ED530" wp14:editId="02953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5" name="Rectangle 9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BF6D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D530" id="Rectangle 9665" o:spid="_x0000_s4026" style="position:absolute;margin-left:154pt;margin-top:0;width:79pt;height:158pt;z-index:261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HZ5VEy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575BF6D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7536" behindDoc="0" locked="0" layoutInCell="1" allowOverlap="1" wp14:anchorId="30FBD276" wp14:editId="47C5CD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66" name="Rectangle 9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B76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D276" id="Rectangle 9666" o:spid="_x0000_s4027" style="position:absolute;margin-left:154pt;margin-top:0;width:79pt;height:158pt;z-index:261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" filled="f" stroked="f">
                      <v:textbox inset="2.16pt,1.44pt,0,1.44pt">
                        <w:txbxContent>
                          <w:p w14:paraId="53CB76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8560" behindDoc="0" locked="0" layoutInCell="1" allowOverlap="1" wp14:anchorId="0A5AFE10" wp14:editId="5FD154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67" name="Rectangle 9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C13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AFE10" id="Rectangle 9667" o:spid="_x0000_s4028" style="position:absolute;margin-left:154pt;margin-top:0;width:79pt;height:161pt;z-index:261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BHi9wy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4FCBC13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79584" behindDoc="0" locked="0" layoutInCell="1" allowOverlap="1" wp14:anchorId="7CB1DD87" wp14:editId="4E8C81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68" name="Rectangle 9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4A6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1DD87" id="Rectangle 9668" o:spid="_x0000_s4029" style="position:absolute;margin-left:154pt;margin-top:0;width:79pt;height:161pt;z-index:261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BTuwEAAE0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5vVCnvlucMu/Ubf&#10;uO+sIudqb6RUU38nv4aYWrz2FB/hkiVcTuJHDW76oiwyFo9PV4/VmInA4maxWdfYCYFbTb1c3mCC&#10;MNX77Qgp/1DBkWnBKCCXYi0//kr5fPTtCN6b2Jzfn1Z53I9FzaKuF29k90GeUCROaX7AoG0YGBXW&#10;REoG7Dyj6c+Bg6LE/vRobXOzXDQ4KiWZr5s12gIlQdr7j1XuRR9wmEQGSg4RTNcj4WJS4YU9K8ou&#10;8zUNxce8sH//C3avAA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DLMoFO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0604A6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0608" behindDoc="0" locked="0" layoutInCell="1" allowOverlap="1" wp14:anchorId="7F445C02" wp14:editId="7C8AAF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69" name="Rectangle 9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8054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5C02" id="Rectangle 9669" o:spid="_x0000_s4030" style="position:absolute;margin-left:154pt;margin-top:0;width:79pt;height:161pt;z-index:261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WAuwEAAE0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5vVakOJ5w679Bt9&#10;476zipyrvZFSTf2d/BpiavHaU3yES5ZwOYkfNbjpi7LIWDw+XT1WYyYCi5vFZl1jJwRuNfVyeYMJ&#10;wlTvtyOk/EMFR6YFo4BcirX8+Cvl89G3I3hvYnN+f1rlcT8WNYu6Xr6R3Qd5QpE4pfkBg7ZhYFRY&#10;EykZsPOMpj8HDooS+9Ojtc3NctHgqJRkvm7WOMJQEqS9/1jlXvQBh0lkoOQQwXQ9Ei4mFV7Ys6Ls&#10;Ml/TUHzMC/v3v2D3Cg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Gx/1YC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0E38054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1632" behindDoc="0" locked="0" layoutInCell="1" allowOverlap="1" wp14:anchorId="6F7E0472" wp14:editId="507D81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0" name="Rectangle 9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A03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E0472" id="Rectangle 9670" o:spid="_x0000_s4031" style="position:absolute;margin-left:154pt;margin-top:0;width:79pt;height:134pt;z-index:261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L8ug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zs0KDHLfYpV/o&#10;G3f9qMi5OhgpVe5v9msKscNrj+EBLlnEZRY/a7D5i7LIXDw+XT1WcyICi5vlZl3jQwK3mlXd5ARh&#10;qpfbAWL6prwlecEoIJdiLT/+iOl89PkI3stszu/nVZr3c1GzrOsvz2T3Xp5QJE5pusegRz8xKkYT&#10;KJmw84zGPwcOipLxu0Nr29XnZYujUpJm3a5xhKEkSHv/usqdGDwOk0hAySGA6QckXEwqvLBnRdll&#10;vvJQvM4L+5e/YPcX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ilPC/L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019A03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2656" behindDoc="0" locked="0" layoutInCell="1" allowOverlap="1" wp14:anchorId="79D352A0" wp14:editId="3B15CC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1" name="Rectangle 9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250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52A0" id="Rectangle 9671" o:spid="_x0000_s4032" style="position:absolute;margin-left:154pt;margin-top:0;width:79pt;height:134pt;z-index:261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MDu3e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00B250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3680" behindDoc="0" locked="0" layoutInCell="1" allowOverlap="1" wp14:anchorId="4E41AF04" wp14:editId="48E411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2" name="Rectangle 9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E22F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1AF04" id="Rectangle 9672" o:spid="_x0000_s4033" style="position:absolute;margin-left:154pt;margin-top:0;width:79pt;height:134pt;z-index:261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l7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N7aqlxHGLXfqB&#10;vnHXj4qcq4ORUuX+Zr+mEDu89hKe4ZJFXGbxswabvyiLzMXj09VjNScisLhZbtY1dkLgVrOqm5wg&#10;TPV+O0BM35S3JC8YBeRSrOXHh5jOR9+O4L3M5vx+XqV5Pxc1y7pevZHde3lCkTil6QmDHv3EqBhN&#10;oGTCzjMafx84KErG7w6tbVc3S3QilaRZt2scYSgJ0t5/rHInBo/DJBJQcghg+gEJF5MKL+xZUXaZ&#10;rzwUH/PC/v0v2L0C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W19Ze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6B5E22F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4704" behindDoc="0" locked="0" layoutInCell="1" allowOverlap="1" wp14:anchorId="7078C9E8" wp14:editId="64E6A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73" name="Rectangle 9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B431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C9E8" id="Rectangle 9673" o:spid="_x0000_s4034" style="position:absolute;margin-left:154pt;margin-top:0;width:79pt;height:161pt;z-index:261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y1uwEAAE0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ebVaUeO6wSz/Q&#10;N+57q8ilOhgp1dzf2a8xpg6vPccnuGYJl7P4SYObvyiLTMXj881jNWUisLhdbdsaOyFwq6nX6w0m&#10;CFO93Y6Q8hcVHJkXjAJyKdby07eUL0dfj+C9mc3l/XmVp8NU1Kzqun0lewjyjCJxSvMjBm3DyKiw&#10;JlIyYucZTb+OHBQl9qtHa5vNetXgqJRk2TYtjjCUBGkf3le5F0PAYRIZKDlGMP2AhItJhRf2rCi7&#10;ztc8FO/zwv7tL9j/Bg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AWKbLW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138B431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5728" behindDoc="0" locked="0" layoutInCell="1" allowOverlap="1" wp14:anchorId="002F00E0" wp14:editId="26414A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9674" name="Rectangle 9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F267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F00E0" id="Rectangle 9674" o:spid="_x0000_s4035" style="position:absolute;margin-left:154pt;margin-top:0;width:79pt;height:161pt;z-index:261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1uwEAAE0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" filled="f" stroked="f">
                      <v:textbox inset="2.16pt,1.44pt,0,1.44pt">
                        <w:txbxContent>
                          <w:p w14:paraId="011F267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6752" behindDoc="0" locked="0" layoutInCell="1" allowOverlap="1" wp14:anchorId="31C747B0" wp14:editId="4515F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5" name="Rectangle 9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76C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747B0" id="Rectangle 9675" o:spid="_x0000_s4036" style="position:absolute;margin-left:154pt;margin-top:0;width:79pt;height:134pt;z-index:261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RCug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zs/pCieMWu/QL&#10;feOuHxU5Vwcjpcr9zX5NIXZ47TE8wCWLuMziZw02f1EWmYvHp6vHak5EYHGz3Kxr7ITArWZVNzlB&#10;mOrldoCYvilvSV4wCsilWMuPP2I6H30+gvcym/P7eZXm/VzULNHNZ7J7L08oEqc03WPQo58YFaMJ&#10;lEzYeUbjnwMHRcn43aG17erzssVRKUmzbtc4wlASpL1/XeVODB6HSSSg5BDA9AMSLiYVXtizouwy&#10;X3koXueF/ctfsPsL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r4OEQr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24C76C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7776" behindDoc="0" locked="0" layoutInCell="1" allowOverlap="1" wp14:anchorId="773E096C" wp14:editId="21FC60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6" name="Rectangle 9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8C72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E096C" id="Rectangle 9676" o:spid="_x0000_s4037" style="position:absolute;margin-left:154pt;margin-top:0;width:79pt;height:134pt;z-index:261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" filled="f" stroked="f">
                      <v:textbox inset="2.16pt,1.44pt,0,1.44pt">
                        <w:txbxContent>
                          <w:p w14:paraId="1858C72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8800" behindDoc="0" locked="0" layoutInCell="1" allowOverlap="1" wp14:anchorId="6A1D8043" wp14:editId="08CE73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7" name="Rectangle 9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1C6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D8043" id="Rectangle 9677" o:spid="_x0000_s4038" style="position:absolute;margin-left:154pt;margin-top:0;width:79pt;height:134pt;z-index:261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/F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N7WpFieMWu/QD&#10;feOuHxU5Vwcjpcr9zX5NIXZ47SU8wyWLuMziZw02f1EWmYvHp6vHak5EYHGz3Kxr7ITArWZVNzlB&#10;mOr9doCYvilvSV4wCsilWMuPDzGdj74dwXuZzfn9vErzfi5qlnXTvpHde3lCkTil6QmDHv3EqBhN&#10;oGTCzjMafx84KErG7w6tbVc3yxZHpSTNul3jCENJkPb+Y5U7MXgcJpGAkkMA0w9IuJhUeGHPirLL&#10;fOWh+JgX9u9/we4V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fo8fx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66581C6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89824" behindDoc="0" locked="0" layoutInCell="1" allowOverlap="1" wp14:anchorId="732210A5" wp14:editId="7CE57B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8" name="Rectangle 9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337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210A5" id="Rectangle 9678" o:spid="_x0000_s4039" style="position:absolute;margin-left:154pt;margin-top:0;width:79pt;height:134pt;z-index:261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ia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N7Qp75bjFLv1A&#10;37jrR0XO1cFIqXJ/s19TiB1eewnPcMkiLrP4WYPNX5RF5uLx6eqxmhMRWNwsN+saOyFwq1nVTU4Q&#10;pnq/HSCmb8pbkheMAnIp1vLjQ0zno29H8F5mc34/r9K8n4uaZd0s38juvTyhSJzS9IRBj35iVIwm&#10;UDJh5xmNvw8cFCXjd4fWtqubZYujUpJm3a7RFigJ0t5/rHInBo/DJBJQcghg+gEJF5MKL+xZUXaZ&#10;rzwUH/PC/v0v2L0C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XaFImr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719337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0848" behindDoc="0" locked="0" layoutInCell="1" allowOverlap="1" wp14:anchorId="0AB578DA" wp14:editId="6EEA04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79" name="Rectangle 9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AE5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78DA" id="Rectangle 9679" o:spid="_x0000_s4040" style="position:absolute;margin-left:154pt;margin-top:0;width:79pt;height:134pt;z-index:261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1JuwEAAE0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HRzu9pQ4rjFLv1E&#10;37jrR0XO1cFIqXJ/s19TiB1eew5PcMkiLrP4WYPNX5RF5uLx6eqxmhMRWNwsN+saOyFwq1nVTU4Q&#10;pnq7HSCmr8pbkheMAnIp1vLj95jOR1+P4L3M5vx+XqV5Pxc1y7q5eSW79/KEInFK0yMGPfqJUTGa&#10;QMmEnWc0/j5wUJSM3xxa265uli2OSkmadbvGEYaSIO39+yp3YvA4TCIBJYcAph+QcDGp8MKeFWWX&#10;+cpD8T4v7N/+gt0f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AMSPUm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48B8AE5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1872" behindDoc="0" locked="0" layoutInCell="1" allowOverlap="1" wp14:anchorId="22C55DD8" wp14:editId="08ADF9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0" name="Rectangle 9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D9B1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5DD8" id="Rectangle 9680" o:spid="_x0000_s4041" style="position:absolute;margin-left:154pt;margin-top:0;width:79pt;height:134pt;z-index:261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peugEAAE0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pkODHLfYpR/o&#10;G3fDpMi5OhopVe5v9msOscdrT+ERLlnEZRa/aLD5i7LIUjw+XT1WSyICi5v1pqvxIYFbzW3d5ARh&#10;qtfbAWL6orwlecEoIJdiLT9+i+l89OUI3stszu/nVVr2S1GzrptPL2T3Xp5QJE5pesCgJz8zKiYT&#10;KJmx84zGXwcOipLpq0Nr29uP6xZHpSRN13Y4wlASpL1/W+VOjB6HSSSg5BDADCMSLiYVXtizouwy&#10;X3ko3uaF/etfsPsN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1nX6Xr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24FD9B1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2896" behindDoc="0" locked="0" layoutInCell="1" allowOverlap="1" wp14:anchorId="154A12D3" wp14:editId="55C0E2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1" name="Rectangle 9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32D9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A12D3" id="Rectangle 9681" o:spid="_x0000_s4042" style="position:absolute;margin-left:154pt;margin-top:0;width:79pt;height:134pt;z-index:261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bB2P2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6C732D9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3920" behindDoc="0" locked="0" layoutInCell="1" allowOverlap="1" wp14:anchorId="63B5650E" wp14:editId="40F2AA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2" name="Rectangle 9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5DAE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5650E" id="Rectangle 9682" o:spid="_x0000_s4043" style="position:absolute;margin-left:154pt;margin-top:0;width:79pt;height:134pt;z-index:261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HZugEAAE0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HtXddS4rjFLn1H&#10;37gbJkUu1dFIqXJ/s19ziD1eew5PcM0iLrP4RYPNX5RFluLx+eaxWhIRWNyut12NnRC41WzqJicI&#10;U73eDhDTZ+UtyQtGAbkUa/npa0yXoy9H8F5mc3k/r9JyWIqadd1sXsgevDyjSJzS9IhBT35mVEwm&#10;UDJj5xmNv44cFCXTF4fWtpuPa3QilaTp2g5HGEqCtA9vq9yJ0eMwiQSUHAOYYUTCxaTCC3tWlF3n&#10;Kw/F27ywf/0L9r8B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B3lh2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0345DAE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4944" behindDoc="0" locked="0" layoutInCell="1" allowOverlap="1" wp14:anchorId="389000DF" wp14:editId="077E4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3" name="Rectangle 9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D4CC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000DF" id="Rectangle 9683" o:spid="_x0000_s4044" style="position:absolute;margin-left:154pt;margin-top:0;width:79pt;height:134pt;z-index:261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Wm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HRz260pcdxil76j&#10;b9wNkyLn6mikVLm/2a85xB6vvYRnuGQRl1n8osHmL8oiS/H4dPVYLYkILG7Wm67GTgjcau7qJicI&#10;U73dDhDTZ+UtyQtGAbkUa/nxa0zno69H8F5mc34/r9KyX4qaNSK/kt17eUKROKXpCYOe/MyomEyg&#10;ZMbOMxp/HTgoSqYvDq1t7z6tWxyVkjRd2+EIQ0mQ9v59lTsxehwmkYCSQwAzjEi4mFR4Yc+Ksst8&#10;5aF4nxf2b3/B7jc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kX0Vpr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698D4CC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5968" behindDoc="0" locked="0" layoutInCell="1" allowOverlap="1" wp14:anchorId="12BF69E3" wp14:editId="544DE4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4" name="Rectangle 9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4829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F69E3" id="Rectangle 9684" o:spid="_x0000_s4045" style="position:absolute;margin-left:154pt;margin-top:0;width:79pt;height:134pt;z-index:261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wm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mtruhxHGLXfqB&#10;vnE3TIqcq6ORUuX+Zr/mEHu89hye4JJFXGbxiwabvyiLLMXj09VjtSQisLhZb7oaOyFwq7mrm5wg&#10;TPV2O0BMX5S3JC8YBeRSrOXHbzGdj74ewXuZzfn9vErLfilq1nWzeSW79/KEInFK0yMGPfmZUTGZ&#10;QMmMnWc0/jpwUJRMXx1a297drFsclZI0XdvhCENJkPb+fZU7MXocJpGAkkMAM4xIuJhUeGHPirLL&#10;fOWheJ8X9m9/we43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P3dvCa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1F44829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6992" behindDoc="0" locked="0" layoutInCell="1" allowOverlap="1" wp14:anchorId="4B35CECF" wp14:editId="6A4BA8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5" name="Rectangle 9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13AD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5CECF" id="Rectangle 9685" o:spid="_x0000_s4046" style="position:absolute;margin-left:154pt;margin-top:0;width:79pt;height:134pt;z-index:261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K42JLO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3C013AD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8016" behindDoc="0" locked="0" layoutInCell="1" allowOverlap="1" wp14:anchorId="738FE7C5" wp14:editId="72BB6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6" name="Rectangle 9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936E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E7C5" id="Rectangle 9686" o:spid="_x0000_s4047" style="position:absolute;margin-left:154pt;margin-top:0;width:79pt;height:134pt;z-index:261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" filled="f" stroked="f">
                      <v:textbox inset="2.16pt,1.44pt,0,1.44pt">
                        <w:txbxContent>
                          <w:p w14:paraId="138936E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399040" behindDoc="0" locked="0" layoutInCell="1" allowOverlap="1" wp14:anchorId="1AD99337" wp14:editId="27F15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7" name="Rectangle 9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3B7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9337" id="Rectangle 9687" o:spid="_x0000_s4048" style="position:absolute;margin-left:154pt;margin-top:0;width:79pt;height:134pt;z-index:261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fzq/NL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7B73B7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0064" behindDoc="0" locked="0" layoutInCell="1" allowOverlap="1" wp14:anchorId="712BCE8D" wp14:editId="389FF6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8" name="Rectangle 9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C72E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CE8D" id="Rectangle 9688" o:spid="_x0000_s4049" style="position:absolute;margin-left:154pt;margin-top:0;width:79pt;height:134pt;z-index:261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" filled="f" stroked="f">
                      <v:textbox inset="2.16pt,1.44pt,0,1.44pt">
                        <w:txbxContent>
                          <w:p w14:paraId="705C72E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1088" behindDoc="0" locked="0" layoutInCell="1" allowOverlap="1" wp14:anchorId="6BC723A3" wp14:editId="51AF07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89" name="Rectangle 9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ED6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23A3" id="Rectangle 9689" o:spid="_x0000_s4050" style="position:absolute;margin-left:154pt;margin-top:0;width:79pt;height:134pt;z-index:261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24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" filled="f" stroked="f">
                      <v:textbox inset="2.16pt,1.44pt,0,1.44pt">
                        <w:txbxContent>
                          <w:p w14:paraId="3DEED6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2112" behindDoc="0" locked="0" layoutInCell="1" allowOverlap="1" wp14:anchorId="42BC8098" wp14:editId="549E10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0" name="Rectangle 9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1A9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C8098" id="Rectangle 9690" o:spid="_x0000_s4051" style="position:absolute;margin-left:154pt;margin-top:0;width:79pt;height:158pt;z-index:261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" filled="f" stroked="f">
                      <v:textbox inset="2.16pt,1.44pt,0,1.44pt">
                        <w:txbxContent>
                          <w:p w14:paraId="2241A9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3136" behindDoc="0" locked="0" layoutInCell="1" allowOverlap="1" wp14:anchorId="4EE04B38" wp14:editId="0DB283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1" name="Rectangle 9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153B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04B38" id="Rectangle 9691" o:spid="_x0000_s4052" style="position:absolute;margin-left:154pt;margin-top:0;width:79pt;height:158pt;z-index:261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Oh0x4a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337153B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4160" behindDoc="0" locked="0" layoutInCell="1" allowOverlap="1" wp14:anchorId="14621B46" wp14:editId="12BD0A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2" name="Rectangle 9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EFF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1B46" id="Rectangle 9692" o:spid="_x0000_s4053" style="position:absolute;margin-left:154pt;margin-top:0;width:79pt;height:158pt;z-index:261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" filled="f" stroked="f">
                      <v:textbox inset="2.16pt,1.44pt,0,1.44pt">
                        <w:txbxContent>
                          <w:p w14:paraId="5F7EFF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5184" behindDoc="0" locked="0" layoutInCell="1" allowOverlap="1" wp14:anchorId="7958C5F0" wp14:editId="5DAE8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3" name="Rectangle 9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B51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8C5F0" id="Rectangle 9693" o:spid="_x0000_s4054" style="position:absolute;margin-left:154pt;margin-top:0;width:79pt;height:158pt;z-index:261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BUUXfu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086B51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6208" behindDoc="0" locked="0" layoutInCell="1" allowOverlap="1" wp14:anchorId="0CD588F1" wp14:editId="76F33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4" name="Rectangle 9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E16E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588F1" id="Rectangle 9694" o:spid="_x0000_s4055" style="position:absolute;margin-left:154pt;margin-top:0;width:79pt;height:158pt;z-index:261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R7ugEAAE0DAAAOAAAAZHJzL2Uyb0RvYy54bWysU8tu2zAQvBfoPxC815LlwL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26/aGEsctdukH&#10;+sZdPypyrg5GSpX7m/2aQuzw2kt4hksWcZnFzxps/qIsMhePT1eP1ZyIwGK7ajc1dkLgVm7gGhOE&#10;qd5vB4jpm/KW5AWjgFyKtfz4ENP56NsRvJfZnN/PqzTv56JmVTftG9m9lycUiVOanjDo0U+MitEE&#10;SibsPKPx94GDomT87tDa5vZm1eColGS5aTY4wlASpL3/WOVODB6HSSSg5BDA9AMSLiYVXtizouwy&#10;X3koPuaF/ftfsHsF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Hm09Hu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323E16E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7232" behindDoc="0" locked="0" layoutInCell="1" allowOverlap="1" wp14:anchorId="6CABAA08" wp14:editId="10A6DC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695" name="Rectangle 9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C70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BAA08" id="Rectangle 9695" o:spid="_x0000_s4056" style="position:absolute;margin-left:154pt;margin-top:0;width:79pt;height:158pt;z-index:261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" filled="f" stroked="f">
                      <v:textbox inset="2.16pt,1.44pt,0,1.44pt">
                        <w:txbxContent>
                          <w:p w14:paraId="201C70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8256" behindDoc="0" locked="0" layoutInCell="1" allowOverlap="1" wp14:anchorId="6C6CEF14" wp14:editId="2A1CB3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96" name="Rectangle 9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213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CEF14" id="Rectangle 9696" o:spid="_x0000_s4057" style="position:absolute;margin-left:154pt;margin-top:0;width:79pt;height:134pt;z-index:261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Yu5jyb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3A3213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09280" behindDoc="0" locked="0" layoutInCell="1" allowOverlap="1" wp14:anchorId="2A1A2CF0" wp14:editId="493ABC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97" name="Rectangle 9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954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A2CF0" id="Rectangle 9697" o:spid="_x0000_s4058" style="position:absolute;margin-left:154pt;margin-top:0;width:79pt;height:134pt;z-index:261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2IYWTL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40E954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noProof/>
                <w:color w:val="000000"/>
                <w:sz w:val="20"/>
                <w:szCs w:val="20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61410304" behindDoc="0" locked="0" layoutInCell="1" allowOverlap="1" wp14:anchorId="6D5D13CB" wp14:editId="26CD48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9698" name="Rectangle 9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FFB3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D13CB" id="Rectangle 9698" o:spid="_x0000_s4059" style="position:absolute;margin-left:154pt;margin-top:0;width:79pt;height:134pt;z-index:261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" filled="f" stroked="f">
                      <v:textbox inset="2.16pt,1.44pt,0,1.44pt">
                        <w:txbxContent>
                          <w:p w14:paraId="382FFB3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D6778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D6778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</w:t>
            </w:r>
            <w:r w:rsidR="00D6778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vqust 2021</w:t>
            </w:r>
          </w:p>
        </w:tc>
      </w:tr>
      <w:tr w:rsidR="00B41621" w:rsidRPr="00B62932" w14:paraId="495F8A8E" w14:textId="77777777" w:rsidTr="00B41621">
        <w:trPr>
          <w:trHeight w:val="521"/>
        </w:trPr>
        <w:tc>
          <w:tcPr>
            <w:tcW w:w="7526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B70E389" w14:textId="3FA2179A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D6778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D6778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muzeylər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lə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görüşlərin keçirilməsi</w:t>
            </w:r>
          </w:p>
          <w:p w14:paraId="64D5F47B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</w:tc>
        <w:tc>
          <w:tcPr>
            <w:tcW w:w="299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F10FA4E" w14:textId="345DE7C0" w:rsidR="00B41621" w:rsidRPr="00B62932" w:rsidRDefault="0085107C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</w:t>
            </w:r>
            <w:r w:rsidR="003E4140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noyabr-dekabr 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2021</w:t>
            </w:r>
          </w:p>
        </w:tc>
      </w:tr>
      <w:tr w:rsidR="00B41621" w:rsidRPr="00B62932" w14:paraId="46EBCBFE" w14:textId="77777777" w:rsidTr="00B41621">
        <w:trPr>
          <w:trHeight w:val="530"/>
        </w:trPr>
        <w:tc>
          <w:tcPr>
            <w:tcW w:w="7526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1534C1D" w14:textId="620D5EDD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85107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Mobil tədbiqin alfa-versiyasın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ın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hazı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rla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nması və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tətbiq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platformalar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ın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 yüklənməsi</w:t>
            </w:r>
          </w:p>
          <w:p w14:paraId="239BEF45" w14:textId="77777777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</w:tc>
        <w:tc>
          <w:tcPr>
            <w:tcW w:w="299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036F1ED" w14:textId="6D617FB8" w:rsidR="00B41621" w:rsidRPr="00B62932" w:rsidRDefault="00B41621" w:rsidP="007B40B9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85107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ay 2022</w:t>
            </w:r>
          </w:p>
        </w:tc>
      </w:tr>
      <w:tr w:rsidR="007B40B9" w:rsidRPr="00B62932" w14:paraId="3411DFBD" w14:textId="77777777" w:rsidTr="00B41621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A045" w14:textId="77777777" w:rsidR="00B41621" w:rsidRPr="00B62932" w:rsidRDefault="00B41621" w:rsidP="007B40B9">
            <w:pPr>
              <w:ind w:firstLineChars="100" w:firstLine="221"/>
              <w:jc w:val="right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az-Latn-AZ"/>
              </w:rPr>
            </w:pPr>
          </w:p>
          <w:p w14:paraId="42FA5E78" w14:textId="77777777" w:rsidR="007B40B9" w:rsidRPr="00B62932" w:rsidRDefault="007B40B9" w:rsidP="007B40B9">
            <w:pPr>
              <w:ind w:firstLineChars="100" w:firstLine="221"/>
              <w:jc w:val="right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19392" behindDoc="0" locked="0" layoutInCell="1" allowOverlap="1" wp14:anchorId="2C6477ED" wp14:editId="255995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699" name="Rectangle 9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968A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477ED" id="Rectangle 9699" o:spid="_x0000_s4060" style="position:absolute;left:0;text-align:left;margin-left:-3pt;margin-top:9pt;width:77pt;height:73pt;z-index:2570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" filled="f" stroked="f">
                      <v:textbox inset="2.16pt,1.44pt,0,1.44pt">
                        <w:txbxContent>
                          <w:p w14:paraId="79C968A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0416" behindDoc="0" locked="0" layoutInCell="1" allowOverlap="1" wp14:anchorId="78D72629" wp14:editId="70DFDBC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00" name="Rectangle 9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AF72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2629" id="Rectangle 9700" o:spid="_x0000_s4061" style="position:absolute;left:0;text-align:left;margin-left:-3pt;margin-top:9pt;width:79pt;height:60pt;z-index:2570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" filled="f" stroked="f">
                      <v:textbox inset="2.16pt,1.44pt,0,1.44pt">
                        <w:txbxContent>
                          <w:p w14:paraId="66DAF72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1440" behindDoc="0" locked="0" layoutInCell="1" allowOverlap="1" wp14:anchorId="56FFDFF9" wp14:editId="31403C9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9701" name="Rectangle 9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790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FDFF9" id="Rectangle 9701" o:spid="_x0000_s4062" style="position:absolute;left:0;text-align:left;margin-left:-3pt;margin-top:9pt;width:77pt;height:68pt;z-index:2570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" filled="f" stroked="f">
                      <v:textbox inset="2.16pt,1.44pt,0,1.44pt">
                        <w:txbxContent>
                          <w:p w14:paraId="1413790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2464" behindDoc="0" locked="0" layoutInCell="1" allowOverlap="1" wp14:anchorId="0860F3E7" wp14:editId="0A799B3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02" name="Rectangle 9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4AA8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0F3E7" id="Rectangle 9702" o:spid="_x0000_s4063" style="position:absolute;left:0;text-align:left;margin-left:-3pt;margin-top:9pt;width:77pt;height:73pt;z-index:2570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" filled="f" stroked="f">
                      <v:textbox inset="2.16pt,1.44pt,0,1.44pt">
                        <w:txbxContent>
                          <w:p w14:paraId="6214AA8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3488" behindDoc="0" locked="0" layoutInCell="1" allowOverlap="1" wp14:anchorId="76456772" wp14:editId="5F9E7D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03" name="Rectangle 9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766F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6772" id="Rectangle 9703" o:spid="_x0000_s4064" style="position:absolute;left:0;text-align:left;margin-left:-3pt;margin-top:9pt;width:79pt;height:60pt;z-index:2570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" filled="f" stroked="f">
                      <v:textbox inset="2.16pt,1.44pt,0,1.44pt">
                        <w:txbxContent>
                          <w:p w14:paraId="0FB766F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4512" behindDoc="0" locked="0" layoutInCell="1" allowOverlap="1" wp14:anchorId="5E2F055A" wp14:editId="4CED340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04" name="Rectangle 9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9A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F055A" id="Rectangle 9704" o:spid="_x0000_s4065" style="position:absolute;left:0;text-align:left;margin-left:-3pt;margin-top:9pt;width:77pt;height:73pt;z-index:2570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" filled="f" stroked="f">
                      <v:textbox inset="2.16pt,1.44pt,0,1.44pt">
                        <w:txbxContent>
                          <w:p w14:paraId="556A9A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5536" behindDoc="0" locked="0" layoutInCell="1" allowOverlap="1" wp14:anchorId="42F28ED8" wp14:editId="6E5ED02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05" name="Rectangle 9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5EE1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8ED8" id="Rectangle 9705" o:spid="_x0000_s4066" style="position:absolute;left:0;text-align:left;margin-left:-2pt;margin-top:9pt;width:77pt;height:73pt;z-index:2570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" filled="f" stroked="f">
                      <v:textbox inset="2.16pt,1.44pt,0,1.44pt">
                        <w:txbxContent>
                          <w:p w14:paraId="35C5EE1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6560" behindDoc="0" locked="0" layoutInCell="1" allowOverlap="1" wp14:anchorId="46655B23" wp14:editId="3966333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06" name="Rectangle 9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9DF6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55B23" id="Rectangle 9706" o:spid="_x0000_s4067" style="position:absolute;left:0;text-align:left;margin-left:-3pt;margin-top:9pt;width:79pt;height:60pt;z-index:2570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" filled="f" stroked="f">
                      <v:textbox inset="2.16pt,1.44pt,0,1.44pt">
                        <w:txbxContent>
                          <w:p w14:paraId="70F9DF6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7584" behindDoc="0" locked="0" layoutInCell="1" allowOverlap="1" wp14:anchorId="20C8B016" wp14:editId="4E17F84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07" name="Rectangle 9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9178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8B016" id="Rectangle 9707" o:spid="_x0000_s4068" style="position:absolute;left:0;text-align:left;margin-left:-3pt;margin-top:9pt;width:77pt;height:73pt;z-index:2570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" filled="f" stroked="f">
                      <v:textbox inset="2.16pt,1.44pt,0,1.44pt">
                        <w:txbxContent>
                          <w:p w14:paraId="61F9178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8608" behindDoc="0" locked="0" layoutInCell="1" allowOverlap="1" wp14:anchorId="089DD102" wp14:editId="2967F93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9708" name="Rectangle 9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CEC6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D102" id="Rectangle 9708" o:spid="_x0000_s4069" style="position:absolute;left:0;text-align:left;margin-left:-3pt;margin-top:9pt;width:77pt;height:71pt;z-index:2570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" filled="f" stroked="f">
                      <v:textbox inset="2.16pt,1.44pt,0,1.44pt">
                        <w:txbxContent>
                          <w:p w14:paraId="701CEC6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29632" behindDoc="0" locked="0" layoutInCell="1" allowOverlap="1" wp14:anchorId="14CFA0E0" wp14:editId="7C5B5D3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09" name="Rectangle 9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6CD7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FA0E0" id="Rectangle 9709" o:spid="_x0000_s4070" style="position:absolute;left:0;text-align:left;margin-left:-3pt;margin-top:9pt;width:79pt;height:60pt;z-index:2570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uuuwEAAEw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y2m7qlxHOHU/qO&#10;unHfW0Uu2cFIqeb5znqNMXVY9hKf4RoldGfykwY3f5EWmYrG55vGaspEYLJdtdsaJyHwaLNuV+hj&#10;l+qtOELKn1VwZHYYBYRSlOWnrylfrr5ewboZzOX52cvTYSpkVvV6/Yr1EOQZOeKS5ic02oaRUWFN&#10;pGTEwTOafh05KErsF4/KNpv1qsFNKcFy22xxg6EEiPrwPsu9GALukshAyTGC6QcEXDQquHBkhdl1&#10;veadeB8X9G8/wf43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kn/uu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3E6CD7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0656" behindDoc="0" locked="0" layoutInCell="1" allowOverlap="1" wp14:anchorId="58139E0F" wp14:editId="03A37D3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0" name="Rectangle 9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635C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39E0F" id="Rectangle 9710" o:spid="_x0000_s4071" style="position:absolute;left:0;text-align:left;margin-left:-3pt;margin-top:9pt;width:79pt;height:60pt;z-index:2570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1pJtg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5E7635C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1680" behindDoc="0" locked="0" layoutInCell="1" allowOverlap="1" wp14:anchorId="32068F2D" wp14:editId="40AF8B0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1" name="Rectangle 9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F923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68F2D" id="Rectangle 9711" o:spid="_x0000_s4072" style="position:absolute;left:0;text-align:left;margin-left:-3pt;margin-top:9pt;width:79pt;height:60pt;z-index:2570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+g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23TSUeO5wSj9Q&#10;N+57q8glOxgp1TzfWa8xpg7LnuMTXKOE7kx+0uDmL9IiU9H4fNNYTZkITG6X202NkxB4tF5tl+hj&#10;l+qtOELKX1RwZHYYBYRSlOWnbylfrr5ewboZzOX52cvTYSpklvXq7hXrIcgzcsQlzY9otA0jo8Ka&#10;SMmIg2c0/TpyUJTYrx6VbderZYubUoJm025wg6EEiPrwPsu9GALukshAyTGC6QcEXDQquHBkhdl1&#10;veadeB8X9G8/wf43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LTW+g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510F923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2704" behindDoc="0" locked="0" layoutInCell="1" allowOverlap="1" wp14:anchorId="2975C25F" wp14:editId="25AE71C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2" name="Rectangle 9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A1BD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C25F" id="Rectangle 9712" o:spid="_x0000_s4073" style="position:absolute;left:0;text-align:left;margin-left:-3pt;margin-top:9pt;width:79pt;height:60pt;z-index:2570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OyqA2y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07AA1BD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3728" behindDoc="0" locked="0" layoutInCell="1" allowOverlap="1" wp14:anchorId="304FD322" wp14:editId="0163922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3" name="Rectangle 9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31E3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FD322" id="Rectangle 9713" o:spid="_x0000_s4074" style="position:absolute;left:0;text-align:left;margin-left:-3pt;margin-top:9pt;width:79pt;height:60pt;z-index:2570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+L/ZW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0DF31E3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4752" behindDoc="0" locked="0" layoutInCell="1" allowOverlap="1" wp14:anchorId="63EA8AA1" wp14:editId="37D51FA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4" name="Rectangle 9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98F0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A8AA1" id="Rectangle 9714" o:spid="_x0000_s4075" style="position:absolute;left:0;text-align:left;margin-left:-3pt;margin-top:9pt;width:79pt;height:60pt;z-index:2570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rVuwEAAEw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y2m+WaEs8dTuk7&#10;6sZ9bxW5ZAcjpZrnO+s1xtRh2Ut8hmuU0J3JTxrc/EVaZCoan28aqykTgcl21W5rnITAo826XaGP&#10;Xaq34ggpf1bBkdlhFBBKUZafvqZ8ufp6BetmMJfnZy9Ph6mQWdXr9hXrIcgzcsQlzU9otA0jo8Ka&#10;SMmIg2c0/TpyUJTYLx6VbTbrVYObUoLlttniBkMJEPXhfZZ7MQTcJZGBkmME0w8IuGhUcOHICrPr&#10;es078T4u6N9+gv1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PDqrV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5E498F0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5776" behindDoc="0" locked="0" layoutInCell="1" allowOverlap="1" wp14:anchorId="062B19F7" wp14:editId="3E8FCE3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5" name="Rectangle 9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7305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B19F7" id="Rectangle 9715" o:spid="_x0000_s4076" style="position:absolute;left:0;text-align:left;margin-left:-3pt;margin-top:9pt;width:79pt;height:60pt;z-index:2570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" filled="f" stroked="f">
                      <v:textbox inset="2.16pt,1.44pt,0,1.44pt">
                        <w:txbxContent>
                          <w:p w14:paraId="1A97305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6800" behindDoc="0" locked="0" layoutInCell="1" allowOverlap="1" wp14:anchorId="2DE77B6F" wp14:editId="24772E8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6" name="Rectangle 9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13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77B6F" id="Rectangle 9716" o:spid="_x0000_s4077" style="position:absolute;left:0;text-align:left;margin-left:-3pt;margin-top:9pt;width:79pt;height:60pt;z-index:2570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CIQR5q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0ED113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7824" behindDoc="0" locked="0" layoutInCell="1" allowOverlap="1" wp14:anchorId="0B41161D" wp14:editId="5AFA0FE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7" name="Rectangle 9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1DC6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1161D" id="Rectangle 9717" o:spid="_x0000_s4078" style="position:absolute;left:0;text-align:left;margin-left:-3pt;margin-top:9pt;width:79pt;height:60pt;z-index:2570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NauwEAAEw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h6OV9S4rnDKf1B&#10;3bjvrCKnbG+kVNN8J72GmFose4wPcI4SuhP5UYObvkiLjEXj40VjNWYiMLlerFc1TkLg0fJqvUAf&#10;u1SvxRFS/qmCI5PDKCCUoiw//E75dPXlCtZNYE7PT14ed2Mhs6ivmxesuyCPyBGXNN+j0TYMjApr&#10;IiUDDp7R9HfPQVFif3lUtlleLRrclBLMV80KNxhKgKh3b7Pciz7gLokMlOwjmK5HwEWjggtHVpid&#10;12vaibdxQf/6E2z/A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c+bNa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31A1DC6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8848" behindDoc="0" locked="0" layoutInCell="1" allowOverlap="1" wp14:anchorId="4641FC8B" wp14:editId="6C824D9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8" name="Rectangle 9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641B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FC8B" id="Rectangle 9718" o:spid="_x0000_s4079" style="position:absolute;left:0;text-align:left;margin-left:-3pt;margin-top:9pt;width:79pt;height:60pt;z-index:2570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BVI5H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5F641B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39872" behindDoc="0" locked="0" layoutInCell="1" allowOverlap="1" wp14:anchorId="5DE785AD" wp14:editId="1600266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19" name="Rectangle 9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2CEC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785AD" id="Rectangle 9719" o:spid="_x0000_s4080" style="position:absolute;left:0;text-align:left;margin-left:-3pt;margin-top:9pt;width:79pt;height:60pt;z-index:2570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bZnrR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9E2CEC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0896" behindDoc="0" locked="0" layoutInCell="1" allowOverlap="1" wp14:anchorId="1ECCF344" wp14:editId="379D28A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0" name="Rectangle 9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5AA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CF344" id="Rectangle 9720" o:spid="_x0000_s4081" style="position:absolute;left:0;text-align:left;margin-left:-3pt;margin-top:9pt;width:79pt;height:60pt;z-index:2570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GzuwEAAEw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rZYMCee5wSr9Q&#10;N+47q8gp2xsp1TTfSa8hphbLnuMTnKOE7kR+1OCmL9IiY9H4eNFYjZkITK4X61WNDwk8Wl6tF+hj&#10;l+qtOELKP1VwZHIYBYRSlOWH+5RPV1+vYN0E5vT85OVxNxYyi/r6+hXrLsgjcsQlzY9otA0Do8Ka&#10;SMmAg2c0/dlzUJTYO4/KNsurRYObUoL5qlnhBkMJEPXufZZ70QfcJZGBkn0E0/UIuGhUcOHICrPz&#10;ek078T4u6N9+gu1f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pPIGz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225AA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1920" behindDoc="0" locked="0" layoutInCell="1" allowOverlap="1" wp14:anchorId="232C99C8" wp14:editId="011459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1" name="Rectangle 9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AEC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C99C8" id="Rectangle 9721" o:spid="_x0000_s4082" style="position:absolute;left:0;text-align:left;margin-left:-3pt;margin-top:9pt;width:79pt;height:60pt;z-index:2570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Vz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etnMKXHc4pR+&#10;oW7c9UaSU3bQXSfzfLNeY4gtlj2HJzhHEd1MflJg8xdpkalofLxoLKdEBCbXi/WqxkkIPFperRfo&#10;Y5fqrThATD+ktyQ7jAJCKcryw0NMp6uvV7Augzk9n7007aZCZlFf37xi3fnuiBxxSdMjGmX8yKgw&#10;OlAy4uAZjX/2HCQl5t6hss3yatHgppRgvmpWuMFQAkS9e5/lTgwed0kkoGQfQPcDAi4aFVw4ssLs&#10;vF55J97HBf3bT7D9C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X1XVz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887AEC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2944" behindDoc="0" locked="0" layoutInCell="1" allowOverlap="1" wp14:anchorId="04C25C9C" wp14:editId="2F6776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2" name="Rectangle 9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42EB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25C9C" id="Rectangle 9722" o:spid="_x0000_s4083" style="position:absolute;left:0;text-align:left;margin-left:-3pt;margin-top:9pt;width:79pt;height:60pt;z-index:2570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m/uwEAAEw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h62TSUeO5wSn9Q&#10;N+47q8gp2xsp1TTfSa8hphbLHuMDnKOE7kR+1OCmL9IiY9H4eNFYjZkITK4X61WNkxB4tLxaL9DH&#10;LtVrcYSUf6rgyOQwCgilKMsPv1M+XX25gnUTmNPzk5fH3VjILOrr5QvWXZBH5IhLmu/RaBsGRoU1&#10;kZIBB89o+rvnoCixvzwq2yyvFihELsF81axwg6EEiHr3Nsu96APukshAyT6C6XoEXDQquHBkhdl5&#10;vaadeBsX9K8/wfYf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wMhm/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7442EB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3968" behindDoc="0" locked="0" layoutInCell="1" allowOverlap="1" wp14:anchorId="2F41DF45" wp14:editId="0D1F28A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3" name="Rectangle 9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D6F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DF45" id="Rectangle 9723" o:spid="_x0000_s4084" style="position:absolute;left:0;text-align:left;margin-left:-3pt;margin-top:9pt;width:79pt;height:60pt;z-index:2570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yF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16uqpsQyg1P6&#10;g7oxO2hBTtlR9b1I8016TT60WPboH+AcBXQT+VmCSV+kReas8fGisZgj4Zhc1+umxElwPFpdrWv0&#10;sUvxWuwhxJ/CGZKcjgJCycqyw+8QT1dfrmBdAnN6Pnlx3s2ZTF1eNy9Yd64/Ikdc0niPRmo3dZRr&#10;5SmZcPAdDX/3DAQl+pdFZavVVV3hpuRg2VQNbjDkAFHv3maZ5aPDXeIRKNl7UMOIgLNGGReOLDM7&#10;r1faibdxRv/6E2z/A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it+yF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67F1D6F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4992" behindDoc="0" locked="0" layoutInCell="1" allowOverlap="1" wp14:anchorId="7F66806A" wp14:editId="1A59557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4" name="Rectangle 9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3FB6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806A" id="Rectangle 9724" o:spid="_x0000_s4085" style="position:absolute;left:0;text-align:left;margin-left:-3pt;margin-top:9pt;width:79pt;height:60pt;z-index:2570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TlrAG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64B3FB6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6016" behindDoc="0" locked="0" layoutInCell="1" allowOverlap="1" wp14:anchorId="703158BA" wp14:editId="3025B9E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5" name="Rectangle 9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964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158BA" id="Rectangle 9725" o:spid="_x0000_s4086" style="position:absolute;left:0;text-align:left;margin-left:-3pt;margin-top:9pt;width:79pt;height:60pt;z-index:2570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" filled="f" stroked="f">
                      <v:textbox inset="2.16pt,1.44pt,0,1.44pt">
                        <w:txbxContent>
                          <w:p w14:paraId="058964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7040" behindDoc="0" locked="0" layoutInCell="1" allowOverlap="1" wp14:anchorId="3258AC34" wp14:editId="0ED31AF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6" name="Rectangle 9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9421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AC34" id="Rectangle 9726" o:spid="_x0000_s4087" style="position:absolute;left:0;text-align:left;margin-left:-3pt;margin-top:9pt;width:79pt;height:60pt;z-index:2570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GMbxRq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02A9421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8064" behindDoc="0" locked="0" layoutInCell="1" allowOverlap="1" wp14:anchorId="53BE2190" wp14:editId="401A751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7" name="Rectangle 9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41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2190" id="Rectangle 9727" o:spid="_x0000_s4088" style="position:absolute;left:0;text-align:left;margin-left:-3pt;margin-top:9pt;width:79pt;height:60pt;z-index:2570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Hauw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vWyWlDhucUp/&#10;UDfuukGRU7Y3Uqo836zXGGKLZU/hEc5RRDeTnzTY/EVaZCoaHy8aqykRgcn1Yr2qcRICj5ZX6wX6&#10;2KV6Lw4Q073ylmSHUUAoRVl++BXT6erbFazLYE7PZy9Nu6mQWdTXzRvWnZdH5IhLmh7Q6MGPjIrB&#10;BEpGHDyj8XXPQVEy/HSobLO8WjS4KSWYr5oVbjCUAFHvPma5E73HXRIJKNkHMF2PgItGBReOrDA7&#10;r1feiY9xQf/+E2z/Ag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d8jHa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0E9A41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49088" behindDoc="0" locked="0" layoutInCell="1" allowOverlap="1" wp14:anchorId="520BD7A4" wp14:editId="2B5C7CF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8" name="Rectangle 9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6A1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BD7A4" id="Rectangle 9728" o:spid="_x0000_s4089" style="position:absolute;left:0;text-align:left;margin-left:-3pt;margin-top:9pt;width:79pt;height:60pt;z-index:2570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zHugEAAEw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bVYOz8tzhlH6i&#10;btz3VpFzdjBSqnm+s15jTB2WPccnuEQJ3Zn8pMHNX6RFpqLx6aqxmjIRmNy0m3WNkxB4tLrZtOhj&#10;l+qtOELKX1VwZHYYBYRSlOXH7ymfr75ewboZzPn52cvTfipk2vq2fcW6D/KEHHFJ8yMabcPIqLAm&#10;UjLi4BlNvw8cFCX2m0dlm9VN2+CmlGC5btaoCpQAUe/fZ7kXQ8BdEhkoOUQw/YCAi0YFF46sMLus&#10;17wT7+OC/u0n2P0B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EBfDMe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3FF6A1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0112" behindDoc="0" locked="0" layoutInCell="1" allowOverlap="1" wp14:anchorId="16327655" wp14:editId="28F25E9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29" name="Rectangle 9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4443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7655" id="Rectangle 9729" o:spid="_x0000_s4090" style="position:absolute;left:0;text-align:left;margin-left:-3pt;margin-top:9pt;width:79pt;height:60pt;z-index:2570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abfhR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684443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1136" behindDoc="0" locked="0" layoutInCell="1" allowOverlap="1" wp14:anchorId="75248EAA" wp14:editId="1682039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30" name="Rectangle 9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BB4E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48EAA" id="Rectangle 9730" o:spid="_x0000_s4091" style="position:absolute;left:0;text-align:left;margin-left:-3pt;margin-top:9pt;width:79pt;height:60pt;z-index:2570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LVpif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F7BB4E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2160" behindDoc="0" locked="0" layoutInCell="1" allowOverlap="1" wp14:anchorId="14D0D788" wp14:editId="2AE932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31" name="Rectangle 9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5C1C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D788" id="Rectangle 9731" o:spid="_x0000_s4092" style="position:absolute;left:0;text-align:left;margin-left:-3pt;margin-top:9pt;width:79pt;height:60pt;z-index:2570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1v2xf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A45C1C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3184" behindDoc="0" locked="0" layoutInCell="1" allowOverlap="1" wp14:anchorId="4F4EDDBB" wp14:editId="1F9D210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2" name="Rectangle 9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702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DDBB" id="Rectangle 9732" o:spid="_x0000_s4093" style="position:absolute;left:0;text-align:left;margin-left:-3pt;margin-top:9pt;width:79pt;height:48pt;z-index:2570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CTug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vVw0lDhucUp/&#10;UDfuukGRU7Y3Uqo836zXGGKLZU/hEc5RRDeTnzTY/EVaZCoaHy8aqykRgcn1Yr2qcRICj5ZX6wX6&#10;2KV6Lw4Q073ylmSHUUAoRVl++BXT6erbFazLYE7PZy9Nu6mQWdTXyzesOy+PyBGXND2g0YMfGRWD&#10;CZSMOHhG4+ueg6Jk+OlQ2WZ5lYVIJZivmhVuMJQAUe8+ZrkTvcddEgko2QcwXY+Ai0YFF46sMDuv&#10;V96Jj3FB//4TbP8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SWACT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567702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4208" behindDoc="0" locked="0" layoutInCell="1" allowOverlap="1" wp14:anchorId="6A09F2EB" wp14:editId="1AB9239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3" name="Rectangle 9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2153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9F2EB" id="Rectangle 9733" o:spid="_x0000_s4094" style="position:absolute;left:0;text-align:left;margin-left:-3pt;margin-top:9pt;width:79pt;height:48pt;z-index:2570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AN31q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65C2153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5232" behindDoc="0" locked="0" layoutInCell="1" allowOverlap="1" wp14:anchorId="4B977295" wp14:editId="0C139B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4" name="Rectangle 9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B41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7295" id="Rectangle 9734" o:spid="_x0000_s4095" style="position:absolute;left:0;text-align:left;margin-left:-3pt;margin-top:9pt;width:79pt;height:48pt;z-index:2570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MfypK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140B41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6256" behindDoc="0" locked="0" layoutInCell="1" allowOverlap="1" wp14:anchorId="673B30F2" wp14:editId="64D193A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5" name="Rectangle 9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764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B30F2" id="Rectangle 9735" o:spid="_x0000_s4096" style="position:absolute;left:0;text-align:left;margin-left:-3pt;margin-top:9pt;width:79pt;height:48pt;z-index:2570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" filled="f" stroked="f">
                      <v:textbox inset="2.16pt,1.44pt,0,1.44pt">
                        <w:txbxContent>
                          <w:p w14:paraId="4018764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7280" behindDoc="0" locked="0" layoutInCell="1" allowOverlap="1" wp14:anchorId="571B0C91" wp14:editId="43BE03C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6" name="Rectangle 9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DE3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0C91" id="Rectangle 9736" o:spid="_x0000_s4097" style="position:absolute;left:0;text-align:left;margin-left:-3pt;margin-top:9pt;width:79pt;height:48pt;z-index:2570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Bc4kRl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6A40DE3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8304" behindDoc="0" locked="0" layoutInCell="1" allowOverlap="1" wp14:anchorId="6BA38863" wp14:editId="7BB4266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7" name="Rectangle 9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7AF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38863" id="Rectangle 9737" o:spid="_x0000_s4098" style="position:absolute;left:0;text-align:left;margin-left:-3pt;margin-top:9pt;width:79pt;height:48pt;z-index:2570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4guwp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24F7AF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59328" behindDoc="0" locked="0" layoutInCell="1" allowOverlap="1" wp14:anchorId="49329270" wp14:editId="3428BC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8" name="Rectangle 9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1DE8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29270" id="Rectangle 9738" o:spid="_x0000_s4099" style="position:absolute;left:0;text-align:left;margin-left:-3pt;margin-top:9pt;width:79pt;height:48pt;z-index:2570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24ugEAAEwDAAAOAAAAZHJzL2Uyb0RvYy54bWysU9tu2zAMfR+wfxD0vtixiyY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xuVi3OynOHU/qB&#10;unHfW0XO2cFIqeb5znqNMXVY9hKf4RIldGfykwY3f5EWmYrGp6vGaspEYHLTbtY1TkLg0epm06KP&#10;Xar34ggpf1PBkdlhFBBKUZYfH1I+X327gnUzmPPzs5en/VTItPWqfcO6D/KEHHFJ8xMabcPIqLAm&#10;UjLi4BlNvw8cFCX2u0dlm9VN2+CmlGC5btaoCpQAUe8/ZrkXQ8BdEhkoOUQw/YCAi0YFF46sMLus&#10;17wTH+OC/v0n2L0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B/po24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5BA1DE8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0352" behindDoc="0" locked="0" layoutInCell="1" allowOverlap="1" wp14:anchorId="19C56DD1" wp14:editId="4612B72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39" name="Rectangle 9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BE40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6DD1" id="Rectangle 9739" o:spid="_x0000_s4100" style="position:absolute;left:0;text-align:left;margin-left:-3pt;margin-top:9pt;width:79pt;height:48pt;z-index:2570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JZR5L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5DBBE40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1376" behindDoc="0" locked="0" layoutInCell="1" allowOverlap="1" wp14:anchorId="57083C69" wp14:editId="720276A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0" name="Rectangle 9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6ACF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3C69" id="Rectangle 9740" o:spid="_x0000_s4101" style="position:absolute;left:0;text-align:left;margin-left:-3pt;margin-top:9pt;width:79pt;height:48pt;z-index:2570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XO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zWqJAjlucUq/&#10;UTfuukGRc7Y3Uqo836zXGGKLZY/hAS5RRDeTnzTY/EVaZCoan64aqykRgcnNYrOu8SGBR6vlZoE+&#10;dqneigPE9F15S7LDKCCUoiw//ozpfPX1CtZlMOfns5em/VTILOrV11esey9PyBGXNN2j0YMfGRWD&#10;CZSMOHhG48uBg6Jk+OFQ2Wa1XDS4KSWYr5s1bjCUAFHv32e5E73HXRIJKDkEMF2PgItGBReOrDC7&#10;rFfeifdxQf/2E+z+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UArFz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7996ACF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2400" behindDoc="0" locked="0" layoutInCell="1" allowOverlap="1" wp14:anchorId="638F2E86" wp14:editId="06F8B1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1" name="Rectangle 9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1545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F2E86" id="Rectangle 9741" o:spid="_x0000_s4102" style="position:absolute;left:0;text-align:left;margin-left:-3pt;margin-top:9pt;width:79pt;height:48pt;z-index:2570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EO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NajmnxHOHU/qN&#10;unHfWUXO2d5Iqab5TnoNMbVY9hQf4RIldCfyowY3fZEWGYvGp6vGasxEYHKz2KxrnITAo9Vys0Af&#10;u1TvxRFS/qGCI5PDKCCUoiw//kr5fPXtCtZNYM7PT14e92Mhs6hXN29Y90GekCMuaX5Ao20YGBXW&#10;REoGHDyj6c+Bg6LE/vSobLNaLhrclBLM180aNxhKgKj3H7Pciz7gLokMlBwimK5HwEWjggtHVphd&#10;1mvaiY9xQf/+E+xeAQ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7uMxD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64B1545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3424" behindDoc="0" locked="0" layoutInCell="1" allowOverlap="1" wp14:anchorId="0DC63D3B" wp14:editId="0927B70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2" name="Rectangle 9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9FD4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63D3B" id="Rectangle 9742" o:spid="_x0000_s4103" style="position:absolute;left:0;text-align:left;margin-left:-3pt;margin-top:9pt;width:79pt;height:48pt;z-index:2570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JBF3C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7B99FD4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4448" behindDoc="0" locked="0" layoutInCell="1" allowOverlap="1" wp14:anchorId="53A67DE2" wp14:editId="3538333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3" name="Rectangle 9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64F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67DE2" id="Rectangle 9743" o:spid="_x0000_s4104" style="position:absolute;left:0;text-align:left;margin-left:-3pt;margin-top:9pt;width:79pt;height:48pt;z-index:2570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j4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65sVJZ47nNIP&#10;1I373ipyzg5GSjXPd9ZrjKnDspf4DJcooTuTnzS4+Yu0yFQ0Pl01VlMmApOb1aatcRICj9Y3mxX6&#10;2KV6L46Q8jcVHJkdRgGhFGX58SHl89W3K1g3gzk/P3t52k+FzKpet29Y90GekCMuaX5Co20YGRXW&#10;REpGHDyj6feBg6LEfveobIM6NLgpJVi2TYsbDCVA1PuPWe7FEHCXRAZKDhFMPyDgolHBhSMrzC7r&#10;Ne/Ex7igf/8Jdq8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Abgaj4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16164F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5472" behindDoc="0" locked="0" layoutInCell="1" allowOverlap="1" wp14:anchorId="4811EFAB" wp14:editId="732444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4" name="Rectangle 9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5D86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1EFAB" id="Rectangle 9744" o:spid="_x0000_s4105" style="position:absolute;left:0;text-align:left;margin-left:-3pt;margin-top:9pt;width:79pt;height:48pt;z-index:2570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R7uwEAAEw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y2m/WaEs8dTuk7&#10;6sZ9bxW5ZAcjpZrnO+s1xtRh2Ut8hmuU0J3JTxrc/EVaZCoan28aqykTgcl21W5rnITAo826XaGP&#10;Xaq34ggpf1bBkdlhFBBKUZafvqZ8ufp6BetmMJfnZy9Ph6mQWdWb9hXrIcgzcsQlzU9otA0jo8Ka&#10;SMmIg2c0/TpyUJTYLx6VbTbrVYObUoLlttniBkMJEPXhfZZ7MQTcJZGBkmME0w8IuGhUcOHICrPr&#10;es078T4u6N9+gv1v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KqD0e7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1BD5D86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6496" behindDoc="0" locked="0" layoutInCell="1" allowOverlap="1" wp14:anchorId="516199C8" wp14:editId="2855707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5" name="Rectangle 9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6CAD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99C8" id="Rectangle 9745" o:spid="_x0000_s4106" style="position:absolute;left:0;text-align:left;margin-left:-3pt;margin-top:9pt;width:79pt;height:48pt;z-index:2570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+ZvAEAAEw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" filled="f" stroked="f">
                      <v:textbox inset="2.16pt,1.44pt,0,1.44pt">
                        <w:txbxContent>
                          <w:p w14:paraId="6F76CAD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7520" behindDoc="0" locked="0" layoutInCell="1" allowOverlap="1" wp14:anchorId="70C93549" wp14:editId="720E357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6" name="Rectangle 9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487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93549" id="Rectangle 9746" o:spid="_x0000_s4107" style="position:absolute;left:0;text-align:left;margin-left:-3pt;margin-top:9pt;width:79pt;height:48pt;z-index:2570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VQKNV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1A3D487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8544" behindDoc="0" locked="0" layoutInCell="1" allowOverlap="1" wp14:anchorId="2626117D" wp14:editId="1D79BA9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7" name="Rectangle 9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D8D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117D" id="Rectangle 9747" o:spid="_x0000_s4108" style="position:absolute;left:0;text-align:left;margin-left:-3pt;margin-top:9pt;width:79pt;height:48pt;z-index:2570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eVuw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a3m/WGEs8dTuk7&#10;6sZ9bxW5ZAcjpZrnO+s1xtRh2Ut8hmuU0J3JTxrc/EVaZCoan28aqykTgcntatvWOAmBR5v1doU+&#10;dqneiiOk/FkFR2aHUUAoRVl++pry5errFaybwVyen708HaZCZlW3zSvWQ5Bn5IhLmp/QaBtGRoU1&#10;kZIRB89o+nXkoCixXzwq22zWqwY3pQTLtmlxg6EEiPrwPsu9GALukshAyTGC6QcEXDQquHBkhdl1&#10;veadeB8X9G8/wf43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K6lXl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3291D8D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69568" behindDoc="0" locked="0" layoutInCell="1" allowOverlap="1" wp14:anchorId="61F8B01D" wp14:editId="1C89204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8" name="Rectangle 9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AA0D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8B01D" id="Rectangle 9748" o:spid="_x0000_s4109" style="position:absolute;left:0;text-align:left;margin-left:-3pt;margin-top:9pt;width:79pt;height:48pt;z-index:2570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tgRqi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416AA0D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0592" behindDoc="0" locked="0" layoutInCell="1" allowOverlap="1" wp14:anchorId="53A8122B" wp14:editId="71CDD54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49" name="Rectangle 9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7E6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122B" id="Rectangle 9749" o:spid="_x0000_s4110" style="position:absolute;left:0;text-align:left;margin-left:-3pt;margin-top:9pt;width:79pt;height:48pt;z-index:2570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4e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Y3t+sNJZ47nNIP&#10;1I373ipyzg5GSjXPd9ZrjKnDspf4DJcooTuTnzS4+Yu0yFQ0Pl01VlMmApOb1aatcRICj/DFFfrY&#10;pXovjpDyNxUcmR1GAaEUZfnxIeXz1bcrWDeDOT8/e3naT4XMqm7Xb1j3QZ6QIy5pfkKjbRgZFdZE&#10;SkYcPKPp94GDosR+96hsc7teNbgpJVi2TYsbDCVA1PuPWe7FEHCXRAZKDhFMPyDgolHBhSMrzC7r&#10;Ne/Ex7igf/8Jdq8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DsNp4e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7EF37E6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1616" behindDoc="0" locked="0" layoutInCell="1" allowOverlap="1" wp14:anchorId="007D21CD" wp14:editId="5B8670B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0" name="Rectangle 9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21C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D21CD" id="Rectangle 9750" o:spid="_x0000_s4111" style="position:absolute;left:0;text-align:left;margin-left:-3pt;margin-top:9pt;width:79pt;height:48pt;z-index:2570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vQ3+0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2E7221C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2640" behindDoc="0" locked="0" layoutInCell="1" allowOverlap="1" wp14:anchorId="4F9FF680" wp14:editId="46C06A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1" name="Rectangle 9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351D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F680" id="Rectangle 9751" o:spid="_x0000_s4112" style="position:absolute;left:0;text-align:left;margin-left:-3pt;margin-top:9pt;width:79pt;height:48pt;z-index:2570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oQ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Ob9eclJZ47nNJP&#10;1I373ipyzg5GSjXPd9ZrjKnDsqf4CJcooTuTnzS4+Yu0yFQ0Pl01VlMmApOb1aatcRICj9Y3mxX6&#10;2KV6LY6Q8lcVHJkdRgGhFGX58XvK56svV7BuBnN+fvbytJ8KmVXd3r5g3Qd5Qo64pPkBjbZhZFRY&#10;EykZcfCMpt8HDooS+82jss36ZtXgppRg2TYtbjCUAFHv32a5F0PAXRIZKDlEMP2AgItGBReOrDC7&#10;rNe8E2/jgv71J9j9AQ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A+QKE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4BF351D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3664" behindDoc="0" locked="0" layoutInCell="1" allowOverlap="1" wp14:anchorId="5ECC81A5" wp14:editId="669689B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2" name="Rectangle 9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6F0F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81A5" id="Rectangle 9752" o:spid="_x0000_s4113" style="position:absolute;left:0;text-align:left;margin-left:-3pt;margin-top:9pt;width:79pt;height:48pt;z-index:2570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bc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b9eeGEs8dTukX&#10;6sZ9bxU5ZwcjpZrnO+s1xtRh2WN8gEuU0J3JTxrc/EVaZCoan64aqykTgcnNatPWOAmBR+ubzQp9&#10;7FK9FEdI+ZsKjswOo4BQirL8+CPl89XnK1g3gzk/P3t52k+FzKpu189Y90GekCMuab5Ho20YGRXW&#10;REpGHDyj6c+Bg6LEfveobLO+WaEQuQTLtmlxg6EEiHr/Osu9GALukshAySGC6QcEXDQquHBkhdll&#10;veadeB0X9C8/we4v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ZANm3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4C66F0F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4688" behindDoc="0" locked="0" layoutInCell="1" allowOverlap="1" wp14:anchorId="382EAF43" wp14:editId="72067F7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53" name="Rectangle 9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8D7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AF43" id="Rectangle 9753" o:spid="_x0000_s4114" style="position:absolute;left:0;text-align:left;margin-left:-3pt;margin-top:9pt;width:79pt;height:60pt;z-index:2570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2hpPm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BE8D7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5712" behindDoc="0" locked="0" layoutInCell="1" allowOverlap="1" wp14:anchorId="7E560306" wp14:editId="44BEFFE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54" name="Rectangle 9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6F77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60306" id="Rectangle 9754" o:spid="_x0000_s4115" style="position:absolute;left:0;text-align:left;margin-left:-3pt;margin-top:9pt;width:79pt;height:60pt;z-index:2570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Hp89l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5236F77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6736" behindDoc="0" locked="0" layoutInCell="1" allowOverlap="1" wp14:anchorId="6E6D25F3" wp14:editId="6C55C8F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55" name="Rectangle 9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24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D25F3" id="Rectangle 9755" o:spid="_x0000_s4116" style="position:absolute;left:0;text-align:left;margin-left:-3pt;margin-top:9pt;width:79pt;height:60pt;z-index:2570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" filled="f" stroked="f">
                      <v:textbox inset="2.16pt,1.44pt,0,1.44pt">
                        <w:txbxContent>
                          <w:p w14:paraId="14C824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7760" behindDoc="0" locked="0" layoutInCell="1" allowOverlap="1" wp14:anchorId="320BCF4D" wp14:editId="0A1C848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6" name="Rectangle 9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1EFC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BCF4D" id="Rectangle 9756" o:spid="_x0000_s4117" style="position:absolute;left:0;text-align:left;margin-left:-3pt;margin-top:9pt;width:79pt;height:48pt;z-index:2570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IqugEAAEwDAAAOAAAAZHJzL2Uyb0RvYy54bWysU9tu2zAMfR+wfxD0vthxu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bb9edbSjx3OKWf&#10;qBv3vVXknB2MlGqe76zXGFOHZU/xES5RQncmP2lw8xdpkalofLpqrKZMBCbbVbupcRICj9Y37Qp9&#10;7FK9FkdI+asKjswOo4BQirL8+D3l89WXK1g3gzk/P3t52k+FzKpur1j3QZ6QIy5pfkCjbRgZFdZE&#10;SkYcPKPp94GDosR+86hss75ZNbgpJVhumg1uMJQAUe/fZrkXQ8BdEhkoOUQw/YCAy7sFF46sMLus&#10;17wTb+OC/vUn2P0B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quSIq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6F51EFC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8784" behindDoc="0" locked="0" layoutInCell="1" allowOverlap="1" wp14:anchorId="03151ACB" wp14:editId="5BB198D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7" name="Rectangle 9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324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51ACB" id="Rectangle 9757" o:spid="_x0000_s4118" style="position:absolute;left:0;text-align:left;margin-left:-3pt;margin-top:9pt;width:79pt;height:48pt;z-index:2570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bquwEAAEw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b9ec1JZ47nNIv&#10;1I373ipyzg5GSjXPd9ZrjKnDssf4AJcooTuTnzS4+Yu0yFQ0Pl01VlMmApPtqt3UOAmBR+ubdoU+&#10;dqleiiOk/E0FR2aHUUAoRVl+/JHy+erzFaybwZyfn7087adCZlW3zTPWfZAn5IhLmu/RaBtGRoU1&#10;kZIRB89o+nPgoCix3z0q26xvVg1uSgmWm2aDGwwlQNT711nuxRBwl0QGSg4RTD8g4KJRwYUjK8wu&#10;6zXvxOu4oH/5CXZ/AQ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FFDW6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0B2324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79808" behindDoc="0" locked="0" layoutInCell="1" allowOverlap="1" wp14:anchorId="47423C31" wp14:editId="530BEF7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58" name="Rectangle 9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AC83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23C31" id="Rectangle 9758" o:spid="_x0000_s4119" style="position:absolute;left:0;text-align:left;margin-left:-3pt;margin-top:9pt;width:79pt;height:48pt;z-index:2570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if3r97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129AC83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0832" behindDoc="0" locked="0" layoutInCell="1" allowOverlap="1" wp14:anchorId="0BEF06B2" wp14:editId="6BE0994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59" name="Rectangle 9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325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F06B2" id="Rectangle 9759" o:spid="_x0000_s4120" style="position:absolute;left:0;text-align:left;margin-left:-3pt;margin-top:9pt;width:79pt;height:60pt;z-index:2570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Tzx9h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E12325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1856" behindDoc="0" locked="0" layoutInCell="1" allowOverlap="1" wp14:anchorId="2266197C" wp14:editId="41EC5CE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60" name="Rectangle 9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957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6197C" id="Rectangle 9760" o:spid="_x0000_s4121" style="position:absolute;left:0;text-align:left;margin-left:-3pt;margin-top:9pt;width:79pt;height:60pt;z-index:2570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QDuwEAAEwDAAAOAAAAZHJzL2Uyb0RvYy54bWysU01v2zAMvQ/YfxB0X+w4XR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dn2LAjlucUo/&#10;UTfuBiPJOTvqvpd5vlmvKcQOy57CI1yiiG4mPyuw+Yu0yFw0Pl01lnMiApPtqt3U+JDAo/VNu0If&#10;u1SvxQFi+iq9JdlhFBBKUZYfv8d0vvpyBesymPPz2Uvzfi5kVnX7+QXr3vcn5IhLmh7QKOMnRoXR&#10;gZIJB89o/H3gICkx3xwq26xvVg1uSgmWm2aDGwwlQNT7t1nuxOhxl0QCSg4B9DAi4KJRwYUjK8wu&#10;65V34m1c0L/+BLs/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hleQD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4ED957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2880" behindDoc="0" locked="0" layoutInCell="1" allowOverlap="1" wp14:anchorId="23B5B063" wp14:editId="0C3C99F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61" name="Rectangle 9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27D1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5B063" id="Rectangle 9761" o:spid="_x0000_s4122" style="position:absolute;left:0;text-align:left;margin-left:-3pt;margin-top:9pt;width:77pt;height:73pt;z-index:2570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" filled="f" stroked="f">
                      <v:textbox inset="2.16pt,1.44pt,0,1.44pt">
                        <w:txbxContent>
                          <w:p w14:paraId="34D27D1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3904" behindDoc="0" locked="0" layoutInCell="1" allowOverlap="1" wp14:anchorId="0BEB3D99" wp14:editId="5AA6D82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62" name="Rectangle 9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BDDF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3D99" id="Rectangle 9762" o:spid="_x0000_s4123" style="position:absolute;left:0;text-align:left;margin-left:-3pt;margin-top:9pt;width:79pt;height:60pt;z-index:2570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HibfA+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70CBDDF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4928" behindDoc="0" locked="0" layoutInCell="1" allowOverlap="1" wp14:anchorId="4DBEDACF" wp14:editId="2DDD09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9763" name="Rectangle 9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16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DACF" id="Rectangle 9763" o:spid="_x0000_s4124" style="position:absolute;left:0;text-align:left;margin-left:-3pt;margin-top:9pt;width:77pt;height:68pt;z-index:2570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JWuwEAAEwDAAAOAAAAZHJzL2Uyb0RvYy54bWysU9tu2zAMfR+wfxD0vthxs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" filled="f" stroked="f">
                      <v:textbox inset="2.16pt,1.44pt,0,1.44pt">
                        <w:txbxContent>
                          <w:p w14:paraId="77B816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5952" behindDoc="0" locked="0" layoutInCell="1" allowOverlap="1" wp14:anchorId="13B2CC04" wp14:editId="4D49775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64" name="Rectangle 9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4AE3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CC04" id="Rectangle 9764" o:spid="_x0000_s4125" style="position:absolute;left:0;text-align:left;margin-left:-3pt;margin-top:9pt;width:77pt;height:73pt;z-index:2570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EjuAEAAEwDAAAOAAAAZHJzL2Uyb0RvYy54bWysU9tu2zAMfR+wfxD0vthxgz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" filled="f" stroked="f">
                      <v:textbox inset="2.16pt,1.44pt,0,1.44pt">
                        <w:txbxContent>
                          <w:p w14:paraId="07E4AE3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6976" behindDoc="0" locked="0" layoutInCell="1" allowOverlap="1" wp14:anchorId="16732B4E" wp14:editId="5B5110B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65" name="Rectangle 9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373A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32B4E" id="Rectangle 9765" o:spid="_x0000_s4126" style="position:absolute;left:0;text-align:left;margin-left:-3pt;margin-top:9pt;width:79pt;height:60pt;z-index:2570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JV4Oq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0E9E373A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8000" behindDoc="0" locked="0" layoutInCell="1" allowOverlap="1" wp14:anchorId="4FFC5F2E" wp14:editId="1FDC41D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66" name="Rectangle 9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3CE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5F2E" id="Rectangle 9766" o:spid="_x0000_s4127" style="position:absolute;left:0;text-align:left;margin-left:-3pt;margin-top:9pt;width:77pt;height:73pt;z-index:2570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" filled="f" stroked="f">
                      <v:textbox inset="2.16pt,1.44pt,0,1.44pt">
                        <w:txbxContent>
                          <w:p w14:paraId="72313CE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89024" behindDoc="0" locked="0" layoutInCell="1" allowOverlap="1" wp14:anchorId="5FD70F60" wp14:editId="5875C52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67" name="Rectangle 9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2969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70F60" id="Rectangle 9767" o:spid="_x0000_s4128" style="position:absolute;left:0;text-align:left;margin-left:-2pt;margin-top:9pt;width:77pt;height:73pt;z-index:2570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" filled="f" stroked="f">
                      <v:textbox inset="2.16pt,1.44pt,0,1.44pt">
                        <w:txbxContent>
                          <w:p w14:paraId="55C2969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0048" behindDoc="0" locked="0" layoutInCell="1" allowOverlap="1" wp14:anchorId="3918EC2A" wp14:editId="0C28EB4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68" name="Rectangle 9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8460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8EC2A" id="Rectangle 9768" o:spid="_x0000_s4129" style="position:absolute;left:0;text-align:left;margin-left:-3pt;margin-top:9pt;width:79pt;height:60pt;z-index:2570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a7ugEAAEw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b1S3OynOHU/qJ&#10;unHfW0XO2cFIqeb5znqNMXVY9hyf4BIldGfykwY3f5EWmYrGp6vGaspEYHLTbtY1TkLg0epm06KP&#10;Xaq34ggpf1XBkdlhFBBKUZYfv6d8vvp6BetmMOfnZy9P+6mQaZd1+4p1H+QJOeKS5kc02oaRUWFN&#10;pGTEwTOafh84KErsN4/KNqubtsFNKcFy3axRFSgBot6/z3IvhoC7JDJQcohg+gEBF40KLhxZYXZZ&#10;r3kn3scF/dtPsPsD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E30Jru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3E18460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1072" behindDoc="0" locked="0" layoutInCell="1" allowOverlap="1" wp14:anchorId="18D73C2B" wp14:editId="142BFFA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9769" name="Rectangle 9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3542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3C2B" id="Rectangle 9769" o:spid="_x0000_s4130" style="position:absolute;left:0;text-align:left;margin-left:-3pt;margin-top:9pt;width:77pt;height:73pt;z-index:2570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" filled="f" stroked="f">
                      <v:textbox inset="2.16pt,1.44pt,0,1.44pt">
                        <w:txbxContent>
                          <w:p w14:paraId="6D13542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2096" behindDoc="0" locked="0" layoutInCell="1" allowOverlap="1" wp14:anchorId="76FAC4A9" wp14:editId="0D578D4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9770" name="Rectangle 9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8E0A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C4A9" id="Rectangle 9770" o:spid="_x0000_s4131" style="position:absolute;left:0;text-align:left;margin-left:-3pt;margin-top:9pt;width:77pt;height:71pt;z-index:2570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" filled="f" stroked="f">
                      <v:textbox inset="2.16pt,1.44pt,0,1.44pt">
                        <w:txbxContent>
                          <w:p w14:paraId="7E18E0A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3120" behindDoc="0" locked="0" layoutInCell="1" allowOverlap="1" wp14:anchorId="72D4407F" wp14:editId="53BB489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1" name="Rectangle 9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EA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407F" id="Rectangle 9771" o:spid="_x0000_s4132" style="position:absolute;left:0;text-align:left;margin-left:-3pt;margin-top:9pt;width:79pt;height:60pt;z-index:2570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4FEYj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0BAEA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4144" behindDoc="0" locked="0" layoutInCell="1" allowOverlap="1" wp14:anchorId="52DBA30A" wp14:editId="4F0A919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2" name="Rectangle 9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1B20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BA30A" id="Rectangle 9772" o:spid="_x0000_s4133" style="position:absolute;left:0;text-align:left;margin-left:-3pt;margin-top:9pt;width:79pt;height:60pt;z-index:2570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rvugEAAEwDAAAOAAAAZHJzL2Uyb0RvYy54bWysU9tu2zAMfR+wfxD0vthxijo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xu2rahxHOHU/qB&#10;unHfW0XO2cFIqeb5znqNMXVY9hKf4RIldGfykwY3f5EWmYrGp6vGaspEYHKz2qxrnITAo/Zms0If&#10;u1TvxRFS/qaCI7PDKCCUoiw/PqR8vvp2BetmMOfnZy9P+6mQWS3r9g3rPsgTcsQlzU9otA0jo8Ka&#10;SMmIg2c0/T5wUJTY7x6VbdqbFQqRS7BcN2vcYCgBot5/zHIvhoC7JDJQcohg+gEBF40KLhxZYXZZ&#10;r3knPsYF/ftPsHsF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J/zKu+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5171B20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5168" behindDoc="0" locked="0" layoutInCell="1" allowOverlap="1" wp14:anchorId="638061B0" wp14:editId="4F3085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3" name="Rectangle 9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15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61B0" id="Rectangle 9773" o:spid="_x0000_s4134" style="position:absolute;left:0;text-align:left;margin-left:-3pt;margin-top:9pt;width:79pt;height:60pt;z-index:2570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Ndt/V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96915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6192" behindDoc="0" locked="0" layoutInCell="1" allowOverlap="1" wp14:anchorId="13744902" wp14:editId="6F218F0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4" name="Rectangle 9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E5F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4902" id="Rectangle 9774" o:spid="_x0000_s4135" style="position:absolute;left:0;text-align:left;margin-left:-3pt;margin-top:9pt;width:79pt;height:60pt;z-index:2570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NWuwEAAEw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y2m82aEs8dTuk7&#10;6sZ9bxW5ZAcjpZrnO+s1xtRh2Ut8hmuU0J3JTxrc/EVaZCoan28aqykTgcl21W5rnITAo826XaGP&#10;Xaq34ggpf1bBkdlhFBBKUZafvqZ8ufp6BetmMJfnZy9Ph6mQWS3r9hXrIcgzcsQlzU9otA0jo8Ka&#10;SMmIg2c0/TpyUJTYLx6VbTbrVYObUoLlttniBkMJEPXhfZZ7MQTcJZGBkmME0w8IuGhUcOHICrPr&#10;es078T4u6N9+gv1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8V4NW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4B77E5F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7216" behindDoc="0" locked="0" layoutInCell="1" allowOverlap="1" wp14:anchorId="75787C9E" wp14:editId="2A51B67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5" name="Rectangle 9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D0586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87C9E" id="Rectangle 9775" o:spid="_x0000_s4136" style="position:absolute;left:0;text-align:left;margin-left:-3pt;margin-top:9pt;width:79pt;height:60pt;z-index:2570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LVuwEAAEwDAAAOAAAAZHJzL2Uyb0RvYy54bWysU8tu2zAQvBfoPxC813o4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NanVLieMWu/Qd&#10;feOuHxU5Vwcjpcr9zX5NIXZ47SU8wyWLuMziZw02f1EWmYvHp6vHak5EYHGz3Kxr7ITArdXNZolr&#10;RKleLweI6avyluQFo4BUirP8+BDT+eifI3gvkzk/n1dp3s9FzLJpCm4u7r08oUYc0vSEQY9+YlSM&#10;JlAyYeMZjb8OHBQl4zeHzrarm2WLk1KSZt2ucYKhJMh6/7bKnRg8zpJIQMkhgOkHJFw8KrywZUXZ&#10;ZbzyTLzNC/vXn2D3G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2rgLV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2DD0586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8240" behindDoc="0" locked="0" layoutInCell="1" allowOverlap="1" wp14:anchorId="1BD16020" wp14:editId="4A61794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6" name="Rectangle 9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22C7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6020" id="Rectangle 9776" o:spid="_x0000_s4137" style="position:absolute;left:0;text-align:left;margin-left:-3pt;margin-top:9pt;width:79pt;height:60pt;z-index:2570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FFJbhm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75622C7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099264" behindDoc="0" locked="0" layoutInCell="1" allowOverlap="1" wp14:anchorId="18756CFC" wp14:editId="6BE2C62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7" name="Rectangle 9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F80A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6CFC" id="Rectangle 9777" o:spid="_x0000_s4138" style="position:absolute;left:0;text-align:left;margin-left:-3pt;margin-top:9pt;width:79pt;height:60pt;z-index:2570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voJrZ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1D4F80A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0288" behindDoc="0" locked="0" layoutInCell="1" allowOverlap="1" wp14:anchorId="75D7BDDF" wp14:editId="709C04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8" name="Rectangle 9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1110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7BDDF" id="Rectangle 9778" o:spid="_x0000_s4139" style="position:absolute;left:0;text-align:left;margin-left:-3pt;margin-top:9pt;width:79pt;height:60pt;z-index:2571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HINp8S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5141110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1312" behindDoc="0" locked="0" layoutInCell="1" allowOverlap="1" wp14:anchorId="2C702E5F" wp14:editId="66AFB18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79" name="Rectangle 9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2BC0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2E5F" id="Rectangle 9779" o:spid="_x0000_s4140" style="position:absolute;left:0;text-align:left;margin-left:-3pt;margin-top:9pt;width:79pt;height:60pt;z-index:2571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oP1NS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9E2BC0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2336" behindDoc="0" locked="0" layoutInCell="1" allowOverlap="1" wp14:anchorId="7D3A58AA" wp14:editId="42685CA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0" name="Rectangle 9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EC7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58AA" id="Rectangle 9780" o:spid="_x0000_s4141" style="position:absolute;left:0;text-align:left;margin-left:-3pt;margin-top:9pt;width:79pt;height:60pt;z-index:2571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Ft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etWgQJYZnNIf&#10;1I3ZQQtyyo6q70Wab9Jr8qHFskf/AOcooJvIzxJM+iItMmeNjxeNxRwJx+R6uW5KfIjj0epqvUQf&#10;uxSvxR5C/CmcIcnpKCCUrCw7/A7xdPXlCtYlMKfnkxfn3ZzJLKvq+gXrzvVH5IhLGu/RSO2mjnKt&#10;PCUTDr6j4e+egaBE/7KobL26Wta4KTmomrrBDYYcIOrd2yyzfHS4SzwCJXsPahgRcNYo48KRZWbn&#10;9Uo78TbO6F9/gu0/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SLxFt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505EC7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3360" behindDoc="0" locked="0" layoutInCell="1" allowOverlap="1" wp14:anchorId="38B860D8" wp14:editId="14680BF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1" name="Rectangle 9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9C9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860D8" id="Rectangle 9781" o:spid="_x0000_s4142" style="position:absolute;left:0;text-align:left;margin-left:-3pt;margin-top:9pt;width:79pt;height:60pt;z-index:2571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Wt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61VTUWK5wSn9&#10;Qd247UdJTtlBd51M8016TT60WPbkH+EcBXQT+VmBSV+kReas8fGisZwjEZhcL9dNiZMQeLS6Wi/R&#10;xy7Fe7GHEO+lMyQ5jAJCycryw68QT1ffrmBdAnN6Pnlx3s2ZzLKqrt+w7lx3RI64pPEBjRrdxKgY&#10;tadkwsEzGl73HCQl40+Lytarq2WNm5KDqqkb3GDIAaLefcxyKwaHuyQiULL3oPsBAWeNMi4cWWZ2&#10;Xq+0Ex/jjP79J9j+B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sxuWt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839C9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4384" behindDoc="0" locked="0" layoutInCell="1" allowOverlap="1" wp14:anchorId="769F15B5" wp14:editId="5010B5F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2" name="Rectangle 9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4230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15B5" id="Rectangle 9782" o:spid="_x0000_s4143" style="position:absolute;left:0;text-align:left;margin-left:-3pt;margin-top:9pt;width:79pt;height:60pt;z-index:2571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lh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Htpmsp8dzhlL6j&#10;btwPVpFLdjRSqmW+i15TTD2WPccnuEYJ3YX8rMEtX6RF5qLx+aaxmjMRmNyut12NkxB4tLnbrtHH&#10;LtVrcYSUP6vgyOIwCgilKMtPX1O+XH25gnULmMvzi5fnw1zIrJtm84L1EOQZOeKS5kc02oaJUWFN&#10;pGTCwTOafh05KErsF4/Ktpu7NQqRS9B0bYcbDCVA1Ie3We7FGHCXRAZKjhHMMCLgolHBhSMrzK7r&#10;tezE27igf/0J9r8B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MshiWG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49E4230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5408" behindDoc="0" locked="0" layoutInCell="1" allowOverlap="1" wp14:anchorId="2C20BBB0" wp14:editId="7ECD204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3" name="Rectangle 9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49E5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0BBB0" id="Rectangle 9783" o:spid="_x0000_s4144" style="position:absolute;left:0;text-align:left;margin-left:-3pt;margin-top:9pt;width:79pt;height:60pt;z-index:2571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FmkfFu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6DF49E5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6432" behindDoc="0" locked="0" layoutInCell="1" allowOverlap="1" wp14:anchorId="1E5D5A95" wp14:editId="7E68BE8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4" name="Rectangle 9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98728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D5A95" id="Rectangle 9784" o:spid="_x0000_s4145" style="position:absolute;left:0;text-align:left;margin-left:-3pt;margin-top:9pt;width:79pt;height:60pt;z-index:2571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ohSDY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0E98728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7456" behindDoc="0" locked="0" layoutInCell="1" allowOverlap="1" wp14:anchorId="1362F873" wp14:editId="56E2035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5" name="Rectangle 9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FB6E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2F873" id="Rectangle 9785" o:spid="_x0000_s4146" style="position:absolute;left:0;text-align:left;margin-left:-3pt;margin-top:9pt;width:79pt;height:60pt;z-index:2571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/7zkI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347FB6E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8480" behindDoc="0" locked="0" layoutInCell="1" allowOverlap="1" wp14:anchorId="37A7A103" wp14:editId="34D8B99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6" name="Rectangle 9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F8A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7A103" id="Rectangle 9786" o:spid="_x0000_s4147" style="position:absolute;left:0;text-align:left;margin-left:-3pt;margin-top:9pt;width:79pt;height:60pt;z-index:2571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FgIVcS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5103F8A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09504" behindDoc="0" locked="0" layoutInCell="1" allowOverlap="1" wp14:anchorId="7954DD53" wp14:editId="47BBA29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7" name="Rectangle 9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A69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4DD53" id="Rectangle 9787" o:spid="_x0000_s4148" style="position:absolute;left:0;text-align:left;margin-left:-3pt;margin-top:9pt;width:79pt;height:60pt;z-index:2571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EEuw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Y363ZNiecOp/QD&#10;deO+t4qcs4ORUs3znfUaY+qw7CU+wyVK6M7kJw1u/iItMhWNT1eN1ZSJwORmtWlrnITAo/XNZoU+&#10;dqneiyOk/E0FR2aHUUAoRVl+fEj5fPXtCtbNYM7Pz16e9lMhs1o2zRvWfZAn5IhLmp/QaBtGRoU1&#10;kZIRB89o+n3goCix3z0q26xvVg1uSgmWbdPiBkMJEPX+Y5Z7MQTcJZGBkkME0w8IuGhUcOHICrPL&#10;es078TEu6N9/gt0r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m4aEE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4D0A69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0528" behindDoc="0" locked="0" layoutInCell="1" allowOverlap="1" wp14:anchorId="0458D120" wp14:editId="5E5B65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8" name="Rectangle 9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39AB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D120" id="Rectangle 9788" o:spid="_x0000_s4149" style="position:absolute;left:0;text-align:left;margin-left:-3pt;margin-top:9pt;width:79pt;height:60pt;z-index:2571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HtMnBm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4A239AB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1552" behindDoc="0" locked="0" layoutInCell="1" allowOverlap="1" wp14:anchorId="734F1EA0" wp14:editId="3D56CF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89" name="Rectangle 9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C54E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F1EA0" id="Rectangle 9789" o:spid="_x0000_s4150" style="position:absolute;left:0;text-align:left;margin-left:-3pt;margin-top:9pt;width:79pt;height:60pt;z-index:2571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iP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tNnUDSWWG5zS&#10;T9SN236U5JwddNfJNN+k1+RDi2Uv/hkuUUA3kZ8VmPRFWmTOGp+uGss5EoHJZtXUJU5C4NFm3azQ&#10;xy7FR7GHEL9KZ0hyGAWEkpXlx+8hnq++X8G6BOb8fPLivJ8zmdWyWr9j3bvuhBxxSeMTGjW6iVEx&#10;ak/JhINnNLweOEhKxm8Wla0261WFm5KDZV3VuMGQA0S9/5zlVgwOd0lEoOTgQfcDAs4aZVw4sszs&#10;sl5pJz7HGf3HT7B7A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hfmiP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36C54E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2576" behindDoc="0" locked="0" layoutInCell="1" allowOverlap="1" wp14:anchorId="4650C610" wp14:editId="23CB261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90" name="Rectangle 9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B089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0C610" id="Rectangle 9790" o:spid="_x0000_s4151" style="position:absolute;left:0;text-align:left;margin-left:-3pt;margin-top:9pt;width:79pt;height:60pt;z-index:2571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hBuwEAAEw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bdYsCee5wSr9Q&#10;N+57q8g5Oxgp1TzfWa8xpg7LHuMDXKKE7kx+0uDmL9IiU9H4dNVYTZkITLardlPjQwKP1jftCn3s&#10;Ur0UR0j5mwqOzA6jgFCKsvz4I+Xz1ecrWDeDOT8/e3naT4XMatl8fsa6D/KEHHFJ8z0abcPIqLAm&#10;UjLi4BlNfw4cFCX2u0dlm/XNqsFNKcFy02xwg6EEiHr/Osu9GALukshAySGC6QcEXDQquHBkhdll&#10;veadeB0X9C8/we4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wRQhB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77BB089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3600" behindDoc="0" locked="0" layoutInCell="1" allowOverlap="1" wp14:anchorId="4380DE67" wp14:editId="41E0E90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91" name="Rectangle 9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D07A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0DE67" id="Rectangle 9791" o:spid="_x0000_s4152" style="position:absolute;left:0;text-align:left;margin-left:-3pt;margin-top:9pt;width:79pt;height:60pt;z-index:2571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OrPyB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6F7D07A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4624" behindDoc="0" locked="0" layoutInCell="1" allowOverlap="1" wp14:anchorId="6C58F361" wp14:editId="2B7DCCC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92" name="Rectangle 9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2A3A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8F361" id="Rectangle 9792" o:spid="_x0000_s4153" style="position:absolute;left:0;text-align:left;margin-left:-3pt;margin-top:9pt;width:79pt;height:60pt;z-index:2571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KlLkE2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09A2A3A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5648" behindDoc="0" locked="0" layoutInCell="1" allowOverlap="1" wp14:anchorId="14257736" wp14:editId="7C5B1DB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793" name="Rectangle 9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4E2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57736" id="Rectangle 9793" o:spid="_x0000_s4154" style="position:absolute;left:0;text-align:left;margin-left:-3pt;margin-top:9pt;width:79pt;height:60pt;z-index:2571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A7zmV3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6CDA4E2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6672" behindDoc="0" locked="0" layoutInCell="1" allowOverlap="1" wp14:anchorId="4E8F0FA7" wp14:editId="6158595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4" name="Rectangle 9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38A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F0FA7" id="Rectangle 9794" o:spid="_x0000_s4155" style="position:absolute;left:0;text-align:left;margin-left:-3pt;margin-top:9pt;width:79pt;height:48pt;z-index:2571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F5uwEAAEw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PtXXtNiecOp/QD&#10;deO+t4qcsoORUs3znfUaY+qw7CU+wzlK6M7kJw1u/iItMhWNjxeN1ZSJwGS7atc1TkLg0U1726KP&#10;Xar34ggpf1XBkdlhFBBKUZYfHlM+XX27gnUzmNPzs5en3VTIrJZN+4Z1F+QROeKS5ic02oaRUWFN&#10;pGTEwTOaXvccFCX2m0dlm7vrVYObUoLlulnjBkMJEPXuY5Z7MQTcJZGBkn0E0w8IuGhUcOHICrPz&#10;es078TEu6N9/gu1v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zFBBe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267338A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7696" behindDoc="0" locked="0" layoutInCell="1" allowOverlap="1" wp14:anchorId="1568A9D0" wp14:editId="6B475B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5" name="Rectangle 9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4DCB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8A9D0" id="Rectangle 9795" o:spid="_x0000_s4156" style="position:absolute;left:0;text-align:left;margin-left:-3pt;margin-top:9pt;width:79pt;height:48pt;z-index:2571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" filled="f" stroked="f">
                      <v:textbox inset="2.16pt,1.44pt,0,1.44pt">
                        <w:txbxContent>
                          <w:p w14:paraId="4A54DCB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8720" behindDoc="0" locked="0" layoutInCell="1" allowOverlap="1" wp14:anchorId="2B8ADCF5" wp14:editId="094B68C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6" name="Rectangle 9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19394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ADCF5" id="Rectangle 9796" o:spid="_x0000_s4157" style="position:absolute;left:0;text-align:left;margin-left:-3pt;margin-top:9pt;width:79pt;height:48pt;z-index:2571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w2ugEAAEwDAAAOAAAAZHJzL2Uyb0RvYy54bWysU9tu2zAMfR+wfxD0vthx1jQ2ovSl2FCg&#10;W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Ht+AzESEbb23ZNiecOp/Qd&#10;deO+t4qcs4ORUs3znfUaY+qw7CU+wyVK6M7kJw1u/iItMhWNT1eN1ZSJwGS7ajc1TkLg0U27btHH&#10;LtVrcYSUv6rgyOwwCgilKMuPjymfr/65gnUzmPPzs5en/VTIrJarK9Z9kCfkiEuan9BoG0ZGhTWR&#10;khEHz2j6deCgKLEPHpVtbj+vGtyUEiw3zQY3GEqAqPdvs9yLIeAuiQyUHCKYfkDA5d2CC0dWmF3W&#10;a96Jt3FB//oT7H4D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hTqw2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7A619394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19744" behindDoc="0" locked="0" layoutInCell="1" allowOverlap="1" wp14:anchorId="2CFEDECD" wp14:editId="48B62FC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7" name="Rectangle 9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D5951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DECD" id="Rectangle 9797" o:spid="_x0000_s4158" style="position:absolute;left:0;text-align:left;margin-left:-3pt;margin-top:9pt;width:79pt;height:48pt;z-index:2571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Afp1j2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7D5D5951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0768" behindDoc="0" locked="0" layoutInCell="1" allowOverlap="1" wp14:anchorId="1053757B" wp14:editId="6CCEAC2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8" name="Rectangle 9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DB2B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3757B" id="Rectangle 9798" o:spid="_x0000_s4159" style="position:absolute;left:0;text-align:left;margin-left:-3pt;margin-top:9pt;width:79pt;height:48pt;z-index:2571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CCmXr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6DBDB2B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1792" behindDoc="0" locked="0" layoutInCell="1" allowOverlap="1" wp14:anchorId="4FAF1E0C" wp14:editId="0C2090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799" name="Rectangle 9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4E0E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F1E0C" id="Rectangle 9799" o:spid="_x0000_s4160" style="position:absolute;left:0;text-align:left;margin-left:-3pt;margin-top:9pt;width:79pt;height:48pt;z-index:2571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F9uwEAAEw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PtXdtS4rnDKf1A&#10;3bjvrSKn7GCkVPN8Z73GmDose4nPcI4SujP5SYObv0iLTEXj40VjNWUiMNmu2nWNkxB4dNPetuhj&#10;l+q9OELKX1VwZHYYBYRSlOWHx5RPV9+uYN0M5vT87OVpNxUyq+Xq+g3rLsgjcsQlzU9otA0jo8Ka&#10;SMmIg2c0ve45KErsN4/KNnfXqwY3pQTLdbPGDYYSIOrdxyz3Ygi4SyIDJfsIph8QcNGo4MKRFWbn&#10;9Zp34mNc0L//BNvf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2DiRf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7964E0E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2816" behindDoc="0" locked="0" layoutInCell="1" allowOverlap="1" wp14:anchorId="5844CB79" wp14:editId="623ECA3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0" name="Rectangle 9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E433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CB79" id="Rectangle 9800" o:spid="_x0000_s4161" style="position:absolute;left:0;text-align:left;margin-left:-3pt;margin-top:9pt;width:79pt;height:48pt;z-index:2571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" filled="f" stroked="f">
                      <v:textbox inset="2.16pt,1.44pt,0,1.44pt">
                        <w:txbxContent>
                          <w:p w14:paraId="574E433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3840" behindDoc="0" locked="0" layoutInCell="1" allowOverlap="1" wp14:anchorId="1DE11B24" wp14:editId="5FDB08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1" name="Rectangle 9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BC8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11B24" id="Rectangle 9801" o:spid="_x0000_s4162" style="position:absolute;left:0;text-align:left;margin-left:-3pt;margin-top:9pt;width:79pt;height:48pt;z-index:2571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qiLfK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3AC8BC8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4864" behindDoc="0" locked="0" layoutInCell="1" allowOverlap="1" wp14:anchorId="70E2CB5A" wp14:editId="47A0314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2" name="Rectangle 9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6DA6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2CB5A" id="Rectangle 9802" o:spid="_x0000_s4163" style="position:absolute;left:0;text-align:left;margin-left:-3pt;margin-top:9pt;width:79pt;height:48pt;z-index:2571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DNb9sG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7CA6DA6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5888" behindDoc="0" locked="0" layoutInCell="1" allowOverlap="1" wp14:anchorId="678E8AAA" wp14:editId="626A85D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3" name="Rectangle 9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CFF77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8AAA" id="Rectangle 9803" o:spid="_x0000_s4164" style="position:absolute;left:0;text-align:left;margin-left:-3pt;margin-top:9pt;width:79pt;height:48pt;z-index:2571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Bf6i48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377CFF77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6912" behindDoc="0" locked="0" layoutInCell="1" allowOverlap="1" wp14:anchorId="2B9E0431" wp14:editId="6813994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4" name="Rectangle 9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99C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0431" id="Rectangle 9804" o:spid="_x0000_s4165" style="position:absolute;left:0;text-align:left;margin-left:-3pt;margin-top:9pt;width:79pt;height:48pt;z-index:2571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Buy3K/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19CD99C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7936" behindDoc="0" locked="0" layoutInCell="1" allowOverlap="1" wp14:anchorId="52EC0B97" wp14:editId="44856EA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5" name="Rectangle 9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2519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0B97" id="Rectangle 9805" o:spid="_x0000_s4166" style="position:absolute;left:0;text-align:left;margin-left:-3pt;margin-top:9pt;width:79pt;height:48pt;z-index:2571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Dh1rI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1A92519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8960" behindDoc="0" locked="0" layoutInCell="1" allowOverlap="1" wp14:anchorId="4DF3E659" wp14:editId="20D8B5B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6" name="Rectangle 9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AF41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3E659" id="Rectangle 9806" o:spid="_x0000_s4167" style="position:absolute;left:0;text-align:left;margin-left:-3pt;margin-top:9pt;width:79pt;height:48pt;z-index:2571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YEuQEAAEwDAAAOAAAAZHJzL2Uyb0RvYy54bWysU9uO0zAQfUfiHyy/06TpUt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" filled="f" stroked="f">
                      <v:textbox inset="2.16pt,1.44pt,0,1.44pt">
                        <w:txbxContent>
                          <w:p w14:paraId="385AF41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29984" behindDoc="0" locked="0" layoutInCell="1" allowOverlap="1" wp14:anchorId="34BF9E45" wp14:editId="36279B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7" name="Rectangle 9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EE3B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F9E45" id="Rectangle 9807" o:spid="_x0000_s4168" style="position:absolute;left:0;text-align:left;margin-left:-3pt;margin-top:9pt;width:79pt;height:48pt;z-index:2571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LEugEAAEwDAAAOAAAAZHJzL2Uyb0RvYy54bWysU8tu2zAQvBfoPxC815LlNL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rpZt3eUeO6wS9/R&#10;N+4Hq8i5OhopVelv8WuKqcdrz/EJLlnCZRE/a3Dli7LIXD0+XT1WcyYCi5sVQmInBG593NxucI0o&#10;zevlCCl/VsGRsmAUkEp1lh+/pnw++nIE7xUy5+fLKs/7uYpZLW+6F677IE+oEYc0P2LQNkyMCmsi&#10;JRM2ntH068BBUWK/eHS2u7tZdTgpNVmuuzVOMNQEWe/fVrkXY8BZEhkoOUQww4iEq0eVF7asKruM&#10;V5mJt3ll//oT7H4D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BaicLE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2DEEE3B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1008" behindDoc="0" locked="0" layoutInCell="1" allowOverlap="1" wp14:anchorId="288FEB8C" wp14:editId="344C33E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8" name="Rectangle 9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ACE9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EB8C" id="Rectangle 9808" o:spid="_x0000_s4169" style="position:absolute;left:0;text-align:left;margin-left:-3pt;margin-top:9pt;width:79pt;height:48pt;z-index:2571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DHJP/Z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644ACE9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2032" behindDoc="0" locked="0" layoutInCell="1" allowOverlap="1" wp14:anchorId="6A70CB4F" wp14:editId="043489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09" name="Rectangle 9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5CCC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CB4F" id="Rectangle 9809" o:spid="_x0000_s4170" style="position:absolute;left:0;text-align:left;margin-left:-3pt;margin-top:9pt;width:79pt;height:48pt;z-index:2571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CdFgtP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3F35CCC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3056" behindDoc="0" locked="0" layoutInCell="1" allowOverlap="1" wp14:anchorId="6E7C06B4" wp14:editId="271A0EF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0" name="Rectangle 9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6320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C06B4" id="Rectangle 9810" o:spid="_x0000_s4171" style="position:absolute;left:0;text-align:left;margin-left:-3pt;margin-top:9pt;width:79pt;height:48pt;z-index:2571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zC1rg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4F5A6320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4080" behindDoc="0" locked="0" layoutInCell="1" allowOverlap="1" wp14:anchorId="2DBC0E97" wp14:editId="228884E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1" name="Rectangle 9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B30C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0E97" id="Rectangle 9811" o:spid="_x0000_s4172" style="position:absolute;left:0;text-align:left;margin-left:-3pt;margin-top:9pt;width:79pt;height:48pt;z-index:2571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csSfQb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780B30C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5104" behindDoc="0" locked="0" layoutInCell="1" allowOverlap="1" wp14:anchorId="6A6082A3" wp14:editId="1380A1C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2" name="Rectangle 9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1F78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082A3" id="Rectangle 9812" o:spid="_x0000_s4173" style="position:absolute;left:0;text-align:left;margin-left:-3pt;margin-top:9pt;width:79pt;height:48pt;z-index:2571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" filled="f" stroked="f">
                      <v:textbox inset="2.16pt,1.44pt,0,1.44pt">
                        <w:txbxContent>
                          <w:p w14:paraId="0931F78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6128" behindDoc="0" locked="0" layoutInCell="1" allowOverlap="1" wp14:anchorId="48CBEF3E" wp14:editId="52A5F91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3" name="Rectangle 9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69C5D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EF3E" id="Rectangle 9813" o:spid="_x0000_s4174" style="position:absolute;left:0;text-align:left;margin-left:-3pt;margin-top:9pt;width:79pt;height:48pt;z-index:2571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h6YGt7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47169C5D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7152" behindDoc="0" locked="0" layoutInCell="1" allowOverlap="1" wp14:anchorId="4451997C" wp14:editId="0979F16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4" name="Rectangle 9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DE73C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1997C" id="Rectangle 9814" o:spid="_x0000_s4175" style="position:absolute;left:0;text-align:left;margin-left:-3pt;margin-top:9pt;width:79pt;height:48pt;z-index:2571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todaN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541DE73C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8176" behindDoc="0" locked="0" layoutInCell="1" allowOverlap="1" wp14:anchorId="262DED15" wp14:editId="4AED061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815" name="Rectangle 9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30072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DED15" id="Rectangle 9815" o:spid="_x0000_s4176" style="position:absolute;left:0;text-align:left;margin-left:-3pt;margin-top:9pt;width:79pt;height:60pt;z-index:2571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B6waM6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A230072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39200" behindDoc="0" locked="0" layoutInCell="1" allowOverlap="1" wp14:anchorId="021044F4" wp14:editId="453203E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816" name="Rectangle 9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C971B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44F4" id="Rectangle 9816" o:spid="_x0000_s4177" style="position:absolute;left:0;text-align:left;margin-left:-3pt;margin-top:9pt;width:79pt;height:60pt;z-index:2571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/2ugEAAEwDAAAOAAAAZHJzL2Uyb0RvYy54bWysU9tu2zAMfR+wfxD0vviSrn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" filled="f" stroked="f">
                      <v:textbox inset="2.16pt,1.44pt,0,1.44pt">
                        <w:txbxContent>
                          <w:p w14:paraId="511C971B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0224" behindDoc="0" locked="0" layoutInCell="1" allowOverlap="1" wp14:anchorId="2ACBB445" wp14:editId="63CF8A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817" name="Rectangle 9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53F39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BB445" id="Rectangle 9817" o:spid="_x0000_s4178" style="position:absolute;left:0;text-align:left;margin-left:-3pt;margin-top:9pt;width:79pt;height:60pt;z-index:2571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s2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uqlWlFhmcEp/&#10;UDdmBy3IKTuqvhdpvkmvyYcWyx79A5yjgG4iP0sw6Yu0yJw1Pl40FnMkHJPr5bopcRIcj1ZX6yX6&#10;2KV4LfYQ4k/hDElORwGhZGXZ4XeIp6svV7AugTk9n7w47+ZMZlld1y9Yd64/Ikdc0niPRmo3dZRr&#10;5SmZcPAdDX/3DAQl+pdFZevV1bLGTclB1dQNbjDkAFHv3maZ5aPDXeIRKNl7UMOIgLNGGReOLDM7&#10;r1faibdxRv/6E2z/AQ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jzzs2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67D53F39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1248" behindDoc="0" locked="0" layoutInCell="1" allowOverlap="1" wp14:anchorId="2BF82C52" wp14:editId="6AC9028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8" name="Rectangle 9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1C3F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82C52" id="Rectangle 9818" o:spid="_x0000_s4179" style="position:absolute;left:0;text-align:left;margin-left:-3pt;margin-top:9pt;width:79pt;height:48pt;z-index:2571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6m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tk2Fs7LM4JSe&#10;UDdmRy3IKTupYRBpvkmv2YcOy579I5yjgG4iv0gw6Yu0yJI1Pl40FkskHJPtum1KnATHo+v2pkUf&#10;uxTvxR5CvBfOkOT0FBBKVpYdfoR4uvp2BesSmNPzyYvLbslk1tX1+g3rzg1H5IhLGh/QSO3mnnKt&#10;PCUzDr6n4feegaBEf7eobP31al3jpuSgauoGVYEcIOrdxyyzfHK4SzwCJXsPapwQcNYo48KRZWbn&#10;9Uo78THO6N9/gu0r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+N1+p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180F1C3F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2272" behindDoc="0" locked="0" layoutInCell="1" allowOverlap="1" wp14:anchorId="3C73E757" wp14:editId="457EC1D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19" name="Rectangle 9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3FBFE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3E757" id="Rectangle 9819" o:spid="_x0000_s4180" style="position:absolute;left:0;text-align:left;margin-left:-3pt;margin-top:9pt;width:79pt;height:48pt;z-index:2571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ou+KML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2CE3FBFE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3296" behindDoc="0" locked="0" layoutInCell="1" allowOverlap="1" wp14:anchorId="2ADFD2D0" wp14:editId="67A750C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20" name="Rectangle 9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771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FD2D0" id="Rectangle 9820" o:spid="_x0000_s4181" style="position:absolute;left:0;text-align:left;margin-left:-3pt;margin-top:9pt;width:79pt;height:48pt;z-index:2571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" filled="f" stroked="f">
                      <v:textbox inset="2.16pt,1.44pt,0,1.44pt">
                        <w:txbxContent>
                          <w:p w14:paraId="5AC1771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4320" behindDoc="0" locked="0" layoutInCell="1" allowOverlap="1" wp14:anchorId="18D1B1C4" wp14:editId="3F9D61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821" name="Rectangle 9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F0993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1B1C4" id="Rectangle 9821" o:spid="_x0000_s4182" style="position:absolute;left:0;text-align:left;margin-left:-3pt;margin-top:9pt;width:79pt;height:60pt;z-index:2571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Co4/0f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264F0993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2932">
              <w:rPr>
                <w:rFonts w:eastAsia="Times New Roman" w:cstheme="minorHAnsi"/>
                <w:b/>
                <w:bCs/>
                <w:noProof/>
                <w:color w:val="000000"/>
                <w:sz w:val="22"/>
                <w:szCs w:val="22"/>
                <w:lang w:val="az-Latn-AZ"/>
              </w:rPr>
              <mc:AlternateContent>
                <mc:Choice Requires="wps">
                  <w:drawing>
                    <wp:anchor distT="0" distB="0" distL="114300" distR="114300" simplePos="0" relativeHeight="257145344" behindDoc="0" locked="0" layoutInCell="1" allowOverlap="1" wp14:anchorId="13BCE444" wp14:editId="508DB7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9822" name="Rectangle 9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49945" w14:textId="77777777" w:rsidR="003E4140" w:rsidRDefault="003E4140" w:rsidP="007B40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CE444" id="Rectangle 9822" o:spid="_x0000_s4183" style="position:absolute;left:0;text-align:left;margin-left:-3pt;margin-top:9pt;width:79pt;height:60pt;z-index:2571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HT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" filled="f" stroked="f">
                      <v:textbox inset="2.16pt,1.44pt,0,1.44pt">
                        <w:txbxContent>
                          <w:p w14:paraId="44C49945" w14:textId="77777777" w:rsidR="003E4140" w:rsidRDefault="003E4140" w:rsidP="007B40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EE8C" w14:textId="77777777" w:rsidR="007B40B9" w:rsidRPr="00B62932" w:rsidRDefault="007B40B9" w:rsidP="007B40B9">
            <w:pPr>
              <w:ind w:firstLineChars="100" w:firstLine="221"/>
              <w:jc w:val="right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393E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  <w:p w14:paraId="1872C4D6" w14:textId="77777777" w:rsidR="00B41621" w:rsidRPr="00B62932" w:rsidRDefault="00B41621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  <w:p w14:paraId="05F5F9E5" w14:textId="77777777" w:rsidR="00B41621" w:rsidRPr="00B62932" w:rsidRDefault="00B41621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89DA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4ADD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AB85" w14:textId="77777777" w:rsidR="007B40B9" w:rsidRPr="00B62932" w:rsidRDefault="007B40B9" w:rsidP="007B40B9">
            <w:pPr>
              <w:rPr>
                <w:rFonts w:eastAsia="Times New Roman" w:cstheme="minorHAnsi"/>
                <w:sz w:val="20"/>
                <w:szCs w:val="20"/>
                <w:lang w:val="az-Latn-AZ"/>
              </w:rPr>
            </w:pPr>
          </w:p>
        </w:tc>
      </w:tr>
      <w:tr w:rsidR="007B40B9" w:rsidRPr="00B62932" w14:paraId="0928A01C" w14:textId="77777777" w:rsidTr="00B41621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2CC12802" w14:textId="644BC260" w:rsidR="007B40B9" w:rsidRPr="00B62932" w:rsidRDefault="00484562" w:rsidP="007B40B9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MALİYYƏ PLANI</w:t>
            </w:r>
          </w:p>
        </w:tc>
      </w:tr>
      <w:tr w:rsidR="00484562" w:rsidRPr="00B62932" w14:paraId="7D54754B" w14:textId="77777777" w:rsidTr="00484562">
        <w:trPr>
          <w:trHeight w:val="37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FBFD4D2" w14:textId="1D408339" w:rsidR="00484562" w:rsidRPr="00B62932" w:rsidRDefault="00484562" w:rsidP="00484562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LAYİHƏNİZİ HƏYATA KEÇİRMƏK ÜÇÜN NƏ QƏDƏR VƏSAİT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Ə</w:t>
            </w:r>
            <w:r w:rsidRPr="00B6293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 xml:space="preserve"> EHTİYACINIZ VAR? </w:t>
            </w:r>
            <w:r w:rsidR="003E414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az-Latn-AZ"/>
              </w:rPr>
              <w:t>SƏBƏBİNİ GÖSTƏRİN.</w:t>
            </w:r>
          </w:p>
        </w:tc>
      </w:tr>
      <w:tr w:rsidR="00484562" w:rsidRPr="003E4140" w14:paraId="2D29DA14" w14:textId="77777777" w:rsidTr="00C14F2E">
        <w:trPr>
          <w:trHeight w:val="1510"/>
        </w:trPr>
        <w:tc>
          <w:tcPr>
            <w:tcW w:w="1052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31E4115" w14:textId="3ACC7AEC" w:rsidR="0085107C" w:rsidRPr="00B62932" w:rsidRDefault="00484562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85107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Məs. Layihənin inkişafı 3 mərhələdə keçiriləcək: beta versiyasının inkişafı üçün 5000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nəzərdə tutulub, muzeylər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lə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görüşləri keçirmək üçün 2000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nəzərdə tutulub və alfa versiyasını hazırlamaq üçün 10000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nəzərdə tutulub.</w:t>
            </w:r>
          </w:p>
          <w:p w14:paraId="1512C864" w14:textId="0CCC09C3" w:rsidR="0085107C" w:rsidRPr="00B62932" w:rsidRDefault="0085107C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Toplam olaraq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,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17000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vəsait lazımdır.</w:t>
            </w:r>
          </w:p>
          <w:p w14:paraId="4AF17BDE" w14:textId="73FCAC0B" w:rsidR="0085107C" w:rsidRPr="00B62932" w:rsidRDefault="0085107C" w:rsidP="007B40B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Onlardan 10000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RİTM layihəsində qazanmaq planlaşdırılır, 2000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öz xərclərimiz olacaq və 5000 </w:t>
            </w:r>
            <w:r w:rsidR="003E4140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AZN</w:t>
            </w: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investorlardan almaq planlaşdırılır.</w:t>
            </w:r>
          </w:p>
        </w:tc>
      </w:tr>
    </w:tbl>
    <w:p w14:paraId="399FF05B" w14:textId="77777777" w:rsidR="00EA1F1B" w:rsidRPr="00B62932" w:rsidRDefault="00EA1F1B" w:rsidP="006C31DC">
      <w:pPr>
        <w:jc w:val="center"/>
        <w:rPr>
          <w:rFonts w:cstheme="minorHAnsi"/>
          <w:b/>
          <w:lang w:val="az-Latn-AZ"/>
        </w:rPr>
      </w:pPr>
    </w:p>
    <w:p w14:paraId="47D4AAA6" w14:textId="77777777" w:rsidR="00B41621" w:rsidRPr="00B62932" w:rsidRDefault="00B41621" w:rsidP="006C31DC">
      <w:pPr>
        <w:jc w:val="center"/>
        <w:rPr>
          <w:rFonts w:cstheme="minorHAnsi"/>
          <w:b/>
          <w:lang w:val="az-Latn-AZ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10525"/>
      </w:tblGrid>
      <w:tr w:rsidR="00B41621" w:rsidRPr="003E4140" w14:paraId="50CFB2BD" w14:textId="77777777" w:rsidTr="00B41621">
        <w:trPr>
          <w:trHeight w:val="370"/>
        </w:trPr>
        <w:tc>
          <w:tcPr>
            <w:tcW w:w="105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44A3891B" w14:textId="2C7AE645" w:rsidR="00B41621" w:rsidRPr="00B62932" w:rsidRDefault="00484562" w:rsidP="00B41621">
            <w:pP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>LAYİHƏNİZ HAQQINDA ƏLAVƏ MƏLUMAT</w:t>
            </w:r>
            <w:r w:rsidR="00567989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az-Latn-AZ"/>
              </w:rPr>
              <w:t xml:space="preserve"> və QEYDLƏR</w:t>
            </w:r>
          </w:p>
        </w:tc>
      </w:tr>
      <w:tr w:rsidR="00B41621" w:rsidRPr="003E4140" w14:paraId="1285C49D" w14:textId="77777777" w:rsidTr="00B41621">
        <w:trPr>
          <w:trHeight w:val="1510"/>
        </w:trPr>
        <w:tc>
          <w:tcPr>
            <w:tcW w:w="105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034C345" w14:textId="23DE5E4F" w:rsidR="0085107C" w:rsidRPr="00B62932" w:rsidRDefault="00B41621" w:rsidP="00B41621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  <w:r w:rsidR="0085107C" w:rsidRPr="00B62932">
              <w:rPr>
                <w:rFonts w:ascii="Century Gothic" w:eastAsia="Times New Roman" w:hAnsi="Century Gothic" w:cs="Calibr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…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Məs. Komandamızda AR texnikada işləyən peşəkər İT mütəxəssis və marketinq və satış</w:t>
            </w:r>
            <w:r w:rsidR="00567989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la</w:t>
            </w:r>
            <w:r w:rsidR="0085107C"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 xml:space="preserve"> məşğul olan peşəkər marketoloq işləyirlər.</w:t>
            </w:r>
          </w:p>
          <w:p w14:paraId="7C403E55" w14:textId="24D4CD19" w:rsidR="0085107C" w:rsidRPr="00B62932" w:rsidRDefault="0085107C" w:rsidP="00B41621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</w:pPr>
            <w:r w:rsidRPr="00B62932">
              <w:rPr>
                <w:rFonts w:eastAsia="Times New Roman" w:cstheme="minorHAnsi"/>
                <w:i/>
                <w:iCs/>
                <w:color w:val="808080" w:themeColor="background1" w:themeShade="80"/>
                <w:sz w:val="18"/>
                <w:szCs w:val="18"/>
                <w:lang w:val="az-Latn-AZ"/>
              </w:rPr>
              <w:t>Hal-hazırda komandamıza dizayner və SMM meneceri axtarışındayıq.</w:t>
            </w:r>
          </w:p>
          <w:p w14:paraId="2F6CC367" w14:textId="77777777" w:rsidR="00B41621" w:rsidRPr="00B62932" w:rsidRDefault="00B41621" w:rsidP="00B41621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  <w:p w14:paraId="7A9116BD" w14:textId="77777777" w:rsidR="00B41621" w:rsidRPr="00B62932" w:rsidRDefault="00B41621" w:rsidP="00B41621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  <w:p w14:paraId="2B224613" w14:textId="77777777" w:rsidR="00B41621" w:rsidRPr="00B62932" w:rsidRDefault="00B41621" w:rsidP="00B41621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</w:p>
          <w:p w14:paraId="5CE712A7" w14:textId="77777777" w:rsidR="00B41621" w:rsidRPr="00B62932" w:rsidRDefault="00B41621" w:rsidP="00B41621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  <w:p w14:paraId="27C38303" w14:textId="77777777" w:rsidR="00B41621" w:rsidRPr="00B62932" w:rsidRDefault="00B41621" w:rsidP="00B41621">
            <w:pPr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</w:pPr>
            <w:r w:rsidRPr="00B62932">
              <w:rPr>
                <w:rFonts w:eastAsia="Times New Roman" w:cstheme="minorHAnsi"/>
                <w:color w:val="000000"/>
                <w:sz w:val="20"/>
                <w:szCs w:val="20"/>
                <w:lang w:val="az-Latn-AZ"/>
              </w:rPr>
              <w:t> </w:t>
            </w:r>
          </w:p>
        </w:tc>
      </w:tr>
    </w:tbl>
    <w:p w14:paraId="30D46931" w14:textId="77777777" w:rsidR="00EA1F1B" w:rsidRPr="00B62932" w:rsidRDefault="00EA1F1B" w:rsidP="00934785">
      <w:pPr>
        <w:rPr>
          <w:rFonts w:ascii="Century Gothic" w:hAnsi="Century Gothic"/>
          <w:b/>
          <w:lang w:val="az-Latn-AZ"/>
        </w:rPr>
      </w:pPr>
    </w:p>
    <w:p w14:paraId="5FD45271" w14:textId="77777777" w:rsidR="003C0A0A" w:rsidRPr="00B62932" w:rsidRDefault="003C0A0A" w:rsidP="00152249">
      <w:pPr>
        <w:tabs>
          <w:tab w:val="left" w:pos="3718"/>
        </w:tabs>
        <w:rPr>
          <w:lang w:val="az-Latn-AZ"/>
        </w:rPr>
      </w:pPr>
    </w:p>
    <w:p w14:paraId="6F6BAA7D" w14:textId="77777777" w:rsidR="003C0A0A" w:rsidRPr="00B62932" w:rsidRDefault="003C0A0A" w:rsidP="00152249">
      <w:pPr>
        <w:tabs>
          <w:tab w:val="left" w:pos="3718"/>
        </w:tabs>
        <w:rPr>
          <w:lang w:val="az-Latn-AZ"/>
        </w:rPr>
      </w:pPr>
    </w:p>
    <w:p w14:paraId="10787DC4" w14:textId="77777777" w:rsidR="00803022" w:rsidRPr="00B62932" w:rsidRDefault="00803022" w:rsidP="00152249">
      <w:pPr>
        <w:tabs>
          <w:tab w:val="left" w:pos="3718"/>
        </w:tabs>
        <w:rPr>
          <w:lang w:val="az-Latn-AZ"/>
        </w:rPr>
      </w:pPr>
    </w:p>
    <w:p w14:paraId="797D8185" w14:textId="77777777" w:rsidR="00803022" w:rsidRPr="00B62932" w:rsidRDefault="00803022" w:rsidP="00152249">
      <w:pPr>
        <w:tabs>
          <w:tab w:val="left" w:pos="3718"/>
        </w:tabs>
        <w:rPr>
          <w:lang w:val="az-Latn-AZ"/>
        </w:rPr>
      </w:pPr>
    </w:p>
    <w:p w14:paraId="5EDEC9CB" w14:textId="77777777" w:rsidR="00803022" w:rsidRPr="00B62932" w:rsidRDefault="00803022" w:rsidP="00152249">
      <w:pPr>
        <w:tabs>
          <w:tab w:val="left" w:pos="3718"/>
        </w:tabs>
        <w:rPr>
          <w:lang w:val="az-Latn-AZ"/>
        </w:rPr>
      </w:pPr>
    </w:p>
    <w:p w14:paraId="23F061F7" w14:textId="77777777" w:rsidR="00803022" w:rsidRPr="00B62932" w:rsidRDefault="00803022" w:rsidP="00152249">
      <w:pPr>
        <w:tabs>
          <w:tab w:val="left" w:pos="3718"/>
        </w:tabs>
        <w:rPr>
          <w:lang w:val="az-Latn-AZ"/>
        </w:rPr>
      </w:pPr>
    </w:p>
    <w:p w14:paraId="57EB05D0" w14:textId="77777777" w:rsidR="00803022" w:rsidRPr="00B62932" w:rsidRDefault="00803022" w:rsidP="00152249">
      <w:pPr>
        <w:tabs>
          <w:tab w:val="left" w:pos="3718"/>
        </w:tabs>
        <w:rPr>
          <w:lang w:val="az-Latn-AZ"/>
        </w:rPr>
      </w:pPr>
    </w:p>
    <w:p w14:paraId="4BC3542D" w14:textId="77777777" w:rsidR="00E25476" w:rsidRPr="00B62932" w:rsidRDefault="00E25476">
      <w:pPr>
        <w:tabs>
          <w:tab w:val="left" w:pos="3718"/>
        </w:tabs>
        <w:rPr>
          <w:lang w:val="az-Latn-AZ"/>
        </w:rPr>
      </w:pPr>
    </w:p>
    <w:sectPr w:rsidR="00E25476" w:rsidRPr="00B62932" w:rsidSect="00B41621">
      <w:pgSz w:w="12240" w:h="15840"/>
      <w:pgMar w:top="1440" w:right="0" w:bottom="162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8AC1F" w14:textId="77777777" w:rsidR="006A0C67" w:rsidRDefault="006A0C67" w:rsidP="004C6C01">
      <w:r>
        <w:separator/>
      </w:r>
    </w:p>
  </w:endnote>
  <w:endnote w:type="continuationSeparator" w:id="0">
    <w:p w14:paraId="214E8EEE" w14:textId="77777777" w:rsidR="006A0C67" w:rsidRDefault="006A0C67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5B8DC" w14:textId="77777777" w:rsidR="006A0C67" w:rsidRDefault="006A0C67" w:rsidP="004C6C01">
      <w:r>
        <w:separator/>
      </w:r>
    </w:p>
  </w:footnote>
  <w:footnote w:type="continuationSeparator" w:id="0">
    <w:p w14:paraId="0DBD6457" w14:textId="77777777" w:rsidR="006A0C67" w:rsidRDefault="006A0C67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27E4A"/>
    <w:multiLevelType w:val="hybridMultilevel"/>
    <w:tmpl w:val="F16671C8"/>
    <w:lvl w:ilvl="0" w:tplc="A67A16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0B9"/>
    <w:rsid w:val="00001BE0"/>
    <w:rsid w:val="00010FC9"/>
    <w:rsid w:val="00017D11"/>
    <w:rsid w:val="0004588C"/>
    <w:rsid w:val="00046F5A"/>
    <w:rsid w:val="00072D87"/>
    <w:rsid w:val="00080417"/>
    <w:rsid w:val="000D3136"/>
    <w:rsid w:val="000D3E08"/>
    <w:rsid w:val="000D5651"/>
    <w:rsid w:val="000E4456"/>
    <w:rsid w:val="00113C3F"/>
    <w:rsid w:val="001430C2"/>
    <w:rsid w:val="00152249"/>
    <w:rsid w:val="0016438F"/>
    <w:rsid w:val="00182D40"/>
    <w:rsid w:val="00190874"/>
    <w:rsid w:val="00197AA4"/>
    <w:rsid w:val="001C29A2"/>
    <w:rsid w:val="001D3084"/>
    <w:rsid w:val="001D5095"/>
    <w:rsid w:val="001E0199"/>
    <w:rsid w:val="00220080"/>
    <w:rsid w:val="00225FFA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304B7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E4140"/>
    <w:rsid w:val="003F3278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752DF"/>
    <w:rsid w:val="00484562"/>
    <w:rsid w:val="004937B7"/>
    <w:rsid w:val="004947DB"/>
    <w:rsid w:val="004C0914"/>
    <w:rsid w:val="004C6C01"/>
    <w:rsid w:val="004E2F8A"/>
    <w:rsid w:val="004F1953"/>
    <w:rsid w:val="005039D1"/>
    <w:rsid w:val="0050653C"/>
    <w:rsid w:val="00513F89"/>
    <w:rsid w:val="005449AA"/>
    <w:rsid w:val="00567989"/>
    <w:rsid w:val="00567A01"/>
    <w:rsid w:val="00581B8D"/>
    <w:rsid w:val="005A6272"/>
    <w:rsid w:val="005C4192"/>
    <w:rsid w:val="005C5082"/>
    <w:rsid w:val="005F4987"/>
    <w:rsid w:val="00605350"/>
    <w:rsid w:val="0061672E"/>
    <w:rsid w:val="00624110"/>
    <w:rsid w:val="00625AE7"/>
    <w:rsid w:val="00663036"/>
    <w:rsid w:val="006806AD"/>
    <w:rsid w:val="006A0C67"/>
    <w:rsid w:val="006C31DC"/>
    <w:rsid w:val="006C4F93"/>
    <w:rsid w:val="006D26C3"/>
    <w:rsid w:val="00710BDD"/>
    <w:rsid w:val="00740F6C"/>
    <w:rsid w:val="00745330"/>
    <w:rsid w:val="00751E49"/>
    <w:rsid w:val="007811F2"/>
    <w:rsid w:val="007B2CB6"/>
    <w:rsid w:val="007B40B9"/>
    <w:rsid w:val="007C0AB0"/>
    <w:rsid w:val="007C23AE"/>
    <w:rsid w:val="007D01DF"/>
    <w:rsid w:val="007D119F"/>
    <w:rsid w:val="007E0F7B"/>
    <w:rsid w:val="00803022"/>
    <w:rsid w:val="00823204"/>
    <w:rsid w:val="008337C0"/>
    <w:rsid w:val="008471A8"/>
    <w:rsid w:val="0085107C"/>
    <w:rsid w:val="00857E67"/>
    <w:rsid w:val="00871614"/>
    <w:rsid w:val="00897E3B"/>
    <w:rsid w:val="008A027A"/>
    <w:rsid w:val="008A2577"/>
    <w:rsid w:val="009153D4"/>
    <w:rsid w:val="00924670"/>
    <w:rsid w:val="00934785"/>
    <w:rsid w:val="0094736A"/>
    <w:rsid w:val="00952FBA"/>
    <w:rsid w:val="00981DED"/>
    <w:rsid w:val="00982068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12EA"/>
    <w:rsid w:val="00A22920"/>
    <w:rsid w:val="00A26FF5"/>
    <w:rsid w:val="00A33278"/>
    <w:rsid w:val="00A45DFA"/>
    <w:rsid w:val="00A535DA"/>
    <w:rsid w:val="00A63D16"/>
    <w:rsid w:val="00A95281"/>
    <w:rsid w:val="00A957A8"/>
    <w:rsid w:val="00AA354C"/>
    <w:rsid w:val="00AC3851"/>
    <w:rsid w:val="00AD669A"/>
    <w:rsid w:val="00AE4E21"/>
    <w:rsid w:val="00AE65BE"/>
    <w:rsid w:val="00B20BFE"/>
    <w:rsid w:val="00B30812"/>
    <w:rsid w:val="00B33B31"/>
    <w:rsid w:val="00B35CB3"/>
    <w:rsid w:val="00B41085"/>
    <w:rsid w:val="00B41621"/>
    <w:rsid w:val="00B47C77"/>
    <w:rsid w:val="00B518FF"/>
    <w:rsid w:val="00B62932"/>
    <w:rsid w:val="00B65434"/>
    <w:rsid w:val="00B85A3B"/>
    <w:rsid w:val="00BC1C64"/>
    <w:rsid w:val="00BD050D"/>
    <w:rsid w:val="00BE5B0D"/>
    <w:rsid w:val="00BF5A50"/>
    <w:rsid w:val="00C132D0"/>
    <w:rsid w:val="00C14F2E"/>
    <w:rsid w:val="00C45631"/>
    <w:rsid w:val="00C5249E"/>
    <w:rsid w:val="00C55EFE"/>
    <w:rsid w:val="00CE768F"/>
    <w:rsid w:val="00CF23D5"/>
    <w:rsid w:val="00D57248"/>
    <w:rsid w:val="00D6778C"/>
    <w:rsid w:val="00D73EEA"/>
    <w:rsid w:val="00D97508"/>
    <w:rsid w:val="00DA2E06"/>
    <w:rsid w:val="00DE2996"/>
    <w:rsid w:val="00DF4D73"/>
    <w:rsid w:val="00E12EB1"/>
    <w:rsid w:val="00E131A3"/>
    <w:rsid w:val="00E175FA"/>
    <w:rsid w:val="00E25476"/>
    <w:rsid w:val="00E36F64"/>
    <w:rsid w:val="00E44D73"/>
    <w:rsid w:val="00E51764"/>
    <w:rsid w:val="00E94791"/>
    <w:rsid w:val="00EA1F1B"/>
    <w:rsid w:val="00EA753E"/>
    <w:rsid w:val="00EC2DDD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4C276"/>
  <w15:docId w15:val="{B313F776-B0D1-4C3D-8067-A30CE226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1F1B"/>
    <w:rPr>
      <w:color w:val="954F72"/>
      <w:u w:val="single"/>
    </w:rPr>
  </w:style>
  <w:style w:type="paragraph" w:customStyle="1" w:styleId="msonormal0">
    <w:name w:val="msonormal"/>
    <w:basedOn w:val="Normal"/>
    <w:rsid w:val="00EA1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EA1F1B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EA1F1B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EA1F1B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EA1F1B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8">
    <w:name w:val="xl78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9">
    <w:name w:val="xl79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1">
    <w:name w:val="xl81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2">
    <w:name w:val="xl82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4">
    <w:name w:val="xl84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5">
    <w:name w:val="xl8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ia.k\Downloads\IC-One-Page-Business-Plan-for-Start-Up-10809_WORD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IC-One-Page-Business-Plan-for-Start-Up-10809_WORD</Template>
  <TotalTime>92</TotalTime>
  <Pages>1</Pages>
  <Words>1012</Words>
  <Characters>5771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Korniyenko</dc:creator>
  <cp:lastModifiedBy>Nijat Ahmadli</cp:lastModifiedBy>
  <cp:revision>7</cp:revision>
  <cp:lastPrinted>2020-04-08T17:24:00Z</cp:lastPrinted>
  <dcterms:created xsi:type="dcterms:W3CDTF">2021-01-06T10:55:00Z</dcterms:created>
  <dcterms:modified xsi:type="dcterms:W3CDTF">2021-02-22T14:50:00Z</dcterms:modified>
</cp:coreProperties>
</file>